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69376" w14:textId="1AE17E33" w:rsidR="0053335D" w:rsidRDefault="009C02F3">
      <w:pPr>
        <w:spacing w:after="160" w:line="259" w:lineRule="auto"/>
        <w:jc w:val="left"/>
        <w:rPr>
          <w:rFonts w:asciiTheme="majorHAnsi" w:hAnsiTheme="majorHAnsi"/>
          <w:b/>
          <w:bCs/>
          <w:noProof/>
          <w:sz w:val="40"/>
          <w:szCs w:val="40"/>
        </w:rPr>
      </w:pPr>
      <w:r w:rsidRPr="0053335D">
        <w:rPr>
          <w:rFonts w:asciiTheme="majorHAnsi" w:hAnsiTheme="majorHAnsi"/>
          <w:b/>
          <w:bCs/>
          <w:noProof/>
          <w:sz w:val="72"/>
          <w:szCs w:val="72"/>
        </w:rPr>
        <mc:AlternateContent>
          <mc:Choice Requires="wps">
            <w:drawing>
              <wp:anchor distT="0" distB="0" distL="114300" distR="114300" simplePos="0" relativeHeight="251658241" behindDoc="0" locked="0" layoutInCell="1" allowOverlap="1" wp14:anchorId="4C8F20EE" wp14:editId="3EB7EE7B">
                <wp:simplePos x="0" y="0"/>
                <wp:positionH relativeFrom="column">
                  <wp:posOffset>1997710</wp:posOffset>
                </wp:positionH>
                <wp:positionV relativeFrom="paragraph">
                  <wp:posOffset>1310640</wp:posOffset>
                </wp:positionV>
                <wp:extent cx="4371975" cy="3067050"/>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3067050"/>
                        </a:xfrm>
                        <a:prstGeom prst="rect">
                          <a:avLst/>
                        </a:prstGeom>
                        <a:noFill/>
                        <a:ln w="9525">
                          <a:noFill/>
                          <a:miter lim="800000"/>
                          <a:headEnd/>
                          <a:tailEnd/>
                        </a:ln>
                      </wps:spPr>
                      <wps:txbx>
                        <w:txbxContent>
                          <w:sdt>
                            <w:sdtPr>
                              <w:rPr>
                                <w:rFonts w:asciiTheme="majorHAnsi" w:hAnsiTheme="majorHAnsi" w:cs="Arial"/>
                                <w:b/>
                                <w:bCs/>
                                <w:noProof/>
                                <w:sz w:val="90"/>
                                <w:szCs w:val="90"/>
                              </w:rPr>
                              <w:alias w:val="Title"/>
                              <w:tag w:val=""/>
                              <w:id w:val="-648899400"/>
                              <w:dataBinding w:prefixMappings="xmlns:ns0='http://purl.org/dc/elements/1.1/' xmlns:ns1='http://schemas.openxmlformats.org/package/2006/metadata/core-properties' " w:xpath="/ns1:coreProperties[1]/ns0:title[1]" w:storeItemID="{6C3C8BC8-F283-45AE-878A-BAB7291924A1}"/>
                              <w:text/>
                            </w:sdtPr>
                            <w:sdtEndPr>
                              <w:rPr>
                                <w:rFonts w:ascii="Arial" w:hAnsi="Arial" w:cstheme="minorBidi"/>
                                <w:b w:val="0"/>
                                <w:bCs w:val="0"/>
                                <w:noProof w:val="0"/>
                              </w:rPr>
                            </w:sdtEndPr>
                            <w:sdtContent>
                              <w:p w14:paraId="7D953DB3" w14:textId="08817D51" w:rsidR="0053335D" w:rsidRPr="00D92CA4" w:rsidRDefault="0020507D" w:rsidP="003302F5">
                                <w:pPr>
                                  <w:pStyle w:val="AABMultilevelList"/>
                                  <w:numPr>
                                    <w:ilvl w:val="0"/>
                                    <w:numId w:val="0"/>
                                  </w:numPr>
                                  <w:jc w:val="left"/>
                                  <w:rPr>
                                    <w:sz w:val="90"/>
                                    <w:szCs w:val="90"/>
                                  </w:rPr>
                                </w:pPr>
                                <w:r>
                                  <w:rPr>
                                    <w:rFonts w:asciiTheme="majorHAnsi" w:hAnsiTheme="majorHAnsi" w:cs="Arial"/>
                                    <w:b/>
                                    <w:bCs/>
                                    <w:noProof/>
                                    <w:sz w:val="90"/>
                                    <w:szCs w:val="90"/>
                                  </w:rPr>
                                  <w:t>TECHNICAL NOTES – DRAWDOWN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8F20EE" id="_x0000_t202" coordsize="21600,21600" o:spt="202" path="m,l,21600r21600,l21600,xe">
                <v:stroke joinstyle="miter"/>
                <v:path gradientshapeok="t" o:connecttype="rect"/>
              </v:shapetype>
              <v:shape id="Text Box 2" o:spid="_x0000_s1026" type="#_x0000_t202" style="position:absolute;margin-left:157.3pt;margin-top:103.2pt;width:344.25pt;height:2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" filled="f" stroked="f">
                <v:textbox>
                  <w:txbxContent>
                    <w:sdt>
                      <w:sdtPr>
                        <w:rPr>
                          <w:rFonts w:asciiTheme="majorHAnsi" w:hAnsiTheme="majorHAnsi" w:cs="Arial"/>
                          <w:b/>
                          <w:bCs/>
                          <w:noProof/>
                          <w:sz w:val="90"/>
                          <w:szCs w:val="90"/>
                        </w:rPr>
                        <w:alias w:val="Title"/>
                        <w:tag w:val=""/>
                        <w:id w:val="-648899400"/>
                        <w:dataBinding w:prefixMappings="xmlns:ns0='http://purl.org/dc/elements/1.1/' xmlns:ns1='http://schemas.openxmlformats.org/package/2006/metadata/core-properties' " w:xpath="/ns1:coreProperties[1]/ns0:title[1]" w:storeItemID="{6C3C8BC8-F283-45AE-878A-BAB7291924A1}"/>
                        <w:text/>
                      </w:sdtPr>
                      <w:sdtEndPr>
                        <w:rPr>
                          <w:rFonts w:ascii="Arial" w:hAnsi="Arial" w:cstheme="minorBidi"/>
                          <w:b w:val="0"/>
                          <w:bCs w:val="0"/>
                          <w:noProof w:val="0"/>
                        </w:rPr>
                      </w:sdtEndPr>
                      <w:sdtContent>
                        <w:p w14:paraId="7D953DB3" w14:textId="08817D51" w:rsidR="0053335D" w:rsidRPr="00D92CA4" w:rsidRDefault="0020507D" w:rsidP="003302F5">
                          <w:pPr>
                            <w:pStyle w:val="AABMultilevelList"/>
                            <w:numPr>
                              <w:ilvl w:val="0"/>
                              <w:numId w:val="0"/>
                            </w:numPr>
                            <w:jc w:val="left"/>
                            <w:rPr>
                              <w:sz w:val="90"/>
                              <w:szCs w:val="90"/>
                            </w:rPr>
                          </w:pPr>
                          <w:r>
                            <w:rPr>
                              <w:rFonts w:asciiTheme="majorHAnsi" w:hAnsiTheme="majorHAnsi" w:cs="Arial"/>
                              <w:b/>
                              <w:bCs/>
                              <w:noProof/>
                              <w:sz w:val="90"/>
                              <w:szCs w:val="90"/>
                            </w:rPr>
                            <w:t>TECHNICAL NOTES – DRAWDOWN</w:t>
                          </w:r>
                        </w:p>
                      </w:sdtContent>
                    </w:sdt>
                  </w:txbxContent>
                </v:textbox>
              </v:shape>
            </w:pict>
          </mc:Fallback>
        </mc:AlternateContent>
      </w:r>
      <w:r w:rsidR="00070B7A" w:rsidRPr="00070B7A">
        <w:rPr>
          <w:rFonts w:asciiTheme="majorHAnsi" w:hAnsiTheme="majorHAnsi"/>
          <w:b/>
          <w:bCs/>
          <w:noProof/>
          <w:sz w:val="72"/>
          <w:szCs w:val="72"/>
        </w:rPr>
        <mc:AlternateContent>
          <mc:Choice Requires="wpg">
            <w:drawing>
              <wp:anchor distT="0" distB="0" distL="114300" distR="114300" simplePos="0" relativeHeight="251664390" behindDoc="0" locked="0" layoutInCell="1" allowOverlap="1" wp14:anchorId="6E457254" wp14:editId="7D933E7F">
                <wp:simplePos x="0" y="0"/>
                <wp:positionH relativeFrom="column">
                  <wp:posOffset>-378676</wp:posOffset>
                </wp:positionH>
                <wp:positionV relativeFrom="paragraph">
                  <wp:posOffset>8579431</wp:posOffset>
                </wp:positionV>
                <wp:extent cx="7158801" cy="875030"/>
                <wp:effectExtent l="0" t="0" r="4445" b="1270"/>
                <wp:wrapNone/>
                <wp:docPr id="1796032870" name="Group 6"/>
                <wp:cNvGraphicFramePr/>
                <a:graphic xmlns:a="http://schemas.openxmlformats.org/drawingml/2006/main">
                  <a:graphicData uri="http://schemas.microsoft.com/office/word/2010/wordprocessingGroup">
                    <wpg:wgp>
                      <wpg:cNvGrpSpPr/>
                      <wpg:grpSpPr>
                        <a:xfrm>
                          <a:off x="0" y="0"/>
                          <a:ext cx="7158801" cy="875030"/>
                          <a:chOff x="0" y="0"/>
                          <a:chExt cx="7158801" cy="875030"/>
                        </a:xfrm>
                      </wpg:grpSpPr>
                      <pic:pic xmlns:pic="http://schemas.openxmlformats.org/drawingml/2006/picture">
                        <pic:nvPicPr>
                          <pic:cNvPr id="704441570" name="Picture 2" descr="A black background with a graphic design&#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44888"/>
                          <a:stretch/>
                        </pic:blipFill>
                        <pic:spPr>
                          <a:xfrm>
                            <a:off x="1848255" y="223736"/>
                            <a:ext cx="471170" cy="403225"/>
                          </a:xfrm>
                          <a:prstGeom prst="rect">
                            <a:avLst/>
                          </a:prstGeom>
                        </pic:spPr>
                      </pic:pic>
                      <pic:pic xmlns:pic="http://schemas.openxmlformats.org/drawingml/2006/picture">
                        <pic:nvPicPr>
                          <pic:cNvPr id="803186970" name="Picture 3" descr="A black background with a graphic desig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54357" t="17190" b="9077"/>
                          <a:stretch/>
                        </pic:blipFill>
                        <pic:spPr>
                          <a:xfrm>
                            <a:off x="2315183" y="214008"/>
                            <a:ext cx="636905" cy="484505"/>
                          </a:xfrm>
                          <a:prstGeom prst="rect">
                            <a:avLst/>
                          </a:prstGeom>
                        </pic:spPr>
                      </pic:pic>
                      <pic:pic xmlns:pic="http://schemas.openxmlformats.org/drawingml/2006/picture">
                        <pic:nvPicPr>
                          <pic:cNvPr id="1759548778" name="Picture 4" descr="A logo with a sword and a book&#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22297" t="15887" r="22235" b="16181"/>
                          <a:stretch/>
                        </pic:blipFill>
                        <pic:spPr>
                          <a:xfrm>
                            <a:off x="3005847" y="233464"/>
                            <a:ext cx="262255" cy="441960"/>
                          </a:xfrm>
                          <a:prstGeom prst="rect">
                            <a:avLst/>
                          </a:prstGeom>
                        </pic:spPr>
                      </pic:pic>
                      <pic:pic xmlns:pic="http://schemas.openxmlformats.org/drawingml/2006/picture">
                        <pic:nvPicPr>
                          <pic:cNvPr id="1684228668" name="Picture 4" descr="A white rectangular sign with a black and white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356042" y="301557"/>
                            <a:ext cx="932815" cy="267970"/>
                          </a:xfrm>
                          <a:prstGeom prst="rect">
                            <a:avLst/>
                          </a:prstGeom>
                        </pic:spPr>
                      </pic:pic>
                      <pic:pic xmlns:pic="http://schemas.openxmlformats.org/drawingml/2006/picture">
                        <pic:nvPicPr>
                          <pic:cNvPr id="1390828157" name="Picture 1" descr="A black and grey logo&#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33464"/>
                            <a:ext cx="1598295" cy="433070"/>
                          </a:xfrm>
                          <a:prstGeom prst="rect">
                            <a:avLst/>
                          </a:prstGeom>
                        </pic:spPr>
                      </pic:pic>
                      <pic:pic xmlns:pic="http://schemas.openxmlformats.org/drawingml/2006/picture">
                        <pic:nvPicPr>
                          <pic:cNvPr id="1239213195" name="Picture 1" descr="A black background with white text&#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319081" y="0"/>
                            <a:ext cx="2839720" cy="875030"/>
                          </a:xfrm>
                          <a:prstGeom prst="rect">
                            <a:avLst/>
                          </a:prstGeom>
                        </pic:spPr>
                      </pic:pic>
                    </wpg:wgp>
                  </a:graphicData>
                </a:graphic>
              </wp:anchor>
            </w:drawing>
          </mc:Choice>
          <mc:Fallback>
            <w:pict>
              <v:group w14:anchorId="4B70C8BB" id="Group 6" o:spid="_x0000_s1026" style="position:absolute;margin-left:-29.8pt;margin-top:675.55pt;width:563.7pt;height:68.9pt;z-index:251664390" coordsize="71588,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BE6GWgAAAIcSURBV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">
                <v:shape id="Picture 2" o:spid="_x0000_s1027" type="#_x0000_t75" alt="A black background with a graphic design&#10;&#10;Description automatically generated" style="position:absolute;left:18482;top:2237;width:471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">
                  <v:imagedata r:id="rId17" o:title="A black background with a graphic design&#10;&#10;Description automatically generated" cropright="29418f"/>
                </v:shape>
                <v:shape id="Picture 3" o:spid="_x0000_s1028" type="#_x0000_t75" alt="A black background with a graphic design&#10;&#10;Description automatically generated" style="position:absolute;left:23151;top:2140;width:6369;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">
                  <v:imagedata r:id="rId18" o:title="A black background with a graphic design&#10;&#10;Description automatically generated" croptop="11266f" cropbottom="5949f" cropleft="35623f"/>
                </v:shape>
                <v:shape id="Picture 4" o:spid="_x0000_s1029" type="#_x0000_t75" alt="A logo with a sword and a book&#10;&#10;Description automatically generated" style="position:absolute;left:30058;top:2334;width:2623;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">
                  <v:imagedata r:id="rId19" o:title="A logo with a sword and a book&#10;&#10;Description automatically generated" croptop="10412f" cropbottom="10604f" cropleft="14613f" cropright="14572f"/>
                </v:shape>
                <v:shape id="Picture 4" o:spid="_x0000_s1030" type="#_x0000_t75" alt="A white rectangular sign with a black and white text&#10;&#10;Description automatically generated" style="position:absolute;left:33560;top:3015;width:9328;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">
                  <v:imagedata r:id="rId20" o:title="A white rectangular sign with a black and white text&#10;&#10;Description automatically generated"/>
                </v:shape>
                <v:shape id="Picture 1" o:spid="_x0000_s1031" type="#_x0000_t75" alt="A black and grey logo&#10;&#10;Description automatically generated" style="position:absolute;top:2334;width:15982;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">
                  <v:imagedata r:id="rId21" o:title="A black and grey logo&#10;&#10;Description automatically generated"/>
                </v:shape>
                <v:shape id="Picture 1" o:spid="_x0000_s1032" type="#_x0000_t75" alt="A black background with white text&#10;&#10;AI-generated content may be incorrect." style="position:absolute;left:43190;width:28398;height:8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">
                  <v:imagedata r:id="rId22" o:title="A black background with white text&#10;&#10;AI-generated content may be incorrect"/>
                </v:shape>
              </v:group>
            </w:pict>
          </mc:Fallback>
        </mc:AlternateContent>
      </w:r>
      <w:sdt>
        <w:sdtPr>
          <w:rPr>
            <w:rFonts w:asciiTheme="majorHAnsi" w:hAnsiTheme="majorHAnsi"/>
            <w:b/>
            <w:bCs/>
            <w:noProof/>
            <w:sz w:val="40"/>
            <w:szCs w:val="40"/>
          </w:rPr>
          <w:id w:val="559837958"/>
          <w:docPartObj>
            <w:docPartGallery w:val="Cover Pages"/>
            <w:docPartUnique/>
          </w:docPartObj>
        </w:sdtPr>
        <w:sdtEndPr/>
        <w:sdtContent>
          <w:r w:rsidR="0053335D" w:rsidRPr="0053335D">
            <w:rPr>
              <w:rFonts w:asciiTheme="majorHAnsi" w:hAnsiTheme="majorHAnsi"/>
              <w:b/>
              <w:bCs/>
              <w:noProof/>
              <w:sz w:val="72"/>
              <w:szCs w:val="72"/>
            </w:rPr>
            <mc:AlternateContent>
              <mc:Choice Requires="wps">
                <w:drawing>
                  <wp:anchor distT="0" distB="0" distL="114300" distR="114300" simplePos="0" relativeHeight="251658240" behindDoc="0" locked="0" layoutInCell="1" allowOverlap="1" wp14:anchorId="080BCC9A" wp14:editId="3493B434">
                    <wp:simplePos x="0" y="0"/>
                    <wp:positionH relativeFrom="column">
                      <wp:posOffset>-612140</wp:posOffset>
                    </wp:positionH>
                    <wp:positionV relativeFrom="paragraph">
                      <wp:posOffset>-1080135</wp:posOffset>
                    </wp:positionV>
                    <wp:extent cx="2004646" cy="10680456"/>
                    <wp:effectExtent l="0" t="0" r="0" b="6985"/>
                    <wp:wrapNone/>
                    <wp:docPr id="228" name="Rectangle 228"/>
                    <wp:cNvGraphicFramePr/>
                    <a:graphic xmlns:a="http://schemas.openxmlformats.org/drawingml/2006/main">
                      <a:graphicData uri="http://schemas.microsoft.com/office/word/2010/wordprocessingShape">
                        <wps:wsp>
                          <wps:cNvSpPr/>
                          <wps:spPr>
                            <a:xfrm>
                              <a:off x="0" y="0"/>
                              <a:ext cx="2004646" cy="10680456"/>
                            </a:xfrm>
                            <a:prstGeom prst="rect">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49FE6" id="Rectangle 228" o:spid="_x0000_s1026" style="position:absolute;margin-left:-48.2pt;margin-top:-85.05pt;width:157.85pt;height:84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" fillcolor="#00ff87 [3204]" stroked="f" strokeweight="1pt"/>
                </w:pict>
              </mc:Fallback>
            </mc:AlternateContent>
          </w:r>
          <w:r w:rsidR="0053335D">
            <w:rPr>
              <w:rFonts w:asciiTheme="majorHAnsi" w:hAnsiTheme="majorHAnsi"/>
              <w:b/>
              <w:bCs/>
              <w:noProof/>
              <w:sz w:val="40"/>
              <w:szCs w:val="40"/>
            </w:rPr>
            <w:br w:type="page"/>
          </w:r>
        </w:sdtContent>
      </w:sdt>
    </w:p>
    <w:p w14:paraId="3EDB9F61" w14:textId="6243D27C" w:rsidR="004726FE" w:rsidRDefault="004726FE" w:rsidP="004726FE">
      <w:pPr>
        <w:rPr>
          <w:rFonts w:asciiTheme="majorHAnsi" w:hAnsiTheme="majorHAnsi"/>
          <w:sz w:val="36"/>
          <w:szCs w:val="28"/>
        </w:rPr>
        <w:sectPr w:rsidR="004726FE" w:rsidSect="00843F25">
          <w:headerReference w:type="default" r:id="rId23"/>
          <w:footerReference w:type="default" r:id="rId24"/>
          <w:type w:val="continuous"/>
          <w:pgSz w:w="11906" w:h="16838"/>
          <w:pgMar w:top="1701" w:right="964" w:bottom="2552" w:left="964" w:header="709" w:footer="1724" w:gutter="0"/>
          <w:pgNumType w:start="0"/>
          <w:cols w:space="708"/>
          <w:titlePg/>
          <w:docGrid w:linePitch="360"/>
        </w:sectPr>
      </w:pPr>
    </w:p>
    <w:p w14:paraId="72766065" w14:textId="49998A77" w:rsidR="000B333F" w:rsidRDefault="000B333F" w:rsidP="000B333F">
      <w:r>
        <w:lastRenderedPageBreak/>
        <w:t>This is the name that describes the payment of pension income through ‘drawdown’ after age 55. Benefits can be taken from age 55 (increasing to age 57 by 6th April 2028) and can remain in drawdown indefinitely.  This is also known as flexi-access drawdown (“FAD”).</w:t>
      </w:r>
    </w:p>
    <w:p w14:paraId="425CE778" w14:textId="77777777" w:rsidR="000B333F" w:rsidRDefault="000B333F" w:rsidP="000B333F"/>
    <w:p w14:paraId="0128CC47" w14:textId="77777777" w:rsidR="000B333F" w:rsidRDefault="000B333F" w:rsidP="000B333F">
      <w:r>
        <w:t>Utilising drawdown means that you can delay buying an annuity until you are ready to commit to the purchase, potentially deferring it forever.</w:t>
      </w:r>
    </w:p>
    <w:p w14:paraId="15315F91" w14:textId="77777777" w:rsidR="000B333F" w:rsidRDefault="000B333F" w:rsidP="000B333F"/>
    <w:p w14:paraId="222BF1C1" w14:textId="77777777" w:rsidR="000B333F" w:rsidRDefault="000B333F" w:rsidP="000B333F">
      <w:r>
        <w:t xml:space="preserve">On entering a drawdown pension arrangement, any tax-free cash, up to a maximum of 25% of the fund value, (known as pension commencement lump sum, or PCLS) must be taken at outset, whether in full or in part, and you can then choose to draw a taxable income from your invested pension fund. </w:t>
      </w:r>
    </w:p>
    <w:p w14:paraId="0AE6414F" w14:textId="77777777" w:rsidR="000B333F" w:rsidRDefault="000B333F" w:rsidP="000B333F"/>
    <w:p w14:paraId="3E643AC5" w14:textId="77777777" w:rsidR="000B333F" w:rsidRDefault="000B333F" w:rsidP="000B333F">
      <w:r>
        <w:t>Income drawdown is an option under personal pensions (including self-invested personal pensions) and some types of employer pension scheme. However, if you are a member of an employer’s scheme that does not offer income drawdown, you must first transfer your pensions rights from the employer’s scheme to a personal pension to take advantage of this facility.</w:t>
      </w:r>
    </w:p>
    <w:p w14:paraId="262F6934" w14:textId="77777777" w:rsidR="000B333F" w:rsidRDefault="000B333F" w:rsidP="000B333F"/>
    <w:p w14:paraId="03E3B295" w14:textId="77777777" w:rsidR="000B333F" w:rsidRDefault="000B333F" w:rsidP="000B333F">
      <w:r>
        <w:t xml:space="preserve">Drawdown is primarily suitable for more sophisticated investors with large pension funds who have the capacity to accept the risks that selecting drawdown inherently entails. There are no ‘hard and fast rules’ but, as a guide, the </w:t>
      </w:r>
      <w:proofErr w:type="spellStart"/>
      <w:r>
        <w:t>FCA</w:t>
      </w:r>
      <w:proofErr w:type="spellEnd"/>
      <w:r>
        <w:t xml:space="preserve"> have indicated that drawdown (whether full drawdown or phased drawdown) will normally only be suitable for investors who have funds of at least £100,000, after the PCLS has been drawn.</w:t>
      </w:r>
    </w:p>
    <w:p w14:paraId="5146A491" w14:textId="77777777" w:rsidR="000B333F" w:rsidRDefault="000B333F" w:rsidP="000B333F"/>
    <w:p w14:paraId="1E242F7C" w14:textId="77777777" w:rsidR="000B333F" w:rsidRDefault="000B333F" w:rsidP="000B333F">
      <w:r>
        <w:t>Funds remaining invested in the stock market are exposed to market fluctuations and can go down as well as up. Provided you understand these risks and feel comfortable with them, there are several reasons for considering income drawdown:</w:t>
      </w:r>
    </w:p>
    <w:p w14:paraId="6D3E7598" w14:textId="77777777" w:rsidR="000B333F" w:rsidRDefault="000B333F" w:rsidP="000B333F"/>
    <w:p w14:paraId="10324859" w14:textId="2E6781BA" w:rsidR="000B333F" w:rsidRDefault="000B333F" w:rsidP="000B333F">
      <w:pPr>
        <w:pStyle w:val="BulletPoints"/>
      </w:pPr>
      <w:r>
        <w:t>You want the flexibility to vary the amount of pension income you take. Maybe you need the cash lump sum but have little immediate need for income, or perhaps you are retiring gradually and need a flexible income.</w:t>
      </w:r>
    </w:p>
    <w:p w14:paraId="69F91B17" w14:textId="77777777" w:rsidR="000B333F" w:rsidRDefault="000B333F" w:rsidP="000B333F">
      <w:pPr>
        <w:pStyle w:val="BulletPoints"/>
        <w:numPr>
          <w:ilvl w:val="0"/>
          <w:numId w:val="0"/>
        </w:numPr>
        <w:ind w:left="425"/>
      </w:pPr>
    </w:p>
    <w:p w14:paraId="740E492F" w14:textId="1B695CA2" w:rsidR="000B333F" w:rsidRDefault="000B333F" w:rsidP="000B333F">
      <w:pPr>
        <w:pStyle w:val="BulletPoints"/>
      </w:pPr>
      <w:r>
        <w:t xml:space="preserve">Estate planning benefits: Funds in a pension are outside your estate for inheritance tax purposes. Due to the changes in the Lifetime Allowance, funds can be left entirely tax-free on death before age 75 unless they are left as a lump sum benefit (and even </w:t>
      </w:r>
      <w:proofErr w:type="gramStart"/>
      <w:r>
        <w:t>then</w:t>
      </w:r>
      <w:proofErr w:type="gramEnd"/>
      <w:r>
        <w:t xml:space="preserve"> it is only the value above the allowance which is subject to tax at the beneficiary’s marginal income tax rate). For pensions left on death after 75, the whole fund is taxable at the </w:t>
      </w:r>
      <w:proofErr w:type="gramStart"/>
      <w:r>
        <w:t>beneficiaries</w:t>
      </w:r>
      <w:proofErr w:type="gramEnd"/>
      <w:r>
        <w:t xml:space="preserve"> marginal rates of tax which with planning can be less than the equivalent Inheritance Tax rate.</w:t>
      </w:r>
    </w:p>
    <w:p w14:paraId="1EE9B209" w14:textId="77777777" w:rsidR="000B333F" w:rsidRDefault="000B333F" w:rsidP="000B333F">
      <w:pPr>
        <w:pStyle w:val="BulletPoints"/>
        <w:numPr>
          <w:ilvl w:val="0"/>
          <w:numId w:val="0"/>
        </w:numPr>
      </w:pPr>
    </w:p>
    <w:p w14:paraId="631A7B85" w14:textId="46C55DEB" w:rsidR="000B333F" w:rsidRPr="000B333F" w:rsidRDefault="000B333F" w:rsidP="000B333F">
      <w:pPr>
        <w:pStyle w:val="BulletPoints"/>
        <w:rPr>
          <w:b/>
          <w:bCs/>
        </w:rPr>
      </w:pPr>
      <w:r w:rsidRPr="000B333F">
        <w:rPr>
          <w:b/>
          <w:bCs/>
        </w:rPr>
        <w:t>The Government is however in the process of bringing legislation that will make defined contribution pensions funds part of the estate for inheritance tax purposes from 6</w:t>
      </w:r>
      <w:r w:rsidRPr="000B333F">
        <w:rPr>
          <w:b/>
          <w:bCs/>
          <w:vertAlign w:val="superscript"/>
        </w:rPr>
        <w:t>th</w:t>
      </w:r>
      <w:r w:rsidRPr="000B333F">
        <w:rPr>
          <w:b/>
          <w:bCs/>
        </w:rPr>
        <w:t xml:space="preserve"> April 2027.</w:t>
      </w:r>
    </w:p>
    <w:p w14:paraId="26179F6C" w14:textId="77777777" w:rsidR="000B333F" w:rsidRDefault="000B333F" w:rsidP="000B333F">
      <w:pPr>
        <w:pStyle w:val="BulletPoints"/>
        <w:numPr>
          <w:ilvl w:val="0"/>
          <w:numId w:val="0"/>
        </w:numPr>
      </w:pPr>
    </w:p>
    <w:p w14:paraId="0A018971" w14:textId="7A94565F" w:rsidR="000B333F" w:rsidRDefault="000B333F" w:rsidP="000B333F">
      <w:pPr>
        <w:pStyle w:val="BulletPoints"/>
      </w:pPr>
      <w:r>
        <w:t>You want to avoid being locked into current annuity rates, although it should always be borne in mind that future annuity rates could fall.</w:t>
      </w:r>
    </w:p>
    <w:p w14:paraId="78026BA5" w14:textId="77777777" w:rsidR="000B333F" w:rsidRDefault="000B333F" w:rsidP="000B333F"/>
    <w:p w14:paraId="0FE8909B" w14:textId="77777777" w:rsidR="000B333F" w:rsidRDefault="000B333F" w:rsidP="000B333F">
      <w:r>
        <w:t>The main considerations are:</w:t>
      </w:r>
    </w:p>
    <w:p w14:paraId="680040EE" w14:textId="77777777" w:rsidR="000B333F" w:rsidRDefault="000B333F" w:rsidP="000B333F"/>
    <w:p w14:paraId="6CC7D442" w14:textId="79B360B7" w:rsidR="000B333F" w:rsidRDefault="000B333F" w:rsidP="000B333F">
      <w:pPr>
        <w:pStyle w:val="BulletPoints"/>
      </w:pPr>
      <w:r>
        <w:t>The first 25% is tax-free (within the lump sum allowance); anything after that will be added to other income in the tax year it is received, and income tax deducted accordingly.</w:t>
      </w:r>
    </w:p>
    <w:p w14:paraId="3512F956" w14:textId="77777777" w:rsidR="000B333F" w:rsidRDefault="000B333F" w:rsidP="000B333F">
      <w:pPr>
        <w:pStyle w:val="BulletPoints"/>
        <w:numPr>
          <w:ilvl w:val="0"/>
          <w:numId w:val="0"/>
        </w:numPr>
      </w:pPr>
    </w:p>
    <w:p w14:paraId="4926D419" w14:textId="14341F52" w:rsidR="000B333F" w:rsidRDefault="000B333F" w:rsidP="000B333F">
      <w:pPr>
        <w:pStyle w:val="BulletPoints"/>
      </w:pPr>
      <w:r>
        <w:t>After accessing the taxable income of a drawdown policy, an alternative annual allowance known as the money purchase annual allowance (“MPAA”) will be applied limiting future contributions to £10,000 gross per annum. This means the concept of a pension as a ‘bank account’ is not an appropriate one; for the most part, once funds are taken out of the tax advantageous pension environment, they will not be able to be replaced.</w:t>
      </w:r>
    </w:p>
    <w:p w14:paraId="364CAE2E" w14:textId="77777777" w:rsidR="000B333F" w:rsidRDefault="000B333F" w:rsidP="000B333F">
      <w:pPr>
        <w:pStyle w:val="BulletPoints"/>
        <w:numPr>
          <w:ilvl w:val="0"/>
          <w:numId w:val="0"/>
        </w:numPr>
      </w:pPr>
    </w:p>
    <w:p w14:paraId="71A3A11D" w14:textId="7BAE4ED0" w:rsidR="000B333F" w:rsidRDefault="000B333F" w:rsidP="000B333F">
      <w:pPr>
        <w:pStyle w:val="BulletPoints"/>
      </w:pPr>
      <w:r>
        <w:t xml:space="preserve">An individual drawing down and spending </w:t>
      </w:r>
      <w:proofErr w:type="gramStart"/>
      <w:r>
        <w:t>all of</w:t>
      </w:r>
      <w:proofErr w:type="gramEnd"/>
      <w:r>
        <w:t xml:space="preserve"> their personal pension savings will be left with only the State Pension as a source of income, and this is likely to be insufficient for many people. Managing the income stream in retirement is therefore very important.</w:t>
      </w:r>
    </w:p>
    <w:p w14:paraId="2D68D42A" w14:textId="486C3A87" w:rsidR="000B333F" w:rsidRDefault="000B333F" w:rsidP="000B333F">
      <w:pPr>
        <w:pStyle w:val="BulletPoints"/>
      </w:pPr>
      <w:r>
        <w:lastRenderedPageBreak/>
        <w:t>Currently, funds within the pension environment are also usually protected from inheritance tax (“IHT”) and so the loss of this is another factor to bear in mind when considering removing funds out of a pension. This factor will however become redundant from April 2027 if the Government do introduce IHT to pensions as expected.</w:t>
      </w:r>
    </w:p>
    <w:p w14:paraId="29A02833" w14:textId="77777777" w:rsidR="000B333F" w:rsidRDefault="000B333F" w:rsidP="000B333F"/>
    <w:p w14:paraId="0032F74F" w14:textId="77777777" w:rsidR="000B333F" w:rsidRDefault="000B333F" w:rsidP="000B333F">
      <w:pPr>
        <w:pStyle w:val="Heading3unumbered"/>
      </w:pPr>
      <w:r>
        <w:t>Drawdown and Death benefits</w:t>
      </w:r>
    </w:p>
    <w:p w14:paraId="3E464FD1" w14:textId="77777777" w:rsidR="000B333F" w:rsidRDefault="000B333F" w:rsidP="000B333F"/>
    <w:p w14:paraId="2A70CEA9" w14:textId="77777777" w:rsidR="000B333F" w:rsidRDefault="000B333F" w:rsidP="000B333F">
      <w:r>
        <w:t>The member of the pension can nominate a beneficiary (or any number of beneficiaries) to receive the value of their pension fund on their death. This can be provided to the beneficiary(</w:t>
      </w:r>
      <w:proofErr w:type="spellStart"/>
      <w:r>
        <w:t>ies</w:t>
      </w:r>
      <w:proofErr w:type="spellEnd"/>
      <w:r>
        <w:t>) via:</w:t>
      </w:r>
    </w:p>
    <w:p w14:paraId="44B4E111" w14:textId="77777777" w:rsidR="000B333F" w:rsidRDefault="000B333F" w:rsidP="000B333F"/>
    <w:p w14:paraId="6A2B2170" w14:textId="762E16B8" w:rsidR="000B333F" w:rsidRDefault="000B333F" w:rsidP="000B333F">
      <w:pPr>
        <w:pStyle w:val="BulletPoints"/>
      </w:pPr>
      <w:r>
        <w:t>A lifetime income (annuity)</w:t>
      </w:r>
    </w:p>
    <w:p w14:paraId="13AEC4D8" w14:textId="3736C01D" w:rsidR="000B333F" w:rsidRDefault="000B333F" w:rsidP="000B333F">
      <w:pPr>
        <w:pStyle w:val="BulletPoints"/>
      </w:pPr>
      <w:r>
        <w:t>A drawdown pension (a nominee or successor drawdown pension)</w:t>
      </w:r>
    </w:p>
    <w:p w14:paraId="32C24F50" w14:textId="00A05FCA" w:rsidR="000B333F" w:rsidRDefault="000B333F" w:rsidP="000B333F">
      <w:pPr>
        <w:pStyle w:val="BulletPoints"/>
      </w:pPr>
      <w:r>
        <w:t>A lump sum</w:t>
      </w:r>
    </w:p>
    <w:p w14:paraId="6369766B" w14:textId="77777777" w:rsidR="000B333F" w:rsidRDefault="000B333F" w:rsidP="000B333F"/>
    <w:p w14:paraId="5FF0D637" w14:textId="77777777" w:rsidR="000B333F" w:rsidRDefault="000B333F" w:rsidP="000B333F">
      <w:r>
        <w:t xml:space="preserve">Although the member </w:t>
      </w:r>
      <w:proofErr w:type="gramStart"/>
      <w:r>
        <w:t>is able to</w:t>
      </w:r>
      <w:proofErr w:type="gramEnd"/>
      <w:r>
        <w:t xml:space="preserve"> nominate their beneficiaries, the administrators of the scheme ultimately have discretion as to how death benefits are paid. While they can, in theory, choose to ignore the nomination, they will in practice pay out death benefits according to this nomination.</w:t>
      </w:r>
    </w:p>
    <w:p w14:paraId="3556D2AC" w14:textId="77777777" w:rsidR="000B333F" w:rsidRDefault="000B333F" w:rsidP="000B333F"/>
    <w:p w14:paraId="5EDCF064" w14:textId="77777777" w:rsidR="000B333F" w:rsidRDefault="000B333F" w:rsidP="000B333F">
      <w:r>
        <w:t>There is no distinction in the hands of the beneficiary over whether a pension is crystallised or uncrystallised, and the tax treatment of withdrawals or payments made to the beneficiary are based on three factors:</w:t>
      </w:r>
    </w:p>
    <w:p w14:paraId="5CFF1959" w14:textId="77777777" w:rsidR="000B333F" w:rsidRDefault="000B333F" w:rsidP="000B333F"/>
    <w:p w14:paraId="417C5030" w14:textId="754A92BC" w:rsidR="000B333F" w:rsidRDefault="000B333F" w:rsidP="000B333F">
      <w:pPr>
        <w:pStyle w:val="BulletPoints"/>
      </w:pPr>
      <w:r>
        <w:t>Whether the distribution is in the form of a lump sum, a drawdown pension or an annuity pension</w:t>
      </w:r>
      <w:r w:rsidR="00994D4E">
        <w:t>.</w:t>
      </w:r>
    </w:p>
    <w:p w14:paraId="591D07A5" w14:textId="48EC21BE" w:rsidR="000B333F" w:rsidRDefault="000B333F" w:rsidP="000B333F">
      <w:pPr>
        <w:pStyle w:val="BulletPoints"/>
      </w:pPr>
      <w:r>
        <w:t>If the funds are paid out inside a two-year period of death (or two-years of when death was known)</w:t>
      </w:r>
      <w:r w:rsidR="00994D4E">
        <w:t>.</w:t>
      </w:r>
    </w:p>
    <w:p w14:paraId="49BB2659" w14:textId="0EF789BF" w:rsidR="000B333F" w:rsidRDefault="000B333F" w:rsidP="000B333F">
      <w:pPr>
        <w:pStyle w:val="BulletPoints"/>
      </w:pPr>
      <w:r>
        <w:t>Whether the member was under 75 at the time.</w:t>
      </w:r>
    </w:p>
    <w:p w14:paraId="2BBB0345" w14:textId="77777777" w:rsidR="000B333F" w:rsidRDefault="000B333F" w:rsidP="000B333F"/>
    <w:p w14:paraId="3EC3516B" w14:textId="77777777" w:rsidR="00C666C3" w:rsidRDefault="00855BD5" w:rsidP="000B333F">
      <w:r>
        <w:t>T</w:t>
      </w:r>
      <w:r w:rsidR="000B333F">
        <w:t>he following tables show how these factors influence the tax treatment:</w:t>
      </w:r>
    </w:p>
    <w:p w14:paraId="258DDF7C" w14:textId="77777777" w:rsidR="00C666C3" w:rsidRDefault="00C666C3" w:rsidP="000B333F"/>
    <w:p w14:paraId="1C908909" w14:textId="661743B8" w:rsidR="009D5C38" w:rsidRDefault="000B333F" w:rsidP="000B333F">
      <w:r>
        <w:t xml:space="preserve">If the member dies </w:t>
      </w:r>
      <w:r w:rsidRPr="00BD22A2">
        <w:rPr>
          <w:b/>
          <w:bCs/>
          <w:u w:val="single"/>
        </w:rPr>
        <w:t>before</w:t>
      </w:r>
      <w:r w:rsidRPr="00BD22A2">
        <w:t xml:space="preserve"> </w:t>
      </w:r>
      <w:r>
        <w:t>age 75:</w:t>
      </w:r>
    </w:p>
    <w:p w14:paraId="4E10B70C" w14:textId="77777777" w:rsidR="009D5C38" w:rsidRDefault="009D5C38" w:rsidP="00FA525F"/>
    <w:tbl>
      <w:tblPr>
        <w:tblStyle w:val="TableGrid"/>
        <w:tblW w:w="0" w:type="auto"/>
        <w:tblLook w:val="04A0" w:firstRow="1" w:lastRow="0" w:firstColumn="1" w:lastColumn="0" w:noHBand="0" w:noVBand="1"/>
      </w:tblPr>
      <w:tblGrid>
        <w:gridCol w:w="2352"/>
        <w:gridCol w:w="2300"/>
        <w:gridCol w:w="2609"/>
        <w:gridCol w:w="2437"/>
      </w:tblGrid>
      <w:tr w:rsidR="00A806EC" w:rsidRPr="007475C8" w14:paraId="6F27A131" w14:textId="77777777" w:rsidTr="00A806EC">
        <w:tc>
          <w:tcPr>
            <w:tcW w:w="2352" w:type="dxa"/>
            <w:tcBorders>
              <w:top w:val="nil"/>
              <w:left w:val="nil"/>
              <w:bottom w:val="single" w:sz="4" w:space="0" w:color="auto"/>
              <w:right w:val="single" w:sz="4" w:space="0" w:color="auto"/>
            </w:tcBorders>
            <w:vAlign w:val="center"/>
          </w:tcPr>
          <w:p w14:paraId="42218FBC" w14:textId="77777777" w:rsidR="00A806EC" w:rsidRPr="00A806EC" w:rsidRDefault="00A806EC" w:rsidP="00A806EC">
            <w:pPr>
              <w:jc w:val="center"/>
              <w:rPr>
                <w:b/>
                <w:bCs/>
                <w:color w:val="auto"/>
                <w:sz w:val="24"/>
                <w:szCs w:val="24"/>
              </w:rPr>
            </w:pPr>
          </w:p>
        </w:tc>
        <w:tc>
          <w:tcPr>
            <w:tcW w:w="2300" w:type="dxa"/>
            <w:tcBorders>
              <w:top w:val="single" w:sz="4" w:space="0" w:color="auto"/>
              <w:left w:val="single" w:sz="4" w:space="0" w:color="auto"/>
              <w:bottom w:val="single" w:sz="4" w:space="0" w:color="auto"/>
              <w:right w:val="single" w:sz="4" w:space="0" w:color="auto"/>
            </w:tcBorders>
            <w:shd w:val="clear" w:color="auto" w:fill="00FF87" w:themeFill="accent1"/>
            <w:vAlign w:val="center"/>
          </w:tcPr>
          <w:p w14:paraId="1C93ED3A" w14:textId="77777777" w:rsidR="00A806EC" w:rsidRPr="00A806EC" w:rsidRDefault="00A806EC" w:rsidP="00A806EC">
            <w:pPr>
              <w:jc w:val="center"/>
              <w:rPr>
                <w:b/>
                <w:bCs/>
                <w:color w:val="auto"/>
                <w:sz w:val="24"/>
                <w:szCs w:val="24"/>
              </w:rPr>
            </w:pPr>
            <w:r w:rsidRPr="00A806EC">
              <w:rPr>
                <w:b/>
                <w:bCs/>
                <w:color w:val="auto"/>
                <w:sz w:val="24"/>
                <w:szCs w:val="24"/>
              </w:rPr>
              <w:t>Paid as a lump sum</w:t>
            </w:r>
          </w:p>
        </w:tc>
        <w:tc>
          <w:tcPr>
            <w:tcW w:w="2609" w:type="dxa"/>
            <w:tcBorders>
              <w:top w:val="single" w:sz="4" w:space="0" w:color="auto"/>
              <w:left w:val="single" w:sz="4" w:space="0" w:color="auto"/>
              <w:bottom w:val="single" w:sz="4" w:space="0" w:color="auto"/>
              <w:right w:val="single" w:sz="4" w:space="0" w:color="auto"/>
            </w:tcBorders>
            <w:shd w:val="clear" w:color="auto" w:fill="00FF87" w:themeFill="accent1"/>
            <w:vAlign w:val="center"/>
          </w:tcPr>
          <w:p w14:paraId="720079F2" w14:textId="77777777" w:rsidR="00A806EC" w:rsidRPr="00A806EC" w:rsidRDefault="00A806EC" w:rsidP="00A806EC">
            <w:pPr>
              <w:jc w:val="center"/>
              <w:rPr>
                <w:b/>
                <w:bCs/>
                <w:color w:val="auto"/>
                <w:sz w:val="24"/>
                <w:szCs w:val="24"/>
              </w:rPr>
            </w:pPr>
            <w:r w:rsidRPr="00A806EC">
              <w:rPr>
                <w:b/>
                <w:bCs/>
                <w:color w:val="auto"/>
                <w:sz w:val="24"/>
                <w:szCs w:val="24"/>
              </w:rPr>
              <w:t>Paid as a drawdown pension</w:t>
            </w:r>
          </w:p>
        </w:tc>
        <w:tc>
          <w:tcPr>
            <w:tcW w:w="2437" w:type="dxa"/>
            <w:tcBorders>
              <w:top w:val="single" w:sz="4" w:space="0" w:color="auto"/>
              <w:left w:val="single" w:sz="4" w:space="0" w:color="auto"/>
              <w:bottom w:val="single" w:sz="4" w:space="0" w:color="auto"/>
              <w:right w:val="single" w:sz="4" w:space="0" w:color="auto"/>
            </w:tcBorders>
            <w:shd w:val="clear" w:color="auto" w:fill="00FF87" w:themeFill="accent1"/>
            <w:vAlign w:val="center"/>
          </w:tcPr>
          <w:p w14:paraId="17533BBE" w14:textId="77777777" w:rsidR="00A806EC" w:rsidRPr="00A806EC" w:rsidRDefault="00A806EC" w:rsidP="00A806EC">
            <w:pPr>
              <w:jc w:val="center"/>
              <w:rPr>
                <w:b/>
                <w:bCs/>
                <w:color w:val="auto"/>
                <w:sz w:val="24"/>
                <w:szCs w:val="24"/>
              </w:rPr>
            </w:pPr>
            <w:r w:rsidRPr="00A806EC">
              <w:rPr>
                <w:b/>
                <w:bCs/>
                <w:color w:val="auto"/>
                <w:sz w:val="24"/>
                <w:szCs w:val="24"/>
              </w:rPr>
              <w:t>Paid as an annuity</w:t>
            </w:r>
          </w:p>
        </w:tc>
      </w:tr>
      <w:tr w:rsidR="00A806EC" w14:paraId="112D67CE" w14:textId="77777777" w:rsidTr="00A806EC">
        <w:trPr>
          <w:trHeight w:val="667"/>
        </w:trPr>
        <w:tc>
          <w:tcPr>
            <w:tcW w:w="2352" w:type="dxa"/>
            <w:tcBorders>
              <w:top w:val="single" w:sz="4" w:space="0" w:color="auto"/>
              <w:left w:val="single" w:sz="4" w:space="0" w:color="auto"/>
              <w:bottom w:val="single" w:sz="4" w:space="0" w:color="auto"/>
              <w:right w:val="single" w:sz="4" w:space="0" w:color="auto"/>
            </w:tcBorders>
            <w:shd w:val="clear" w:color="auto" w:fill="00FF87" w:themeFill="accent1"/>
            <w:vAlign w:val="center"/>
          </w:tcPr>
          <w:p w14:paraId="5E5FC557" w14:textId="77777777" w:rsidR="00A806EC" w:rsidRPr="008400BD" w:rsidRDefault="00A806EC" w:rsidP="00A806EC">
            <w:pPr>
              <w:rPr>
                <w:b/>
                <w:bCs/>
                <w:color w:val="auto"/>
              </w:rPr>
            </w:pPr>
            <w:r w:rsidRPr="008400BD">
              <w:rPr>
                <w:b/>
                <w:bCs/>
                <w:color w:val="auto"/>
              </w:rPr>
              <w:t>Paid within two years</w:t>
            </w:r>
          </w:p>
        </w:tc>
        <w:tc>
          <w:tcPr>
            <w:tcW w:w="2300" w:type="dxa"/>
            <w:tcBorders>
              <w:top w:val="single" w:sz="4" w:space="0" w:color="auto"/>
              <w:left w:val="single" w:sz="4" w:space="0" w:color="auto"/>
              <w:bottom w:val="single" w:sz="4" w:space="0" w:color="auto"/>
              <w:right w:val="single" w:sz="4" w:space="0" w:color="auto"/>
            </w:tcBorders>
            <w:vAlign w:val="center"/>
          </w:tcPr>
          <w:p w14:paraId="1B229437" w14:textId="77777777" w:rsidR="00A806EC" w:rsidRPr="00A806EC" w:rsidRDefault="00A806EC" w:rsidP="00A806EC">
            <w:pPr>
              <w:jc w:val="center"/>
              <w:rPr>
                <w:color w:val="auto"/>
              </w:rPr>
            </w:pPr>
            <w:r w:rsidRPr="00A806EC">
              <w:rPr>
                <w:color w:val="auto"/>
              </w:rPr>
              <w:t xml:space="preserve">Tax-free if within the available </w:t>
            </w:r>
            <w:proofErr w:type="spellStart"/>
            <w:r w:rsidRPr="00A806EC">
              <w:rPr>
                <w:color w:val="auto"/>
              </w:rPr>
              <w:t>LSDBA</w:t>
            </w:r>
            <w:proofErr w:type="spellEnd"/>
          </w:p>
        </w:tc>
        <w:tc>
          <w:tcPr>
            <w:tcW w:w="2609" w:type="dxa"/>
            <w:tcBorders>
              <w:top w:val="single" w:sz="4" w:space="0" w:color="auto"/>
              <w:left w:val="single" w:sz="4" w:space="0" w:color="auto"/>
              <w:bottom w:val="single" w:sz="4" w:space="0" w:color="auto"/>
              <w:right w:val="single" w:sz="4" w:space="0" w:color="auto"/>
            </w:tcBorders>
            <w:vAlign w:val="center"/>
          </w:tcPr>
          <w:p w14:paraId="189CD441" w14:textId="77777777" w:rsidR="00A806EC" w:rsidRPr="00A806EC" w:rsidRDefault="00A806EC" w:rsidP="00A806EC">
            <w:pPr>
              <w:jc w:val="center"/>
              <w:rPr>
                <w:color w:val="auto"/>
              </w:rPr>
            </w:pPr>
            <w:r w:rsidRPr="00A806EC">
              <w:rPr>
                <w:color w:val="auto"/>
              </w:rPr>
              <w:t>Tax-free</w:t>
            </w:r>
          </w:p>
        </w:tc>
        <w:tc>
          <w:tcPr>
            <w:tcW w:w="2437" w:type="dxa"/>
            <w:tcBorders>
              <w:top w:val="single" w:sz="4" w:space="0" w:color="auto"/>
              <w:left w:val="single" w:sz="4" w:space="0" w:color="auto"/>
              <w:bottom w:val="single" w:sz="4" w:space="0" w:color="auto"/>
              <w:right w:val="single" w:sz="4" w:space="0" w:color="auto"/>
            </w:tcBorders>
            <w:vAlign w:val="center"/>
          </w:tcPr>
          <w:p w14:paraId="53878606" w14:textId="77777777" w:rsidR="00A806EC" w:rsidRPr="00A806EC" w:rsidRDefault="00A806EC" w:rsidP="00A806EC">
            <w:pPr>
              <w:jc w:val="center"/>
              <w:rPr>
                <w:color w:val="auto"/>
              </w:rPr>
            </w:pPr>
            <w:r w:rsidRPr="00A806EC">
              <w:rPr>
                <w:color w:val="auto"/>
              </w:rPr>
              <w:t>Tax-free</w:t>
            </w:r>
          </w:p>
        </w:tc>
      </w:tr>
      <w:tr w:rsidR="00A806EC" w14:paraId="026548DF" w14:textId="77777777" w:rsidTr="00A806EC">
        <w:trPr>
          <w:trHeight w:val="691"/>
        </w:trPr>
        <w:tc>
          <w:tcPr>
            <w:tcW w:w="2352" w:type="dxa"/>
            <w:tcBorders>
              <w:top w:val="single" w:sz="4" w:space="0" w:color="auto"/>
              <w:left w:val="single" w:sz="4" w:space="0" w:color="auto"/>
              <w:bottom w:val="single" w:sz="4" w:space="0" w:color="auto"/>
              <w:right w:val="single" w:sz="4" w:space="0" w:color="auto"/>
            </w:tcBorders>
            <w:shd w:val="clear" w:color="auto" w:fill="00FF87" w:themeFill="accent1"/>
            <w:vAlign w:val="center"/>
          </w:tcPr>
          <w:p w14:paraId="15F3F23A" w14:textId="77777777" w:rsidR="00A806EC" w:rsidRPr="008400BD" w:rsidRDefault="00A806EC" w:rsidP="00A806EC">
            <w:pPr>
              <w:rPr>
                <w:b/>
                <w:bCs/>
                <w:color w:val="auto"/>
              </w:rPr>
            </w:pPr>
            <w:r w:rsidRPr="008400BD">
              <w:rPr>
                <w:b/>
                <w:bCs/>
                <w:color w:val="auto"/>
              </w:rPr>
              <w:t>Paid after two years</w:t>
            </w:r>
          </w:p>
        </w:tc>
        <w:tc>
          <w:tcPr>
            <w:tcW w:w="7346" w:type="dxa"/>
            <w:gridSpan w:val="3"/>
            <w:tcBorders>
              <w:top w:val="single" w:sz="4" w:space="0" w:color="auto"/>
              <w:left w:val="single" w:sz="4" w:space="0" w:color="auto"/>
              <w:bottom w:val="single" w:sz="4" w:space="0" w:color="auto"/>
              <w:right w:val="single" w:sz="4" w:space="0" w:color="auto"/>
            </w:tcBorders>
            <w:vAlign w:val="center"/>
          </w:tcPr>
          <w:p w14:paraId="4AA04AE0" w14:textId="77777777" w:rsidR="00A806EC" w:rsidRPr="00A806EC" w:rsidRDefault="00A806EC" w:rsidP="00A806EC">
            <w:pPr>
              <w:jc w:val="center"/>
              <w:rPr>
                <w:color w:val="auto"/>
              </w:rPr>
            </w:pPr>
            <w:r w:rsidRPr="00A806EC">
              <w:rPr>
                <w:color w:val="auto"/>
              </w:rPr>
              <w:t>Taxable at the recipient’s marginal rate of income tax</w:t>
            </w:r>
          </w:p>
        </w:tc>
      </w:tr>
    </w:tbl>
    <w:p w14:paraId="4848278F" w14:textId="77777777" w:rsidR="009D5C38" w:rsidRDefault="009D5C38" w:rsidP="00FA525F"/>
    <w:p w14:paraId="3637D9B7" w14:textId="55DDBE7E" w:rsidR="00C666C3" w:rsidRDefault="00BD22A2" w:rsidP="00FA525F">
      <w:r>
        <w:t xml:space="preserve">If the member </w:t>
      </w:r>
      <w:r w:rsidRPr="00BD22A2">
        <w:rPr>
          <w:b/>
          <w:bCs/>
          <w:u w:val="single"/>
        </w:rPr>
        <w:t>dies</w:t>
      </w:r>
      <w:r>
        <w:t xml:space="preserve"> after age 75:</w:t>
      </w:r>
    </w:p>
    <w:p w14:paraId="23449778" w14:textId="77777777" w:rsidR="00C666C3" w:rsidRDefault="00C666C3" w:rsidP="00FA525F"/>
    <w:tbl>
      <w:tblPr>
        <w:tblStyle w:val="TableGrid"/>
        <w:tblW w:w="0" w:type="auto"/>
        <w:tblLook w:val="04A0" w:firstRow="1" w:lastRow="0" w:firstColumn="1" w:lastColumn="0" w:noHBand="0" w:noVBand="1"/>
      </w:tblPr>
      <w:tblGrid>
        <w:gridCol w:w="2352"/>
        <w:gridCol w:w="2300"/>
        <w:gridCol w:w="2609"/>
        <w:gridCol w:w="2437"/>
      </w:tblGrid>
      <w:tr w:rsidR="00BD22A2" w:rsidRPr="007475C8" w14:paraId="69511BD1" w14:textId="77777777" w:rsidTr="000022FA">
        <w:tc>
          <w:tcPr>
            <w:tcW w:w="2352" w:type="dxa"/>
            <w:tcBorders>
              <w:top w:val="nil"/>
              <w:left w:val="nil"/>
              <w:bottom w:val="single" w:sz="4" w:space="0" w:color="auto"/>
              <w:right w:val="single" w:sz="4" w:space="0" w:color="auto"/>
            </w:tcBorders>
            <w:vAlign w:val="center"/>
          </w:tcPr>
          <w:p w14:paraId="56797CA9" w14:textId="77777777" w:rsidR="00BD22A2" w:rsidRPr="00A806EC" w:rsidRDefault="00BD22A2" w:rsidP="000022FA">
            <w:pPr>
              <w:jc w:val="center"/>
              <w:rPr>
                <w:b/>
                <w:bCs/>
                <w:color w:val="auto"/>
                <w:sz w:val="24"/>
                <w:szCs w:val="24"/>
              </w:rPr>
            </w:pPr>
          </w:p>
        </w:tc>
        <w:tc>
          <w:tcPr>
            <w:tcW w:w="2300" w:type="dxa"/>
            <w:tcBorders>
              <w:top w:val="single" w:sz="4" w:space="0" w:color="auto"/>
              <w:left w:val="single" w:sz="4" w:space="0" w:color="auto"/>
              <w:bottom w:val="single" w:sz="4" w:space="0" w:color="auto"/>
              <w:right w:val="single" w:sz="4" w:space="0" w:color="auto"/>
            </w:tcBorders>
            <w:shd w:val="clear" w:color="auto" w:fill="00FF87" w:themeFill="accent1"/>
            <w:vAlign w:val="center"/>
          </w:tcPr>
          <w:p w14:paraId="0DB03FE8" w14:textId="77777777" w:rsidR="00BD22A2" w:rsidRPr="00A806EC" w:rsidRDefault="00BD22A2" w:rsidP="000022FA">
            <w:pPr>
              <w:jc w:val="center"/>
              <w:rPr>
                <w:b/>
                <w:bCs/>
                <w:color w:val="auto"/>
                <w:sz w:val="24"/>
                <w:szCs w:val="24"/>
              </w:rPr>
            </w:pPr>
            <w:r w:rsidRPr="00A806EC">
              <w:rPr>
                <w:b/>
                <w:bCs/>
                <w:color w:val="auto"/>
                <w:sz w:val="24"/>
                <w:szCs w:val="24"/>
              </w:rPr>
              <w:t>Paid as a lump sum</w:t>
            </w:r>
          </w:p>
        </w:tc>
        <w:tc>
          <w:tcPr>
            <w:tcW w:w="2609" w:type="dxa"/>
            <w:tcBorders>
              <w:top w:val="single" w:sz="4" w:space="0" w:color="auto"/>
              <w:left w:val="single" w:sz="4" w:space="0" w:color="auto"/>
              <w:bottom w:val="single" w:sz="4" w:space="0" w:color="auto"/>
              <w:right w:val="single" w:sz="4" w:space="0" w:color="auto"/>
            </w:tcBorders>
            <w:shd w:val="clear" w:color="auto" w:fill="00FF87" w:themeFill="accent1"/>
            <w:vAlign w:val="center"/>
          </w:tcPr>
          <w:p w14:paraId="3D9058F6" w14:textId="77777777" w:rsidR="00BD22A2" w:rsidRPr="00A806EC" w:rsidRDefault="00BD22A2" w:rsidP="000022FA">
            <w:pPr>
              <w:jc w:val="center"/>
              <w:rPr>
                <w:b/>
                <w:bCs/>
                <w:color w:val="auto"/>
                <w:sz w:val="24"/>
                <w:szCs w:val="24"/>
              </w:rPr>
            </w:pPr>
            <w:r w:rsidRPr="00A806EC">
              <w:rPr>
                <w:b/>
                <w:bCs/>
                <w:color w:val="auto"/>
                <w:sz w:val="24"/>
                <w:szCs w:val="24"/>
              </w:rPr>
              <w:t>Paid as a drawdown pension</w:t>
            </w:r>
          </w:p>
        </w:tc>
        <w:tc>
          <w:tcPr>
            <w:tcW w:w="2437" w:type="dxa"/>
            <w:tcBorders>
              <w:top w:val="single" w:sz="4" w:space="0" w:color="auto"/>
              <w:left w:val="single" w:sz="4" w:space="0" w:color="auto"/>
              <w:bottom w:val="single" w:sz="4" w:space="0" w:color="auto"/>
              <w:right w:val="single" w:sz="4" w:space="0" w:color="auto"/>
            </w:tcBorders>
            <w:shd w:val="clear" w:color="auto" w:fill="00FF87" w:themeFill="accent1"/>
            <w:vAlign w:val="center"/>
          </w:tcPr>
          <w:p w14:paraId="65B19940" w14:textId="77777777" w:rsidR="00BD22A2" w:rsidRPr="00A806EC" w:rsidRDefault="00BD22A2" w:rsidP="000022FA">
            <w:pPr>
              <w:jc w:val="center"/>
              <w:rPr>
                <w:b/>
                <w:bCs/>
                <w:color w:val="auto"/>
                <w:sz w:val="24"/>
                <w:szCs w:val="24"/>
              </w:rPr>
            </w:pPr>
            <w:r w:rsidRPr="00A806EC">
              <w:rPr>
                <w:b/>
                <w:bCs/>
                <w:color w:val="auto"/>
                <w:sz w:val="24"/>
                <w:szCs w:val="24"/>
              </w:rPr>
              <w:t>Paid as an annuity</w:t>
            </w:r>
          </w:p>
        </w:tc>
      </w:tr>
      <w:tr w:rsidR="00BD22A2" w14:paraId="5C51472A" w14:textId="77777777" w:rsidTr="0084144D">
        <w:trPr>
          <w:trHeight w:val="667"/>
        </w:trPr>
        <w:tc>
          <w:tcPr>
            <w:tcW w:w="2352" w:type="dxa"/>
            <w:tcBorders>
              <w:top w:val="single" w:sz="4" w:space="0" w:color="auto"/>
              <w:left w:val="single" w:sz="4" w:space="0" w:color="auto"/>
              <w:bottom w:val="single" w:sz="4" w:space="0" w:color="auto"/>
              <w:right w:val="single" w:sz="4" w:space="0" w:color="auto"/>
            </w:tcBorders>
            <w:shd w:val="clear" w:color="auto" w:fill="00FF87" w:themeFill="accent1"/>
            <w:vAlign w:val="center"/>
          </w:tcPr>
          <w:p w14:paraId="67A50C85" w14:textId="77777777" w:rsidR="00BD22A2" w:rsidRPr="008400BD" w:rsidRDefault="00BD22A2" w:rsidP="000022FA">
            <w:pPr>
              <w:rPr>
                <w:b/>
                <w:bCs/>
                <w:color w:val="auto"/>
              </w:rPr>
            </w:pPr>
            <w:r w:rsidRPr="008400BD">
              <w:rPr>
                <w:b/>
                <w:bCs/>
                <w:color w:val="auto"/>
              </w:rPr>
              <w:t>Paid within two years</w:t>
            </w:r>
          </w:p>
        </w:tc>
        <w:tc>
          <w:tcPr>
            <w:tcW w:w="7346" w:type="dxa"/>
            <w:gridSpan w:val="3"/>
            <w:tcBorders>
              <w:top w:val="single" w:sz="4" w:space="0" w:color="auto"/>
              <w:left w:val="single" w:sz="4" w:space="0" w:color="auto"/>
              <w:bottom w:val="single" w:sz="4" w:space="0" w:color="auto"/>
              <w:right w:val="single" w:sz="4" w:space="0" w:color="auto"/>
            </w:tcBorders>
            <w:vAlign w:val="center"/>
          </w:tcPr>
          <w:p w14:paraId="2D81817C" w14:textId="47BC1DF0" w:rsidR="00BD22A2" w:rsidRPr="00A806EC" w:rsidRDefault="00BD22A2" w:rsidP="000022FA">
            <w:pPr>
              <w:jc w:val="center"/>
              <w:rPr>
                <w:color w:val="auto"/>
              </w:rPr>
            </w:pPr>
            <w:r w:rsidRPr="00A806EC">
              <w:rPr>
                <w:color w:val="auto"/>
              </w:rPr>
              <w:t>Taxable at the recipient’s marginal rate of income tax</w:t>
            </w:r>
          </w:p>
        </w:tc>
      </w:tr>
      <w:tr w:rsidR="00BD22A2" w14:paraId="075E5243" w14:textId="77777777" w:rsidTr="000022FA">
        <w:trPr>
          <w:trHeight w:val="691"/>
        </w:trPr>
        <w:tc>
          <w:tcPr>
            <w:tcW w:w="2352" w:type="dxa"/>
            <w:tcBorders>
              <w:top w:val="single" w:sz="4" w:space="0" w:color="auto"/>
              <w:left w:val="single" w:sz="4" w:space="0" w:color="auto"/>
              <w:bottom w:val="single" w:sz="4" w:space="0" w:color="auto"/>
              <w:right w:val="single" w:sz="4" w:space="0" w:color="auto"/>
            </w:tcBorders>
            <w:shd w:val="clear" w:color="auto" w:fill="00FF87" w:themeFill="accent1"/>
            <w:vAlign w:val="center"/>
          </w:tcPr>
          <w:p w14:paraId="3523FD49" w14:textId="77777777" w:rsidR="00BD22A2" w:rsidRPr="008400BD" w:rsidRDefault="00BD22A2" w:rsidP="000022FA">
            <w:pPr>
              <w:rPr>
                <w:b/>
                <w:bCs/>
                <w:color w:val="auto"/>
              </w:rPr>
            </w:pPr>
            <w:r w:rsidRPr="008400BD">
              <w:rPr>
                <w:b/>
                <w:bCs/>
                <w:color w:val="auto"/>
              </w:rPr>
              <w:t>Paid after two years</w:t>
            </w:r>
          </w:p>
        </w:tc>
        <w:tc>
          <w:tcPr>
            <w:tcW w:w="7346" w:type="dxa"/>
            <w:gridSpan w:val="3"/>
            <w:tcBorders>
              <w:top w:val="single" w:sz="4" w:space="0" w:color="auto"/>
              <w:left w:val="single" w:sz="4" w:space="0" w:color="auto"/>
              <w:bottom w:val="single" w:sz="4" w:space="0" w:color="auto"/>
              <w:right w:val="single" w:sz="4" w:space="0" w:color="auto"/>
            </w:tcBorders>
            <w:vAlign w:val="center"/>
          </w:tcPr>
          <w:p w14:paraId="40B8A9FE" w14:textId="77777777" w:rsidR="00BD22A2" w:rsidRPr="00A806EC" w:rsidRDefault="00BD22A2" w:rsidP="000022FA">
            <w:pPr>
              <w:jc w:val="center"/>
              <w:rPr>
                <w:color w:val="auto"/>
              </w:rPr>
            </w:pPr>
            <w:r w:rsidRPr="00A806EC">
              <w:rPr>
                <w:color w:val="auto"/>
              </w:rPr>
              <w:t>Taxable at the recipient’s marginal rate of income tax</w:t>
            </w:r>
          </w:p>
        </w:tc>
      </w:tr>
    </w:tbl>
    <w:p w14:paraId="02A6CDA5" w14:textId="77777777" w:rsidR="00C666C3" w:rsidRDefault="00C666C3" w:rsidP="00FA525F"/>
    <w:p w14:paraId="30C6847B" w14:textId="77777777" w:rsidR="00C666C3" w:rsidRDefault="00C666C3" w:rsidP="00FA525F"/>
    <w:p w14:paraId="704C2030" w14:textId="77777777" w:rsidR="00C666C3" w:rsidRDefault="00C666C3" w:rsidP="00FA525F"/>
    <w:p w14:paraId="2D71EBD9" w14:textId="5BEB1DBC" w:rsidR="004E3538" w:rsidRDefault="004E3538">
      <w:pPr>
        <w:spacing w:after="160" w:line="259" w:lineRule="auto"/>
        <w:jc w:val="left"/>
      </w:pPr>
      <w:r>
        <w:br w:type="page"/>
      </w:r>
    </w:p>
    <w:p w14:paraId="4E1C41E4" w14:textId="77777777" w:rsidR="00932C7C" w:rsidRDefault="00932C7C" w:rsidP="00932C7C">
      <w:r>
        <w:lastRenderedPageBreak/>
        <w:t>If the death benefits above are subject to tax at the recipient’s marginal rate of income tax but the recipient is a non-person (i.e. a trust or company) the tax rate applied is 45%.</w:t>
      </w:r>
    </w:p>
    <w:p w14:paraId="2D189C20" w14:textId="77777777" w:rsidR="00932C7C" w:rsidRDefault="00932C7C" w:rsidP="00932C7C"/>
    <w:p w14:paraId="242A385D" w14:textId="77777777" w:rsidR="00932C7C" w:rsidRDefault="00932C7C" w:rsidP="00932C7C">
      <w:r>
        <w:t>If no nomination is completed by the members, the scheme administrators will usually seek to pay benefits to any dependents of the member. This type of person is classified as:</w:t>
      </w:r>
    </w:p>
    <w:p w14:paraId="02C11F3B" w14:textId="77777777" w:rsidR="00932C7C" w:rsidRDefault="00932C7C" w:rsidP="00932C7C"/>
    <w:p w14:paraId="45D7CCEF" w14:textId="7031171B" w:rsidR="00932C7C" w:rsidRDefault="00932C7C" w:rsidP="00932C7C">
      <w:pPr>
        <w:pStyle w:val="BulletPoints"/>
      </w:pPr>
      <w:r>
        <w:t>The spouse or civil partner of the member</w:t>
      </w:r>
      <w:r w:rsidR="00994D4E">
        <w:t>.</w:t>
      </w:r>
    </w:p>
    <w:p w14:paraId="02DDD701" w14:textId="2650654A" w:rsidR="00932C7C" w:rsidRDefault="00932C7C" w:rsidP="00932C7C">
      <w:pPr>
        <w:pStyle w:val="BulletPoints"/>
      </w:pPr>
      <w:r>
        <w:t>A child under 23 or a child over this age who is dependent due to physical or mental impairment</w:t>
      </w:r>
      <w:r w:rsidR="00994D4E">
        <w:t>.</w:t>
      </w:r>
    </w:p>
    <w:p w14:paraId="138DF43E" w14:textId="27FC0BF6" w:rsidR="00932C7C" w:rsidRDefault="00932C7C" w:rsidP="00932C7C">
      <w:pPr>
        <w:pStyle w:val="BulletPoints"/>
      </w:pPr>
      <w:r>
        <w:t xml:space="preserve">An individual financially dependent on the member. This could be due to physical or mental </w:t>
      </w:r>
      <w:proofErr w:type="gramStart"/>
      <w:r>
        <w:t>impairment</w:t>
      </w:r>
      <w:proofErr w:type="gramEnd"/>
      <w:r>
        <w:t xml:space="preserve"> or it could be a financial relationship (i.e. partners living together sharing finances).</w:t>
      </w:r>
    </w:p>
    <w:p w14:paraId="47DFAED0" w14:textId="77777777" w:rsidR="00932C7C" w:rsidRDefault="00932C7C" w:rsidP="00932C7C"/>
    <w:p w14:paraId="6B424C8F" w14:textId="77777777" w:rsidR="00932C7C" w:rsidRPr="00932C7C" w:rsidRDefault="00932C7C" w:rsidP="00932C7C">
      <w:pPr>
        <w:rPr>
          <w:b/>
          <w:bCs/>
        </w:rPr>
      </w:pPr>
      <w:r w:rsidRPr="00932C7C">
        <w:rPr>
          <w:b/>
          <w:bCs/>
        </w:rPr>
        <w:t>The figures and detail above are around the tax treatment of pension funds based on current pension legislation. The introduction of IHT would be separate and in addition to the above.</w:t>
      </w:r>
    </w:p>
    <w:p w14:paraId="697FF279" w14:textId="77777777" w:rsidR="00932C7C" w:rsidRDefault="00932C7C" w:rsidP="00932C7C"/>
    <w:p w14:paraId="6C85F4C8" w14:textId="7971E401" w:rsidR="00932C7C" w:rsidRPr="00B56DEB" w:rsidRDefault="00B56DEB" w:rsidP="00B56DEB">
      <w:pPr>
        <w:rPr>
          <w:rFonts w:asciiTheme="majorHAnsi" w:hAnsiTheme="majorHAnsi"/>
          <w:b/>
          <w:bCs/>
          <w:sz w:val="24"/>
          <w:szCs w:val="28"/>
        </w:rPr>
      </w:pPr>
      <w:r w:rsidRPr="00B56DEB">
        <w:rPr>
          <w:rFonts w:asciiTheme="majorHAnsi" w:hAnsiTheme="majorHAnsi"/>
          <w:b/>
          <w:bCs/>
          <w:sz w:val="24"/>
          <w:szCs w:val="28"/>
        </w:rPr>
        <w:t>NO DEPENDENTS</w:t>
      </w:r>
    </w:p>
    <w:p w14:paraId="1B074788" w14:textId="77777777" w:rsidR="00B56DEB" w:rsidRPr="00B56DEB" w:rsidRDefault="00B56DEB" w:rsidP="00B56DEB"/>
    <w:p w14:paraId="6A0C7AEA" w14:textId="77777777" w:rsidR="00932C7C" w:rsidRDefault="00932C7C" w:rsidP="00932C7C">
      <w:proofErr w:type="gramStart"/>
      <w:r>
        <w:t>In the event that</w:t>
      </w:r>
      <w:proofErr w:type="gramEnd"/>
      <w:r>
        <w:t xml:space="preserve"> there were no dependents on death, the scheme administrators will use their discretion to direct death benefits towards a nominee of their choosing.</w:t>
      </w:r>
    </w:p>
    <w:p w14:paraId="7BD45053" w14:textId="77777777" w:rsidR="00932C7C" w:rsidRDefault="00932C7C" w:rsidP="00932C7C"/>
    <w:p w14:paraId="1B1A80E2" w14:textId="77777777" w:rsidR="00932C7C" w:rsidRDefault="00932C7C" w:rsidP="00932C7C">
      <w:r>
        <w:t>This means that the lump sum and/or an income can be paid to:</w:t>
      </w:r>
    </w:p>
    <w:p w14:paraId="62CF13F9" w14:textId="77777777" w:rsidR="00932C7C" w:rsidRDefault="00932C7C" w:rsidP="00932C7C"/>
    <w:p w14:paraId="3D3E284D" w14:textId="25D76226" w:rsidR="00932C7C" w:rsidRDefault="00932C7C" w:rsidP="00B56DEB">
      <w:pPr>
        <w:pStyle w:val="BulletPoints"/>
      </w:pPr>
      <w:r>
        <w:t>Other family members, e.g., adult children</w:t>
      </w:r>
    </w:p>
    <w:p w14:paraId="149CDA95" w14:textId="52DD0367" w:rsidR="00932C7C" w:rsidRDefault="00932C7C" w:rsidP="00B56DEB">
      <w:pPr>
        <w:pStyle w:val="BulletPoints"/>
      </w:pPr>
      <w:r>
        <w:t>A trust set up by the deceased</w:t>
      </w:r>
    </w:p>
    <w:p w14:paraId="607A39FA" w14:textId="3B23B430" w:rsidR="00932C7C" w:rsidRDefault="00932C7C" w:rsidP="00B56DEB">
      <w:pPr>
        <w:pStyle w:val="BulletPoints"/>
      </w:pPr>
      <w:r>
        <w:t>The deceased’s estate (resulting in the pension being included for IHT purposes)</w:t>
      </w:r>
    </w:p>
    <w:p w14:paraId="4C0F2055" w14:textId="03D857B8" w:rsidR="00932C7C" w:rsidRDefault="00932C7C" w:rsidP="00B56DEB">
      <w:pPr>
        <w:pStyle w:val="BulletPoints"/>
      </w:pPr>
      <w:r>
        <w:t>The deceased’s friends or business partners</w:t>
      </w:r>
    </w:p>
    <w:p w14:paraId="7B584806" w14:textId="1DA9E465" w:rsidR="00932C7C" w:rsidRDefault="00932C7C" w:rsidP="00B56DEB">
      <w:pPr>
        <w:pStyle w:val="BulletPoints"/>
      </w:pPr>
      <w:r>
        <w:t>A charity</w:t>
      </w:r>
    </w:p>
    <w:p w14:paraId="04D004A5" w14:textId="77777777" w:rsidR="00932C7C" w:rsidRDefault="00932C7C" w:rsidP="00932C7C"/>
    <w:p w14:paraId="3B4EE829" w14:textId="77777777" w:rsidR="00932C7C" w:rsidRDefault="00932C7C" w:rsidP="00932C7C">
      <w:r>
        <w:t>For this reason, it is important that the individual nominates who they wish to receive any death benefits.</w:t>
      </w:r>
    </w:p>
    <w:p w14:paraId="5D2D4BE7" w14:textId="77777777" w:rsidR="00932C7C" w:rsidRDefault="00932C7C" w:rsidP="00932C7C"/>
    <w:p w14:paraId="16D86CF1" w14:textId="11DD858D" w:rsidR="00932C7C" w:rsidRDefault="00932C7C" w:rsidP="00B56DEB">
      <w:pPr>
        <w:pStyle w:val="Heading3unumbered"/>
      </w:pPr>
      <w:r>
        <w:t>Drawdown and inheritance tax (</w:t>
      </w:r>
      <w:r w:rsidR="00B56DEB">
        <w:t>“</w:t>
      </w:r>
      <w:r>
        <w:t>IHT</w:t>
      </w:r>
      <w:r w:rsidR="00B56DEB">
        <w:t>”</w:t>
      </w:r>
      <w:r>
        <w:t>)</w:t>
      </w:r>
    </w:p>
    <w:p w14:paraId="07D81B44" w14:textId="77777777" w:rsidR="00932C7C" w:rsidRDefault="00932C7C" w:rsidP="00932C7C"/>
    <w:p w14:paraId="089ABEA6" w14:textId="77777777" w:rsidR="00932C7C" w:rsidRDefault="00932C7C" w:rsidP="00932C7C">
      <w:r>
        <w:t>The Finance Bill provides the following exemptions from inheritance tax liability for death benefits paid on death under drawdown:</w:t>
      </w:r>
    </w:p>
    <w:p w14:paraId="33908999" w14:textId="77777777" w:rsidR="00932C7C" w:rsidRDefault="00932C7C" w:rsidP="00932C7C"/>
    <w:p w14:paraId="4AFB7B43" w14:textId="1FA96E5B" w:rsidR="00932C7C" w:rsidRDefault="00932C7C" w:rsidP="00B56DEB">
      <w:pPr>
        <w:pStyle w:val="BulletPoints"/>
      </w:pPr>
      <w:r>
        <w:t>In all cases where the benefit is paid to a spouse, civil partner, financial dependent or charity.</w:t>
      </w:r>
    </w:p>
    <w:p w14:paraId="321F8EB7" w14:textId="77777777" w:rsidR="00B56DEB" w:rsidRDefault="00B56DEB" w:rsidP="00B56DEB">
      <w:pPr>
        <w:pStyle w:val="BulletPoints"/>
        <w:numPr>
          <w:ilvl w:val="0"/>
          <w:numId w:val="0"/>
        </w:numPr>
        <w:ind w:left="425"/>
      </w:pPr>
    </w:p>
    <w:p w14:paraId="2CB49A86" w14:textId="60D673E3" w:rsidR="00932C7C" w:rsidRDefault="00932C7C" w:rsidP="00B56DEB">
      <w:pPr>
        <w:pStyle w:val="BulletPoints"/>
      </w:pPr>
      <w:r>
        <w:t xml:space="preserve">In other cases where the member had no reason to believe that their life expectancy was less than two years when commencing drawdown, and </w:t>
      </w:r>
      <w:proofErr w:type="gramStart"/>
      <w:r>
        <w:t>it is clear that deferring</w:t>
      </w:r>
      <w:proofErr w:type="gramEnd"/>
      <w:r>
        <w:t xml:space="preserve"> benefits was not done with the intention of avoiding IHT charges.</w:t>
      </w:r>
    </w:p>
    <w:p w14:paraId="0A67D6BA" w14:textId="77777777" w:rsidR="00B56DEB" w:rsidRDefault="00B56DEB" w:rsidP="00B56DEB">
      <w:pPr>
        <w:pStyle w:val="BulletPoints"/>
        <w:numPr>
          <w:ilvl w:val="0"/>
          <w:numId w:val="0"/>
        </w:numPr>
      </w:pPr>
    </w:p>
    <w:p w14:paraId="2798D0B6" w14:textId="1C5F84B6" w:rsidR="00932C7C" w:rsidRDefault="00932C7C" w:rsidP="00B56DEB">
      <w:pPr>
        <w:pStyle w:val="BulletPoints"/>
      </w:pPr>
      <w:r>
        <w:t>Where, having deferred the pension as above, the member becomes aware that their life expectancy is less than two years, but they don’t deliberately try to enhance the value of the estate by reducing withdrawals under the plan.</w:t>
      </w:r>
    </w:p>
    <w:p w14:paraId="2C8B9B47" w14:textId="77777777" w:rsidR="00932C7C" w:rsidRDefault="00932C7C" w:rsidP="00932C7C"/>
    <w:p w14:paraId="02D0BF60" w14:textId="7668E80D" w:rsidR="00932C7C" w:rsidRPr="00B56DEB" w:rsidRDefault="00932C7C" w:rsidP="00932C7C">
      <w:pPr>
        <w:rPr>
          <w:b/>
          <w:bCs/>
        </w:rPr>
      </w:pPr>
      <w:r w:rsidRPr="00B56DEB">
        <w:rPr>
          <w:b/>
          <w:bCs/>
        </w:rPr>
        <w:t>The above is however expected to change from 6</w:t>
      </w:r>
      <w:r w:rsidRPr="00B56DEB">
        <w:rPr>
          <w:b/>
          <w:bCs/>
          <w:vertAlign w:val="superscript"/>
        </w:rPr>
        <w:t>th</w:t>
      </w:r>
      <w:r w:rsidR="00B56DEB">
        <w:rPr>
          <w:b/>
          <w:bCs/>
        </w:rPr>
        <w:t xml:space="preserve"> </w:t>
      </w:r>
      <w:r w:rsidRPr="00B56DEB">
        <w:rPr>
          <w:b/>
          <w:bCs/>
        </w:rPr>
        <w:t>April 2027 as the Government introduces legislation making defined contribution pensions part of the estate for IHT purposes.</w:t>
      </w:r>
    </w:p>
    <w:p w14:paraId="1D4A6B6B" w14:textId="77777777" w:rsidR="00932C7C" w:rsidRDefault="00932C7C" w:rsidP="00932C7C"/>
    <w:p w14:paraId="0A5979E7" w14:textId="77777777" w:rsidR="00B56DEB" w:rsidRDefault="00B56DEB">
      <w:pPr>
        <w:spacing w:after="160" w:line="259" w:lineRule="auto"/>
        <w:jc w:val="left"/>
      </w:pPr>
      <w:r>
        <w:br w:type="page"/>
      </w:r>
    </w:p>
    <w:p w14:paraId="4B079B6C" w14:textId="22574E09" w:rsidR="00932C7C" w:rsidRDefault="00932C7C" w:rsidP="00B56DEB">
      <w:pPr>
        <w:pStyle w:val="Heading3unumbered"/>
      </w:pPr>
      <w:r>
        <w:lastRenderedPageBreak/>
        <w:t>Advantages of drawdown</w:t>
      </w:r>
    </w:p>
    <w:p w14:paraId="7DE26DE0" w14:textId="77777777" w:rsidR="00932C7C" w:rsidRDefault="00932C7C" w:rsidP="00932C7C"/>
    <w:p w14:paraId="729E1CF0" w14:textId="0BDD1D1F" w:rsidR="00932C7C" w:rsidRDefault="00932C7C" w:rsidP="00B56DEB">
      <w:pPr>
        <w:pStyle w:val="BulletPoints"/>
      </w:pPr>
      <w:r>
        <w:t>You will be able to take the maximum (or lower amount) of tax-free cash lump sum immediately to spend or invest without having to convert the rest of the fund to an annuity.</w:t>
      </w:r>
    </w:p>
    <w:p w14:paraId="1429EE24" w14:textId="77777777" w:rsidR="008E384B" w:rsidRDefault="008E384B" w:rsidP="008E384B">
      <w:pPr>
        <w:pStyle w:val="BulletPoints"/>
        <w:numPr>
          <w:ilvl w:val="0"/>
          <w:numId w:val="0"/>
        </w:numPr>
      </w:pPr>
    </w:p>
    <w:p w14:paraId="36C9190D" w14:textId="36FAD0C7" w:rsidR="00932C7C" w:rsidRDefault="00932C7C" w:rsidP="00B56DEB">
      <w:pPr>
        <w:pStyle w:val="BulletPoints"/>
      </w:pPr>
      <w:r>
        <w:t>Under FAD, there is no cap on the amount of income that can be drawn.</w:t>
      </w:r>
    </w:p>
    <w:p w14:paraId="7B655513" w14:textId="77777777" w:rsidR="008E384B" w:rsidRDefault="008E384B" w:rsidP="008E384B">
      <w:pPr>
        <w:pStyle w:val="BulletPoints"/>
        <w:numPr>
          <w:ilvl w:val="0"/>
          <w:numId w:val="0"/>
        </w:numPr>
      </w:pPr>
    </w:p>
    <w:p w14:paraId="5BD2D6EC" w14:textId="4658EC4B" w:rsidR="00932C7C" w:rsidRDefault="00932C7C" w:rsidP="00B56DEB">
      <w:pPr>
        <w:pStyle w:val="BulletPoints"/>
      </w:pPr>
      <w:r>
        <w:t>Flexible income – you may choose to take any level of income that you require, whether it be a regular income or on an ad hoc basis.</w:t>
      </w:r>
    </w:p>
    <w:p w14:paraId="51D3F70D" w14:textId="77777777" w:rsidR="008E384B" w:rsidRDefault="008E384B" w:rsidP="008E384B">
      <w:pPr>
        <w:pStyle w:val="BulletPoints"/>
        <w:numPr>
          <w:ilvl w:val="0"/>
          <w:numId w:val="0"/>
        </w:numPr>
      </w:pPr>
    </w:p>
    <w:p w14:paraId="428BF559" w14:textId="7BB24B63" w:rsidR="00932C7C" w:rsidRDefault="00932C7C" w:rsidP="00B56DEB">
      <w:pPr>
        <w:pStyle w:val="BulletPoints"/>
      </w:pPr>
      <w:r>
        <w:t xml:space="preserve">You will be able to </w:t>
      </w:r>
      <w:proofErr w:type="gramStart"/>
      <w:r>
        <w:t>plan in advance</w:t>
      </w:r>
      <w:proofErr w:type="gramEnd"/>
      <w:r>
        <w:t xml:space="preserve"> the level of income that you wish to take each year, so that you can </w:t>
      </w:r>
      <w:proofErr w:type="gramStart"/>
      <w:r>
        <w:t>take into account</w:t>
      </w:r>
      <w:proofErr w:type="gramEnd"/>
      <w:r>
        <w:t xml:space="preserve"> any other sources of income that may be available to you.</w:t>
      </w:r>
    </w:p>
    <w:p w14:paraId="4FFA10E3" w14:textId="77777777" w:rsidR="008E384B" w:rsidRDefault="008E384B" w:rsidP="008E384B">
      <w:pPr>
        <w:pStyle w:val="BulletPoints"/>
        <w:numPr>
          <w:ilvl w:val="0"/>
          <w:numId w:val="0"/>
        </w:numPr>
      </w:pPr>
    </w:p>
    <w:p w14:paraId="0E503A77" w14:textId="48DD4090" w:rsidR="00932C7C" w:rsidRDefault="00932C7C" w:rsidP="00B56DEB">
      <w:pPr>
        <w:pStyle w:val="BulletPoints"/>
      </w:pPr>
      <w:r>
        <w:t>The pension fund (less any income withdrawn and associated charges) will continue to be invested in a tax efficient environment until you decide to purchase an annuity or continue drawdown.</w:t>
      </w:r>
    </w:p>
    <w:p w14:paraId="3134AE5A" w14:textId="77777777" w:rsidR="008E384B" w:rsidRDefault="008E384B" w:rsidP="008E384B">
      <w:pPr>
        <w:pStyle w:val="BulletPoints"/>
        <w:numPr>
          <w:ilvl w:val="0"/>
          <w:numId w:val="0"/>
        </w:numPr>
      </w:pPr>
    </w:p>
    <w:p w14:paraId="36DFA69F" w14:textId="5E817221" w:rsidR="00932C7C" w:rsidRDefault="00932C7C" w:rsidP="00B56DEB">
      <w:pPr>
        <w:pStyle w:val="BulletPoints"/>
      </w:pPr>
      <w:r>
        <w:t>You can structure your income to mitigate your liability to Income Tax. For example, by reducing drawdown income in some tax years, you may be able to avoid a higher rate tax liability.</w:t>
      </w:r>
    </w:p>
    <w:p w14:paraId="7FC5F377" w14:textId="77777777" w:rsidR="008E384B" w:rsidRDefault="008E384B" w:rsidP="008E384B">
      <w:pPr>
        <w:pStyle w:val="BulletPoints"/>
        <w:numPr>
          <w:ilvl w:val="0"/>
          <w:numId w:val="0"/>
        </w:numPr>
      </w:pPr>
    </w:p>
    <w:p w14:paraId="3D07EEDD" w14:textId="69FEBBC0" w:rsidR="00932C7C" w:rsidRDefault="00932C7C" w:rsidP="00B56DEB">
      <w:pPr>
        <w:pStyle w:val="BulletPoints"/>
      </w:pPr>
      <w:r>
        <w:t>There are flexible options on death. The death benefits payable may be greater than under the conventional annuity route, particularly since the death tax charge was removed.</w:t>
      </w:r>
    </w:p>
    <w:p w14:paraId="609D53EB" w14:textId="77777777" w:rsidR="008E384B" w:rsidRDefault="008E384B" w:rsidP="008E384B">
      <w:pPr>
        <w:pStyle w:val="BulletPoints"/>
        <w:numPr>
          <w:ilvl w:val="0"/>
          <w:numId w:val="0"/>
        </w:numPr>
      </w:pPr>
    </w:p>
    <w:p w14:paraId="74636A9A" w14:textId="796F9489" w:rsidR="00932C7C" w:rsidRDefault="00932C7C" w:rsidP="00B56DEB">
      <w:pPr>
        <w:pStyle w:val="BulletPoints"/>
      </w:pPr>
      <w:r>
        <w:t>As you get older there is the prospect of annuity rates rising and therefore providing a higher income. This is because it is cheaper for insurance companies to purchase an annuity to provide a given level of income for someone aged, say 70, than someone aged 60.</w:t>
      </w:r>
    </w:p>
    <w:p w14:paraId="24FD7961" w14:textId="77777777" w:rsidR="00932C7C" w:rsidRDefault="00932C7C" w:rsidP="00932C7C">
      <w:r>
        <w:t> </w:t>
      </w:r>
    </w:p>
    <w:p w14:paraId="3B1ADF38" w14:textId="77777777" w:rsidR="00306731" w:rsidRDefault="00306731">
      <w:pPr>
        <w:spacing w:after="160" w:line="259" w:lineRule="auto"/>
        <w:jc w:val="left"/>
        <w:rPr>
          <w:rFonts w:asciiTheme="majorHAnsi" w:eastAsiaTheme="majorEastAsia" w:hAnsiTheme="majorHAnsi" w:cstheme="majorBidi"/>
          <w:b/>
          <w:bCs/>
          <w:caps/>
          <w:sz w:val="28"/>
          <w:szCs w:val="28"/>
        </w:rPr>
      </w:pPr>
      <w:r>
        <w:br w:type="page"/>
      </w:r>
    </w:p>
    <w:p w14:paraId="2B263337" w14:textId="1F87E2F7" w:rsidR="00932C7C" w:rsidRDefault="00932C7C" w:rsidP="008E384B">
      <w:pPr>
        <w:pStyle w:val="Heading3unumbered"/>
      </w:pPr>
      <w:r>
        <w:lastRenderedPageBreak/>
        <w:t>Disadvantages of drawdown</w:t>
      </w:r>
    </w:p>
    <w:p w14:paraId="73878890" w14:textId="77777777" w:rsidR="00932C7C" w:rsidRDefault="00932C7C" w:rsidP="00932C7C"/>
    <w:p w14:paraId="318EF65F" w14:textId="1AB9DF8B" w:rsidR="00932C7C" w:rsidRDefault="00932C7C" w:rsidP="007255A9">
      <w:pPr>
        <w:pStyle w:val="BulletPoints"/>
      </w:pPr>
      <w:r>
        <w:t>A careful investment portfolio needs to be drawn up which will involve investment risk and a reliance upon investment management.</w:t>
      </w:r>
    </w:p>
    <w:p w14:paraId="5D43650C" w14:textId="77777777" w:rsidR="007255A9" w:rsidRDefault="007255A9" w:rsidP="007255A9">
      <w:pPr>
        <w:pStyle w:val="BulletPoints"/>
        <w:numPr>
          <w:ilvl w:val="0"/>
          <w:numId w:val="0"/>
        </w:numPr>
      </w:pPr>
    </w:p>
    <w:p w14:paraId="548E704E" w14:textId="0761DF9B" w:rsidR="00932C7C" w:rsidRDefault="00932C7C" w:rsidP="007255A9">
      <w:pPr>
        <w:pStyle w:val="BulletPoints"/>
      </w:pPr>
      <w:r>
        <w:t xml:space="preserve">A minimum level of growth must be achieved by the remaining pension fund in drawdown, </w:t>
      </w:r>
      <w:proofErr w:type="gramStart"/>
      <w:r>
        <w:t>in order to</w:t>
      </w:r>
      <w:proofErr w:type="gramEnd"/>
      <w:r>
        <w:t xml:space="preserve"> maintain its value after the income payments have been taken (assuming an income is taken of course). If this ‘critical yield’ is not achieved the fund may be unable to purchase an annuity equivalent to that which could have been purchased at outset if income withdrawals had not been selected.</w:t>
      </w:r>
    </w:p>
    <w:p w14:paraId="6186EAD4" w14:textId="77777777" w:rsidR="00306731" w:rsidRDefault="00306731" w:rsidP="00306731">
      <w:pPr>
        <w:pStyle w:val="BulletPoints"/>
        <w:numPr>
          <w:ilvl w:val="0"/>
          <w:numId w:val="0"/>
        </w:numPr>
      </w:pPr>
    </w:p>
    <w:p w14:paraId="77773959" w14:textId="3C317190" w:rsidR="00932C7C" w:rsidRDefault="00932C7C" w:rsidP="007255A9">
      <w:pPr>
        <w:pStyle w:val="BulletPoints"/>
      </w:pPr>
      <w:r>
        <w:t>Should a high level of income be taken, unless there is exceptional growth, the withdrawals will not be sustainable during the deferral period.</w:t>
      </w:r>
    </w:p>
    <w:p w14:paraId="5D4A7EAA" w14:textId="77777777" w:rsidR="00306731" w:rsidRDefault="00306731" w:rsidP="00306731">
      <w:pPr>
        <w:pStyle w:val="BulletPoints"/>
        <w:numPr>
          <w:ilvl w:val="0"/>
          <w:numId w:val="0"/>
        </w:numPr>
      </w:pPr>
    </w:p>
    <w:p w14:paraId="33E00371" w14:textId="21D19F40" w:rsidR="00932C7C" w:rsidRDefault="00932C7C" w:rsidP="007255A9">
      <w:pPr>
        <w:pStyle w:val="BulletPoints"/>
      </w:pPr>
      <w:r>
        <w:t xml:space="preserve">Deferment of the purchase of an annuity may result in less favourable annuity rates </w:t>
      </w:r>
      <w:proofErr w:type="gramStart"/>
      <w:r>
        <w:t>if and when</w:t>
      </w:r>
      <w:proofErr w:type="gramEnd"/>
      <w:r>
        <w:t xml:space="preserve"> a purchase is eventually made.</w:t>
      </w:r>
    </w:p>
    <w:p w14:paraId="47FD6F73" w14:textId="77777777" w:rsidR="00306731" w:rsidRDefault="00306731" w:rsidP="00306731">
      <w:pPr>
        <w:pStyle w:val="BulletPoints"/>
        <w:numPr>
          <w:ilvl w:val="0"/>
          <w:numId w:val="0"/>
        </w:numPr>
      </w:pPr>
    </w:p>
    <w:p w14:paraId="33F0E67C" w14:textId="37580F24" w:rsidR="00932C7C" w:rsidRDefault="00932C7C" w:rsidP="007255A9">
      <w:pPr>
        <w:pStyle w:val="BulletPoints"/>
      </w:pPr>
      <w:r>
        <w:t>If the expected changes to pensions and IHT happen from 2027, there is a risk of your pension being subject to IHT by remaining in drawdown as opposed to purchasing an annuity (which can provide a spouse pension outside the scope of IHT).</w:t>
      </w:r>
    </w:p>
    <w:p w14:paraId="5F68A6EB" w14:textId="77777777" w:rsidR="00306731" w:rsidRDefault="00306731" w:rsidP="00306731">
      <w:pPr>
        <w:pStyle w:val="BulletPoints"/>
        <w:numPr>
          <w:ilvl w:val="0"/>
          <w:numId w:val="0"/>
        </w:numPr>
      </w:pPr>
    </w:p>
    <w:p w14:paraId="3BC6F41F" w14:textId="4DA313E6" w:rsidR="00932C7C" w:rsidRDefault="00932C7C" w:rsidP="007255A9">
      <w:pPr>
        <w:pStyle w:val="BulletPoints"/>
      </w:pPr>
      <w:r>
        <w:t>In addition, the investment fund may be depleted, either through investment performance or withdrawals, to the extent that even if current annuity rates are maintained, the annuity that can be purchased in the future will drop.</w:t>
      </w:r>
    </w:p>
    <w:p w14:paraId="569619C6" w14:textId="77777777" w:rsidR="00306731" w:rsidRDefault="00306731" w:rsidP="00306731">
      <w:pPr>
        <w:pStyle w:val="BulletPoints"/>
        <w:numPr>
          <w:ilvl w:val="0"/>
          <w:numId w:val="0"/>
        </w:numPr>
      </w:pPr>
    </w:p>
    <w:p w14:paraId="5A901144" w14:textId="0AF2AEE1" w:rsidR="00932C7C" w:rsidRDefault="00932C7C" w:rsidP="007255A9">
      <w:pPr>
        <w:pStyle w:val="BulletPoints"/>
      </w:pPr>
      <w:r>
        <w:t>Annuity providers make a profit from the fact that some individuals die sooner than is expected and use some of this ‘mortality profit’ to enhance current annuity rates. By delaying the purchase of your annuity, the benefit of this potential profit, which can be significant, may be lost.</w:t>
      </w:r>
    </w:p>
    <w:p w14:paraId="63F34CE5" w14:textId="76AEABCD" w:rsidR="00932C7C" w:rsidRDefault="00932C7C" w:rsidP="007255A9">
      <w:pPr>
        <w:pStyle w:val="BulletPoints"/>
      </w:pPr>
      <w:r>
        <w:t>It is important to keep your drawdown pension and the amount of income you are taking under regular review.</w:t>
      </w:r>
    </w:p>
    <w:p w14:paraId="3A5D11FD" w14:textId="77777777" w:rsidR="00306731" w:rsidRDefault="00306731" w:rsidP="00306731">
      <w:pPr>
        <w:pStyle w:val="BulletPoints"/>
        <w:numPr>
          <w:ilvl w:val="0"/>
          <w:numId w:val="0"/>
        </w:numPr>
      </w:pPr>
    </w:p>
    <w:p w14:paraId="65E08A6A" w14:textId="2E06ED41" w:rsidR="009D5C38" w:rsidRDefault="00932C7C" w:rsidP="007255A9">
      <w:pPr>
        <w:pStyle w:val="BulletPoints"/>
      </w:pPr>
      <w:r>
        <w:t>The ongoing charges associated with a drawdown account will affect the net growth rates.</w:t>
      </w:r>
    </w:p>
    <w:p w14:paraId="1C2E8F7C" w14:textId="77777777" w:rsidR="003A6696" w:rsidRDefault="003A6696" w:rsidP="00256F16"/>
    <w:p w14:paraId="2D1555AB" w14:textId="77777777" w:rsidR="0010756E" w:rsidRDefault="0010756E" w:rsidP="00256F16"/>
    <w:p w14:paraId="38BD3758" w14:textId="77777777" w:rsidR="0020507D" w:rsidRDefault="0020507D" w:rsidP="00256F16"/>
    <w:p w14:paraId="7799A689" w14:textId="5D144FD7" w:rsidR="00C2210F" w:rsidRDefault="00C2210F" w:rsidP="00256F16">
      <w:r w:rsidRPr="00A00DBC">
        <w:rPr>
          <w:highlight w:val="yellow"/>
        </w:rPr>
        <w:softHyphen/>
      </w:r>
      <w:r w:rsidRPr="00A00DBC">
        <w:rPr>
          <w:highlight w:val="yellow"/>
        </w:rPr>
        <w:softHyphen/>
      </w:r>
      <w:r w:rsidR="00A00DBC" w:rsidRPr="00A00DBC">
        <w:rPr>
          <w:highlight w:val="yellow"/>
        </w:rPr>
        <w:t>DO NOT REMOVE THIS L</w:t>
      </w:r>
      <w:r w:rsidR="00A00DBC" w:rsidRPr="007000D9">
        <w:rPr>
          <w:highlight w:val="yellow"/>
        </w:rPr>
        <w:t>INE</w:t>
      </w:r>
      <w:r w:rsidR="007000D9" w:rsidRPr="007000D9">
        <w:rPr>
          <w:highlight w:val="yellow"/>
        </w:rPr>
        <w:t xml:space="preserve"> </w:t>
      </w:r>
      <w:r w:rsidR="007000D9" w:rsidRPr="007000D9">
        <w:rPr>
          <w:b/>
          <w:bCs/>
          <w:color w:val="FF0114" w:themeColor="accent3"/>
          <w:highlight w:val="yellow"/>
        </w:rPr>
        <w:t>– DELETE THE TEXT ONLY</w:t>
      </w:r>
    </w:p>
    <w:p w14:paraId="17D9D370" w14:textId="77777777" w:rsidR="0053335D" w:rsidRDefault="0053335D" w:rsidP="00256F16"/>
    <w:p w14:paraId="19CFCFBB" w14:textId="1D927D33" w:rsidR="0053335D" w:rsidRPr="00256F16" w:rsidRDefault="0053335D" w:rsidP="00256F16">
      <w:pPr>
        <w:sectPr w:rsidR="0053335D" w:rsidRPr="00256F16" w:rsidSect="00BC298B">
          <w:headerReference w:type="default" r:id="rId25"/>
          <w:footerReference w:type="default" r:id="rId26"/>
          <w:pgSz w:w="11906" w:h="16838" w:code="9"/>
          <w:pgMar w:top="1701" w:right="964" w:bottom="2552" w:left="964" w:header="709" w:footer="1724" w:gutter="0"/>
          <w:pgNumType w:start="1"/>
          <w:cols w:space="708"/>
          <w:docGrid w:linePitch="360"/>
        </w:sectPr>
      </w:pPr>
    </w:p>
    <w:p w14:paraId="5460F6E6" w14:textId="77777777" w:rsidR="00A24896" w:rsidRPr="00A24896" w:rsidRDefault="00A24896" w:rsidP="00A24896"/>
    <w:p w14:paraId="26ECB7B6" w14:textId="26600F05" w:rsidR="00180379" w:rsidRDefault="00180379" w:rsidP="00B1475E">
      <w:pPr>
        <w:pStyle w:val="AABMultilevelList"/>
        <w:numPr>
          <w:ilvl w:val="0"/>
          <w:numId w:val="0"/>
        </w:numPr>
      </w:pPr>
    </w:p>
    <w:p w14:paraId="45C7B721" w14:textId="583AB7BE" w:rsidR="00D97685" w:rsidRPr="0092519B" w:rsidRDefault="007D0BF9" w:rsidP="00B1475E">
      <w:pPr>
        <w:pStyle w:val="AABMultilevelList"/>
        <w:numPr>
          <w:ilvl w:val="0"/>
          <w:numId w:val="0"/>
        </w:numPr>
      </w:pPr>
      <w:r>
        <w:rPr>
          <w:noProof/>
        </w:rPr>
        <mc:AlternateContent>
          <mc:Choice Requires="wpg">
            <w:drawing>
              <wp:anchor distT="0" distB="0" distL="114300" distR="114300" simplePos="0" relativeHeight="251666438" behindDoc="0" locked="0" layoutInCell="1" allowOverlap="1" wp14:anchorId="5FA7E324" wp14:editId="46C1C43A">
                <wp:simplePos x="0" y="0"/>
                <wp:positionH relativeFrom="column">
                  <wp:posOffset>-612140</wp:posOffset>
                </wp:positionH>
                <wp:positionV relativeFrom="paragraph">
                  <wp:posOffset>2266315</wp:posOffset>
                </wp:positionV>
                <wp:extent cx="7536815" cy="7052373"/>
                <wp:effectExtent l="0" t="0" r="6985" b="0"/>
                <wp:wrapNone/>
                <wp:docPr id="232896044" name="Group 2"/>
                <wp:cNvGraphicFramePr/>
                <a:graphic xmlns:a="http://schemas.openxmlformats.org/drawingml/2006/main">
                  <a:graphicData uri="http://schemas.microsoft.com/office/word/2010/wordprocessingGroup">
                    <wpg:wgp>
                      <wpg:cNvGrpSpPr/>
                      <wpg:grpSpPr>
                        <a:xfrm>
                          <a:off x="0" y="0"/>
                          <a:ext cx="7536815" cy="7052373"/>
                          <a:chOff x="0" y="0"/>
                          <a:chExt cx="7536815" cy="7052373"/>
                        </a:xfrm>
                      </wpg:grpSpPr>
                      <pic:pic xmlns:pic="http://schemas.openxmlformats.org/drawingml/2006/picture">
                        <pic:nvPicPr>
                          <pic:cNvPr id="717368920" name="Picture 1" descr="A black and white sign&#10;&#10;Description automatically generated with low confidence"/>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459149" y="0"/>
                            <a:ext cx="4544060" cy="1229360"/>
                          </a:xfrm>
                          <a:prstGeom prst="rect">
                            <a:avLst/>
                          </a:prstGeom>
                          <a:noFill/>
                          <a:ln>
                            <a:noFill/>
                          </a:ln>
                        </pic:spPr>
                      </pic:pic>
                      <wps:wsp>
                        <wps:cNvPr id="313647506" name="Rectangle 2"/>
                        <wps:cNvSpPr/>
                        <wps:spPr>
                          <a:xfrm>
                            <a:off x="0" y="4747098"/>
                            <a:ext cx="7536815" cy="23052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799597" name="Text Box 2"/>
                        <wps:cNvSpPr txBox="1">
                          <a:spLocks noChangeArrowheads="1"/>
                        </wps:cNvSpPr>
                        <wps:spPr bwMode="auto">
                          <a:xfrm>
                            <a:off x="2076451" y="5301386"/>
                            <a:ext cx="3400424" cy="1386204"/>
                          </a:xfrm>
                          <a:prstGeom prst="rect">
                            <a:avLst/>
                          </a:prstGeom>
                          <a:noFill/>
                          <a:ln w="9525">
                            <a:noFill/>
                            <a:miter lim="800000"/>
                            <a:headEnd/>
                            <a:tailEnd/>
                          </a:ln>
                        </wps:spPr>
                        <wps:txbx>
                          <w:txbxContent>
                            <w:p w14:paraId="111280B0" w14:textId="77777777" w:rsidR="007D0BF9" w:rsidRPr="007D0BF9" w:rsidRDefault="007D0BF9" w:rsidP="00285254">
                              <w:pPr>
                                <w:spacing w:line="360" w:lineRule="auto"/>
                                <w:jc w:val="center"/>
                                <w:rPr>
                                  <w:color w:val="FFFFFF" w:themeColor="background1"/>
                                  <w:sz w:val="32"/>
                                  <w:szCs w:val="32"/>
                                </w:rPr>
                              </w:pPr>
                              <w:r w:rsidRPr="007D0BF9">
                                <w:rPr>
                                  <w:color w:val="FFFFFF" w:themeColor="background1"/>
                                  <w:sz w:val="32"/>
                                  <w:szCs w:val="32"/>
                                </w:rPr>
                                <w:t>Tel: +44 (0)203 176 5888</w:t>
                              </w:r>
                              <w:r w:rsidRPr="007D0BF9">
                                <w:rPr>
                                  <w:color w:val="FFFFFF" w:themeColor="background1"/>
                                  <w:sz w:val="32"/>
                                  <w:szCs w:val="32"/>
                                </w:rPr>
                                <w:br/>
                              </w:r>
                              <w:hyperlink r:id="rId28" w:history="1">
                                <w:r w:rsidRPr="007D0BF9">
                                  <w:rPr>
                                    <w:rStyle w:val="Hyperlink"/>
                                    <w:color w:val="FFFFFF" w:themeColor="background1"/>
                                    <w:sz w:val="32"/>
                                    <w:szCs w:val="32"/>
                                    <w:u w:val="none"/>
                                  </w:rPr>
                                  <w:t>magus.servicing@aabwealth.uk</w:t>
                                </w:r>
                              </w:hyperlink>
                              <w:r w:rsidRPr="007D0BF9">
                                <w:rPr>
                                  <w:color w:val="FFFFFF" w:themeColor="background1"/>
                                  <w:sz w:val="32"/>
                                  <w:szCs w:val="32"/>
                                </w:rPr>
                                <w:t xml:space="preserve"> </w:t>
                              </w:r>
                              <w:r w:rsidRPr="007D0BF9">
                                <w:rPr>
                                  <w:color w:val="FFFFFF" w:themeColor="background1"/>
                                  <w:sz w:val="32"/>
                                  <w:szCs w:val="32"/>
                                </w:rPr>
                                <w:br/>
                                <w:t>www.aabwealth.uk</w:t>
                              </w:r>
                            </w:p>
                            <w:p w14:paraId="0DDFA7F2" w14:textId="77777777" w:rsidR="007D0BF9" w:rsidRPr="007D0BF9" w:rsidRDefault="007D0BF9" w:rsidP="00285254">
                              <w:pPr>
                                <w:rPr>
                                  <w:color w:val="FFFFFF" w:themeColor="background1"/>
                                  <w:sz w:val="32"/>
                                  <w:szCs w:val="32"/>
                                </w:rPr>
                              </w:pPr>
                            </w:p>
                          </w:txbxContent>
                        </wps:txbx>
                        <wps:bodyPr rot="0" vert="horz" wrap="square" lIns="91440" tIns="45720" rIns="91440" bIns="45720" anchor="t" anchorCtr="0">
                          <a:spAutoFit/>
                        </wps:bodyPr>
                      </wps:wsp>
                      <wpg:grpSp>
                        <wpg:cNvPr id="680415264" name="Group 12"/>
                        <wpg:cNvGrpSpPr/>
                        <wpg:grpSpPr>
                          <a:xfrm>
                            <a:off x="1050587" y="4085617"/>
                            <a:ext cx="1417620" cy="485111"/>
                            <a:chOff x="1404432" y="193725"/>
                            <a:chExt cx="1417699" cy="485800"/>
                          </a:xfrm>
                        </wpg:grpSpPr>
                        <pic:pic xmlns:pic="http://schemas.openxmlformats.org/drawingml/2006/picture">
                          <pic:nvPicPr>
                            <pic:cNvPr id="435424907" name="Picture 435424907" descr="A black background with a graphic design&#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44888"/>
                            <a:stretch/>
                          </pic:blipFill>
                          <pic:spPr>
                            <a:xfrm>
                              <a:off x="1404432" y="197837"/>
                              <a:ext cx="471766" cy="403914"/>
                            </a:xfrm>
                            <a:prstGeom prst="rect">
                              <a:avLst/>
                            </a:prstGeom>
                          </pic:spPr>
                        </pic:pic>
                        <pic:pic xmlns:pic="http://schemas.openxmlformats.org/drawingml/2006/picture">
                          <pic:nvPicPr>
                            <pic:cNvPr id="2102022896" name="Picture 2102022896" descr="A black background with a graphic desig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54357" t="17190" b="9077"/>
                            <a:stretch/>
                          </pic:blipFill>
                          <pic:spPr>
                            <a:xfrm>
                              <a:off x="1876198" y="193725"/>
                              <a:ext cx="637376" cy="485800"/>
                            </a:xfrm>
                            <a:prstGeom prst="rect">
                              <a:avLst/>
                            </a:prstGeom>
                          </pic:spPr>
                        </pic:pic>
                        <pic:pic xmlns:pic="http://schemas.openxmlformats.org/drawingml/2006/picture">
                          <pic:nvPicPr>
                            <pic:cNvPr id="1841078809" name="Picture 1841078809" descr="A logo with a sword and a book&#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22297" t="15887" r="22235" b="16181"/>
                            <a:stretch/>
                          </pic:blipFill>
                          <pic:spPr>
                            <a:xfrm>
                              <a:off x="2559658" y="213387"/>
                              <a:ext cx="262473" cy="442800"/>
                            </a:xfrm>
                            <a:prstGeom prst="rect">
                              <a:avLst/>
                            </a:prstGeom>
                          </pic:spPr>
                        </pic:pic>
                      </wpg:grpSp>
                      <pic:pic xmlns:pic="http://schemas.openxmlformats.org/drawingml/2006/picture">
                        <pic:nvPicPr>
                          <pic:cNvPr id="401968540" name="Picture 4" descr="A white rectangular sign with a black and white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568102" y="4173166"/>
                            <a:ext cx="932815" cy="267335"/>
                          </a:xfrm>
                          <a:prstGeom prst="rect">
                            <a:avLst/>
                          </a:prstGeom>
                        </pic:spPr>
                      </pic:pic>
                      <pic:pic xmlns:pic="http://schemas.openxmlformats.org/drawingml/2006/picture">
                        <pic:nvPicPr>
                          <pic:cNvPr id="2065547757" name="Picture 1" descr="A black background with white text&#10;&#10;AI-generated content may be incorrect."/>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657600" y="3861881"/>
                            <a:ext cx="2839720" cy="875030"/>
                          </a:xfrm>
                          <a:prstGeom prst="rect">
                            <a:avLst/>
                          </a:prstGeom>
                        </pic:spPr>
                      </pic:pic>
                    </wpg:wgp>
                  </a:graphicData>
                </a:graphic>
              </wp:anchor>
            </w:drawing>
          </mc:Choice>
          <mc:Fallback>
            <w:pict>
              <v:group w14:anchorId="5FA7E324" id="Group 2" o:spid="_x0000_s1027" style="position:absolute;left:0;text-align:left;margin-left:-48.2pt;margin-top:178.45pt;width:593.45pt;height:555.3pt;z-index:251666438" coordsize="75368,70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ROhloAAACHElEQVQ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">
                <v:shape id="Picture 1" o:spid="_x0000_s1028" type="#_x0000_t75" alt="A black and white sign&#10;&#10;Description automatically generated with low confidence" style="position:absolute;left:14591;width:45441;height:1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">
                  <v:imagedata r:id="rId30" o:title="A black and white sign&#10;&#10;Description automatically generated with low confidence"/>
                </v:shape>
                <v:rect id="Rectangle 2" o:spid="_x0000_s1029" style="position:absolute;top:47470;width:75368;height:23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" fillcolor="#0c161c [3213]" stroked="f" strokeweight="1pt"/>
                <v:shape id="_x0000_s1030" type="#_x0000_t202" style="position:absolute;left:20764;top:53013;width:34004;height:1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" filled="f" stroked="f">
                  <v:textbox style="mso-fit-shape-to-text:t">
                    <w:txbxContent>
                      <w:p w14:paraId="111280B0" w14:textId="77777777" w:rsidR="007D0BF9" w:rsidRPr="007D0BF9" w:rsidRDefault="007D0BF9" w:rsidP="00285254">
                        <w:pPr>
                          <w:spacing w:line="360" w:lineRule="auto"/>
                          <w:jc w:val="center"/>
                          <w:rPr>
                            <w:color w:val="FFFFFF" w:themeColor="background1"/>
                            <w:sz w:val="32"/>
                            <w:szCs w:val="32"/>
                          </w:rPr>
                        </w:pPr>
                        <w:r w:rsidRPr="007D0BF9">
                          <w:rPr>
                            <w:color w:val="FFFFFF" w:themeColor="background1"/>
                            <w:sz w:val="32"/>
                            <w:szCs w:val="32"/>
                          </w:rPr>
                          <w:t>Tel: +44 (0)203 176 5888</w:t>
                        </w:r>
                        <w:r w:rsidRPr="007D0BF9">
                          <w:rPr>
                            <w:color w:val="FFFFFF" w:themeColor="background1"/>
                            <w:sz w:val="32"/>
                            <w:szCs w:val="32"/>
                          </w:rPr>
                          <w:br/>
                        </w:r>
                        <w:hyperlink r:id="rId31" w:history="1">
                          <w:r w:rsidRPr="007D0BF9">
                            <w:rPr>
                              <w:rStyle w:val="Hyperlink"/>
                              <w:color w:val="FFFFFF" w:themeColor="background1"/>
                              <w:sz w:val="32"/>
                              <w:szCs w:val="32"/>
                              <w:u w:val="none"/>
                            </w:rPr>
                            <w:t>magus.servicing@aabwealth.uk</w:t>
                          </w:r>
                        </w:hyperlink>
                        <w:r w:rsidRPr="007D0BF9">
                          <w:rPr>
                            <w:color w:val="FFFFFF" w:themeColor="background1"/>
                            <w:sz w:val="32"/>
                            <w:szCs w:val="32"/>
                          </w:rPr>
                          <w:t xml:space="preserve"> </w:t>
                        </w:r>
                        <w:r w:rsidRPr="007D0BF9">
                          <w:rPr>
                            <w:color w:val="FFFFFF" w:themeColor="background1"/>
                            <w:sz w:val="32"/>
                            <w:szCs w:val="32"/>
                          </w:rPr>
                          <w:br/>
                          <w:t>www.aabwealth.uk</w:t>
                        </w:r>
                      </w:p>
                      <w:p w14:paraId="0DDFA7F2" w14:textId="77777777" w:rsidR="007D0BF9" w:rsidRPr="007D0BF9" w:rsidRDefault="007D0BF9" w:rsidP="00285254">
                        <w:pPr>
                          <w:rPr>
                            <w:color w:val="FFFFFF" w:themeColor="background1"/>
                            <w:sz w:val="32"/>
                            <w:szCs w:val="32"/>
                          </w:rPr>
                        </w:pPr>
                      </w:p>
                    </w:txbxContent>
                  </v:textbox>
                </v:shape>
                <v:group id="Group 12" o:spid="_x0000_s1031" style="position:absolute;left:10505;top:40856;width:14177;height:4851" coordorigin="14044,1937" coordsize="14176,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">
                  <v:shape id="Picture 435424907" o:spid="_x0000_s1032" type="#_x0000_t75" alt="A black background with a graphic design&#10;&#10;Description automatically generated" style="position:absolute;left:14044;top:1978;width:4717;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">
                    <v:imagedata r:id="rId32" o:title="A black background with a graphic design&#10;&#10;Description automatically generated" cropright="29418f"/>
                  </v:shape>
                  <v:shape id="Picture 2102022896" o:spid="_x0000_s1033" type="#_x0000_t75" alt="A black background with a graphic design&#10;&#10;Description automatically generated" style="position:absolute;left:18761;top:1937;width:6374;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">
                    <v:imagedata r:id="rId33" o:title="A black background with a graphic design&#10;&#10;Description automatically generated" croptop="11266f" cropbottom="5949f" cropleft="35623f"/>
                  </v:shape>
                  <v:shape id="Picture 1841078809" o:spid="_x0000_s1034" type="#_x0000_t75" alt="A logo with a sword and a book&#10;&#10;Description automatically generated" style="position:absolute;left:25596;top:2133;width:2625;height:4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">
                    <v:imagedata r:id="rId34" o:title="A logo with a sword and a book&#10;&#10;Description automatically generated" croptop="10412f" cropbottom="10604f" cropleft="14613f" cropright="14572f"/>
                  </v:shape>
                </v:group>
                <v:shape id="Picture 4" o:spid="_x0000_s1035" type="#_x0000_t75" alt="A white rectangular sign with a black and white text&#10;&#10;Description automatically generated" style="position:absolute;left:25681;top:41731;width:9328;height: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">
                  <v:imagedata r:id="rId35" o:title="A white rectangular sign with a black and white text&#10;&#10;Description automatically generated"/>
                </v:shape>
                <v:shape id="Picture 1" o:spid="_x0000_s1036" type="#_x0000_t75" alt="A black background with white text&#10;&#10;AI-generated content may be incorrect." style="position:absolute;left:36576;top:38618;width:28397;height: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">
                  <v:imagedata r:id="rId36" o:title="A black background with white text&#10;&#10;AI-generated content may be incorrect"/>
                </v:shape>
              </v:group>
            </w:pict>
          </mc:Fallback>
        </mc:AlternateContent>
      </w:r>
    </w:p>
    <w:sectPr w:rsidR="00D97685" w:rsidRPr="0092519B" w:rsidSect="00843F25">
      <w:pgSz w:w="11906" w:h="16838"/>
      <w:pgMar w:top="1701" w:right="964" w:bottom="2552" w:left="964" w:header="709" w:footer="17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D1458" w14:textId="77777777" w:rsidR="005C0F26" w:rsidRDefault="005C0F26" w:rsidP="00B42A9C">
      <w:r>
        <w:separator/>
      </w:r>
    </w:p>
  </w:endnote>
  <w:endnote w:type="continuationSeparator" w:id="0">
    <w:p w14:paraId="49BF6A32" w14:textId="77777777" w:rsidR="005C0F26" w:rsidRDefault="005C0F26" w:rsidP="00B42A9C">
      <w:r>
        <w:continuationSeparator/>
      </w:r>
    </w:p>
  </w:endnote>
  <w:endnote w:type="continuationNotice" w:id="1">
    <w:p w14:paraId="478E2D32" w14:textId="77777777" w:rsidR="005C0F26" w:rsidRDefault="005C0F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Bold">
    <w:panose1 w:val="020B0706020202030204"/>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EA648" w14:textId="656C5BE0" w:rsidR="009C4718" w:rsidRDefault="00C71FD4">
    <w:pPr>
      <w:pStyle w:val="Footer"/>
    </w:pPr>
    <w:r>
      <w:rPr>
        <w:noProof/>
      </w:rPr>
      <w:drawing>
        <wp:anchor distT="0" distB="0" distL="114300" distR="114300" simplePos="0" relativeHeight="251658242" behindDoc="0" locked="0" layoutInCell="1" allowOverlap="1" wp14:anchorId="70CDF34A" wp14:editId="014CB5E2">
          <wp:simplePos x="0" y="0"/>
          <wp:positionH relativeFrom="margin">
            <wp:posOffset>4933950</wp:posOffset>
          </wp:positionH>
          <wp:positionV relativeFrom="page">
            <wp:posOffset>8748395</wp:posOffset>
          </wp:positionV>
          <wp:extent cx="433070" cy="2688590"/>
          <wp:effectExtent l="0" t="3810" r="1270" b="1270"/>
          <wp:wrapNone/>
          <wp:docPr id="1875325484" name="Picture 1875325484" descr="A picture containing text, outdoor, sign,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text, outdoor, sign, stree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433070" cy="2688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357DE4A9" wp14:editId="08C7257F">
          <wp:simplePos x="0" y="0"/>
          <wp:positionH relativeFrom="column">
            <wp:posOffset>-184150</wp:posOffset>
          </wp:positionH>
          <wp:positionV relativeFrom="paragraph">
            <wp:posOffset>338455</wp:posOffset>
          </wp:positionV>
          <wp:extent cx="1648800" cy="446400"/>
          <wp:effectExtent l="0" t="0" r="0" b="0"/>
          <wp:wrapNone/>
          <wp:docPr id="864946461" name="Picture 86494646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8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834DC" w14:textId="6BC916BC" w:rsidR="00C6694F" w:rsidRDefault="00C6694F">
    <w:pPr>
      <w:pStyle w:val="Footer"/>
    </w:pPr>
    <w:r>
      <w:rPr>
        <w:noProof/>
      </w:rPr>
      <w:drawing>
        <wp:anchor distT="0" distB="0" distL="114300" distR="114300" simplePos="0" relativeHeight="251660292" behindDoc="0" locked="0" layoutInCell="1" allowOverlap="1" wp14:anchorId="64498DD7" wp14:editId="1C7A1F1D">
          <wp:simplePos x="0" y="0"/>
          <wp:positionH relativeFrom="column">
            <wp:posOffset>-184150</wp:posOffset>
          </wp:positionH>
          <wp:positionV relativeFrom="paragraph">
            <wp:posOffset>338455</wp:posOffset>
          </wp:positionV>
          <wp:extent cx="1648800" cy="446400"/>
          <wp:effectExtent l="0" t="0" r="0" b="0"/>
          <wp:wrapNone/>
          <wp:docPr id="1608198161" name="Picture 160819816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8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0FBFA" w14:textId="77777777" w:rsidR="005C0F26" w:rsidRDefault="005C0F26" w:rsidP="00B42A9C">
      <w:r>
        <w:separator/>
      </w:r>
    </w:p>
  </w:footnote>
  <w:footnote w:type="continuationSeparator" w:id="0">
    <w:p w14:paraId="199F5067" w14:textId="77777777" w:rsidR="005C0F26" w:rsidRDefault="005C0F26" w:rsidP="00B42A9C">
      <w:r>
        <w:continuationSeparator/>
      </w:r>
    </w:p>
  </w:footnote>
  <w:footnote w:type="continuationNotice" w:id="1">
    <w:p w14:paraId="0F7F1703" w14:textId="77777777" w:rsidR="005C0F26" w:rsidRDefault="005C0F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09280" w14:textId="295943EC" w:rsidR="00D962E7" w:rsidRDefault="00D962E7">
    <w:pPr>
      <w:pStyle w:val="Header"/>
    </w:pPr>
    <w:r>
      <w:rPr>
        <w:rFonts w:cs="Arial"/>
        <w:noProof/>
        <w:szCs w:val="20"/>
      </w:rPr>
      <w:t xml:space="preserve"> </w:t>
    </w:r>
    <w:r>
      <w:rPr>
        <w:rFonts w:cs="Arial"/>
        <w:noProof/>
        <w:szCs w:val="20"/>
      </w:rPr>
      <mc:AlternateContent>
        <mc:Choice Requires="wps">
          <w:drawing>
            <wp:anchor distT="0" distB="0" distL="114300" distR="114300" simplePos="0" relativeHeight="251658240" behindDoc="0" locked="0" layoutInCell="1" allowOverlap="1" wp14:anchorId="1E161E1D" wp14:editId="518E0E8F">
              <wp:simplePos x="0" y="0"/>
              <wp:positionH relativeFrom="margin">
                <wp:align>left</wp:align>
              </wp:positionH>
              <wp:positionV relativeFrom="page">
                <wp:posOffset>314325</wp:posOffset>
              </wp:positionV>
              <wp:extent cx="5467350" cy="4191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19100"/>
                      </a:xfrm>
                      <a:prstGeom prst="rect">
                        <a:avLst/>
                      </a:prstGeom>
                      <a:noFill/>
                      <a:ln w="9525">
                        <a:noFill/>
                        <a:miter lim="800000"/>
                        <a:headEnd/>
                        <a:tailEnd/>
                      </a:ln>
                    </wps:spPr>
                    <wps:txbx>
                      <w:txbxContent>
                        <w:sdt>
                          <w:sdtPr>
                            <w:rPr>
                              <w:rFonts w:asciiTheme="majorHAnsi" w:hAnsiTheme="majorHAnsi" w:cs="Arial"/>
                              <w:b/>
                              <w:bCs/>
                              <w:sz w:val="24"/>
                              <w:szCs w:val="24"/>
                            </w:rPr>
                            <w:alias w:val="Company"/>
                            <w:tag w:val=""/>
                            <w:id w:val="1964389285"/>
                            <w:dataBinding w:prefixMappings="xmlns:ns0='http://schemas.openxmlformats.org/officeDocument/2006/extended-properties' " w:xpath="/ns0:Properties[1]/ns0:Company[1]" w:storeItemID="{6668398D-A668-4E3E-A5EB-62B293D839F1}"/>
                            <w:text/>
                          </w:sdtPr>
                          <w:sdtEndPr/>
                          <w:sdtContent>
                            <w:p w14:paraId="0003A481" w14:textId="77777777" w:rsidR="00D962E7" w:rsidRPr="006342EC" w:rsidRDefault="00D962E7" w:rsidP="001B7B69">
                              <w:pPr>
                                <w:pStyle w:val="Header"/>
                                <w:spacing w:line="276" w:lineRule="auto"/>
                                <w:rPr>
                                  <w:rFonts w:asciiTheme="majorHAnsi" w:hAnsiTheme="majorHAnsi" w:cs="Arial"/>
                                  <w:b/>
                                  <w:bCs/>
                                  <w:sz w:val="24"/>
                                  <w:szCs w:val="24"/>
                                </w:rPr>
                              </w:pPr>
                              <w:r>
                                <w:rPr>
                                  <w:rFonts w:asciiTheme="majorHAnsi" w:hAnsiTheme="majorHAnsi" w:cs="Arial"/>
                                  <w:b/>
                                  <w:bCs/>
                                  <w:sz w:val="24"/>
                                  <w:szCs w:val="24"/>
                                </w:rPr>
                                <w:t>CLIENT NAME</w:t>
                              </w:r>
                            </w:p>
                          </w:sdtContent>
                        </w:sdt>
                        <w:sdt>
                          <w:sdtPr>
                            <w:rPr>
                              <w:rFonts w:asciiTheme="majorHAnsi" w:hAnsiTheme="majorHAnsi" w:cs="Arial"/>
                              <w:b/>
                              <w:bCs/>
                              <w:sz w:val="24"/>
                              <w:szCs w:val="24"/>
                            </w:rPr>
                            <w:alias w:val="Title"/>
                            <w:tag w:val=""/>
                            <w:id w:val="-2019772366"/>
                            <w:dataBinding w:prefixMappings="xmlns:ns0='http://purl.org/dc/elements/1.1/' xmlns:ns1='http://schemas.openxmlformats.org/package/2006/metadata/core-properties' " w:xpath="/ns1:coreProperties[1]/ns0:title[1]" w:storeItemID="{6C3C8BC8-F283-45AE-878A-BAB7291924A1}"/>
                            <w:text/>
                          </w:sdtPr>
                          <w:sdtEndPr/>
                          <w:sdtContent>
                            <w:p w14:paraId="26CA960C" w14:textId="2B10280F" w:rsidR="00D962E7" w:rsidRPr="001B7B69" w:rsidRDefault="0020507D"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DRAWDOWN</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161E1D" id="_x0000_t202" coordsize="21600,21600" o:spt="202" path="m,l,21600r21600,l21600,xe">
              <v:stroke joinstyle="miter"/>
              <v:path gradientshapeok="t" o:connecttype="rect"/>
            </v:shapetype>
            <v:shape id="_x0000_s1037" type="#_x0000_t202" style="position:absolute;left:0;text-align:left;margin-left:0;margin-top:24.75pt;width:430.5pt;height:3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" filled="f" stroked="f">
              <v:textbox inset="0,0,0,0">
                <w:txbxContent>
                  <w:sdt>
                    <w:sdtPr>
                      <w:rPr>
                        <w:rFonts w:asciiTheme="majorHAnsi" w:hAnsiTheme="majorHAnsi" w:cs="Arial"/>
                        <w:b/>
                        <w:bCs/>
                        <w:sz w:val="24"/>
                        <w:szCs w:val="24"/>
                      </w:rPr>
                      <w:alias w:val="Company"/>
                      <w:tag w:val=""/>
                      <w:id w:val="1964389285"/>
                      <w:dataBinding w:prefixMappings="xmlns:ns0='http://schemas.openxmlformats.org/officeDocument/2006/extended-properties' " w:xpath="/ns0:Properties[1]/ns0:Company[1]" w:storeItemID="{6668398D-A668-4E3E-A5EB-62B293D839F1}"/>
                      <w:text/>
                    </w:sdtPr>
                    <w:sdtEndPr/>
                    <w:sdtContent>
                      <w:p w14:paraId="0003A481" w14:textId="77777777" w:rsidR="00D962E7" w:rsidRPr="006342EC" w:rsidRDefault="00D962E7" w:rsidP="001B7B69">
                        <w:pPr>
                          <w:pStyle w:val="Header"/>
                          <w:spacing w:line="276" w:lineRule="auto"/>
                          <w:rPr>
                            <w:rFonts w:asciiTheme="majorHAnsi" w:hAnsiTheme="majorHAnsi" w:cs="Arial"/>
                            <w:b/>
                            <w:bCs/>
                            <w:sz w:val="24"/>
                            <w:szCs w:val="24"/>
                          </w:rPr>
                        </w:pPr>
                        <w:r>
                          <w:rPr>
                            <w:rFonts w:asciiTheme="majorHAnsi" w:hAnsiTheme="majorHAnsi" w:cs="Arial"/>
                            <w:b/>
                            <w:bCs/>
                            <w:sz w:val="24"/>
                            <w:szCs w:val="24"/>
                          </w:rPr>
                          <w:t>CLIENT NAME</w:t>
                        </w:r>
                      </w:p>
                    </w:sdtContent>
                  </w:sdt>
                  <w:sdt>
                    <w:sdtPr>
                      <w:rPr>
                        <w:rFonts w:asciiTheme="majorHAnsi" w:hAnsiTheme="majorHAnsi" w:cs="Arial"/>
                        <w:b/>
                        <w:bCs/>
                        <w:sz w:val="24"/>
                        <w:szCs w:val="24"/>
                      </w:rPr>
                      <w:alias w:val="Title"/>
                      <w:tag w:val=""/>
                      <w:id w:val="-2019772366"/>
                      <w:dataBinding w:prefixMappings="xmlns:ns0='http://purl.org/dc/elements/1.1/' xmlns:ns1='http://schemas.openxmlformats.org/package/2006/metadata/core-properties' " w:xpath="/ns1:coreProperties[1]/ns0:title[1]" w:storeItemID="{6C3C8BC8-F283-45AE-878A-BAB7291924A1}"/>
                      <w:text/>
                    </w:sdtPr>
                    <w:sdtEndPr/>
                    <w:sdtContent>
                      <w:p w14:paraId="26CA960C" w14:textId="2B10280F" w:rsidR="00D962E7" w:rsidRPr="001B7B69" w:rsidRDefault="0020507D"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DRAWDOWN</w:t>
                        </w:r>
                      </w:p>
                    </w:sdtContent>
                  </w:sdt>
                </w:txbxContent>
              </v:textbox>
              <w10:wrap type="square"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B9330" w14:textId="77777777" w:rsidR="004726FE" w:rsidRDefault="004726FE">
    <w:pPr>
      <w:pStyle w:val="Header"/>
    </w:pPr>
    <w:r>
      <w:rPr>
        <w:noProof/>
      </w:rPr>
      <mc:AlternateContent>
        <mc:Choice Requires="wps">
          <w:drawing>
            <wp:anchor distT="45720" distB="45720" distL="114300" distR="114300" simplePos="0" relativeHeight="251658244" behindDoc="0" locked="0" layoutInCell="1" allowOverlap="1" wp14:anchorId="6B4A7E6A" wp14:editId="23E08A84">
              <wp:simplePos x="0" y="0"/>
              <wp:positionH relativeFrom="column">
                <wp:posOffset>5769610</wp:posOffset>
              </wp:positionH>
              <wp:positionV relativeFrom="paragraph">
                <wp:posOffset>-116840</wp:posOffset>
              </wp:positionV>
              <wp:extent cx="600075" cy="32385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23850"/>
                      </a:xfrm>
                      <a:prstGeom prst="rect">
                        <a:avLst/>
                      </a:prstGeom>
                      <a:solidFill>
                        <a:srgbClr val="FFFFFF"/>
                      </a:solidFill>
                      <a:ln w="9525">
                        <a:noFill/>
                        <a:miter lim="800000"/>
                        <a:headEnd/>
                        <a:tailEnd/>
                      </a:ln>
                    </wps:spPr>
                    <wps:txbx>
                      <w:txbxContent>
                        <w:p w14:paraId="02C86114" w14:textId="77777777" w:rsidR="004726FE" w:rsidRPr="00D962E7" w:rsidRDefault="004726FE" w:rsidP="00D962E7">
                          <w:pPr>
                            <w:jc w:val="right"/>
                            <w:rPr>
                              <w:sz w:val="18"/>
                              <w:szCs w:val="18"/>
                            </w:rPr>
                          </w:pPr>
                          <w:r w:rsidRPr="00D962E7">
                            <w:rPr>
                              <w:sz w:val="18"/>
                              <w:szCs w:val="18"/>
                            </w:rPr>
                            <w:t xml:space="preserve">Page </w:t>
                          </w:r>
                          <w:r w:rsidRPr="00D962E7">
                            <w:rPr>
                              <w:sz w:val="18"/>
                              <w:szCs w:val="18"/>
                            </w:rPr>
                            <w:fldChar w:fldCharType="begin"/>
                          </w:r>
                          <w:r w:rsidRPr="00D962E7">
                            <w:rPr>
                              <w:sz w:val="18"/>
                              <w:szCs w:val="18"/>
                            </w:rPr>
                            <w:instrText xml:space="preserve"> PAGE   \* MERGEFORMAT </w:instrText>
                          </w:r>
                          <w:r w:rsidRPr="00D962E7">
                            <w:rPr>
                              <w:sz w:val="18"/>
                              <w:szCs w:val="18"/>
                            </w:rPr>
                            <w:fldChar w:fldCharType="separate"/>
                          </w:r>
                          <w:r w:rsidRPr="00D962E7">
                            <w:rPr>
                              <w:noProof/>
                              <w:sz w:val="18"/>
                              <w:szCs w:val="18"/>
                            </w:rPr>
                            <w:t>1</w:t>
                          </w:r>
                          <w:r w:rsidRPr="00D962E7">
                            <w:rPr>
                              <w:noProof/>
                              <w:sz w:val="18"/>
                              <w:szCs w:val="18"/>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4A7E6A" id="_x0000_t202" coordsize="21600,21600" o:spt="202" path="m,l,21600r21600,l21600,xe">
              <v:stroke joinstyle="miter"/>
              <v:path gradientshapeok="t" o:connecttype="rect"/>
            </v:shapetype>
            <v:shape id="_x0000_s1038" type="#_x0000_t202" style="position:absolute;left:0;text-align:left;margin-left:454.3pt;margin-top:-9.2pt;width:47.25pt;height:25.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" stroked="f">
              <v:textbox inset="0,0,0,0">
                <w:txbxContent>
                  <w:p w14:paraId="02C86114" w14:textId="77777777" w:rsidR="004726FE" w:rsidRPr="00D962E7" w:rsidRDefault="004726FE" w:rsidP="00D962E7">
                    <w:pPr>
                      <w:jc w:val="right"/>
                      <w:rPr>
                        <w:sz w:val="18"/>
                        <w:szCs w:val="18"/>
                      </w:rPr>
                    </w:pPr>
                    <w:r w:rsidRPr="00D962E7">
                      <w:rPr>
                        <w:sz w:val="18"/>
                        <w:szCs w:val="18"/>
                      </w:rPr>
                      <w:t xml:space="preserve">Page </w:t>
                    </w:r>
                    <w:r w:rsidRPr="00D962E7">
                      <w:rPr>
                        <w:sz w:val="18"/>
                        <w:szCs w:val="18"/>
                      </w:rPr>
                      <w:fldChar w:fldCharType="begin"/>
                    </w:r>
                    <w:r w:rsidRPr="00D962E7">
                      <w:rPr>
                        <w:sz w:val="18"/>
                        <w:szCs w:val="18"/>
                      </w:rPr>
                      <w:instrText xml:space="preserve"> PAGE   \* MERGEFORMAT </w:instrText>
                    </w:r>
                    <w:r w:rsidRPr="00D962E7">
                      <w:rPr>
                        <w:sz w:val="18"/>
                        <w:szCs w:val="18"/>
                      </w:rPr>
                      <w:fldChar w:fldCharType="separate"/>
                    </w:r>
                    <w:r w:rsidRPr="00D962E7">
                      <w:rPr>
                        <w:noProof/>
                        <w:sz w:val="18"/>
                        <w:szCs w:val="18"/>
                      </w:rPr>
                      <w:t>1</w:t>
                    </w:r>
                    <w:r w:rsidRPr="00D962E7">
                      <w:rPr>
                        <w:noProof/>
                        <w:sz w:val="18"/>
                        <w:szCs w:val="18"/>
                      </w:rPr>
                      <w:fldChar w:fldCharType="end"/>
                    </w:r>
                  </w:p>
                </w:txbxContent>
              </v:textbox>
              <w10:wrap type="square"/>
            </v:shape>
          </w:pict>
        </mc:Fallback>
      </mc:AlternateContent>
    </w:r>
    <w:r>
      <w:rPr>
        <w:rFonts w:cs="Arial"/>
        <w:noProof/>
        <w:szCs w:val="20"/>
      </w:rPr>
      <w:t xml:space="preserve"> </w:t>
    </w:r>
    <w:r>
      <w:rPr>
        <w:rFonts w:cs="Arial"/>
        <w:noProof/>
        <w:szCs w:val="20"/>
      </w:rPr>
      <mc:AlternateContent>
        <mc:Choice Requires="wps">
          <w:drawing>
            <wp:anchor distT="0" distB="0" distL="114300" distR="114300" simplePos="0" relativeHeight="251658243" behindDoc="0" locked="0" layoutInCell="1" allowOverlap="1" wp14:anchorId="782EB3E7" wp14:editId="32B8AFD6">
              <wp:simplePos x="0" y="0"/>
              <wp:positionH relativeFrom="margin">
                <wp:align>left</wp:align>
              </wp:positionH>
              <wp:positionV relativeFrom="page">
                <wp:posOffset>314325</wp:posOffset>
              </wp:positionV>
              <wp:extent cx="5467350" cy="4191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19100"/>
                      </a:xfrm>
                      <a:prstGeom prst="rect">
                        <a:avLst/>
                      </a:prstGeom>
                      <a:noFill/>
                      <a:ln w="9525">
                        <a:noFill/>
                        <a:miter lim="800000"/>
                        <a:headEnd/>
                        <a:tailEnd/>
                      </a:ln>
                    </wps:spPr>
                    <wps:txbx>
                      <w:txbxContent>
                        <w:sdt>
                          <w:sdtPr>
                            <w:rPr>
                              <w:rFonts w:asciiTheme="majorHAnsi" w:hAnsiTheme="majorHAnsi" w:cs="Arial"/>
                              <w:b/>
                              <w:bCs/>
                              <w:sz w:val="24"/>
                              <w:szCs w:val="24"/>
                            </w:rPr>
                            <w:alias w:val="Title"/>
                            <w:tag w:val=""/>
                            <w:id w:val="1915581612"/>
                            <w:dataBinding w:prefixMappings="xmlns:ns0='http://purl.org/dc/elements/1.1/' xmlns:ns1='http://schemas.openxmlformats.org/package/2006/metadata/core-properties' " w:xpath="/ns1:coreProperties[1]/ns0:title[1]" w:storeItemID="{6C3C8BC8-F283-45AE-878A-BAB7291924A1}"/>
                            <w:text/>
                          </w:sdtPr>
                          <w:sdtEndPr/>
                          <w:sdtContent>
                            <w:p w14:paraId="1FA9E739" w14:textId="4178F174" w:rsidR="004726FE" w:rsidRPr="001B7B69" w:rsidRDefault="0020507D"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DRAWDOWN</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EB3E7" id="_x0000_s1039" type="#_x0000_t202" style="position:absolute;left:0;text-align:left;margin-left:0;margin-top:24.75pt;width:430.5pt;height:33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" filled="f" stroked="f">
              <v:textbox inset="0,0,0,0">
                <w:txbxContent>
                  <w:sdt>
                    <w:sdtPr>
                      <w:rPr>
                        <w:rFonts w:asciiTheme="majorHAnsi" w:hAnsiTheme="majorHAnsi" w:cs="Arial"/>
                        <w:b/>
                        <w:bCs/>
                        <w:sz w:val="24"/>
                        <w:szCs w:val="24"/>
                      </w:rPr>
                      <w:alias w:val="Title"/>
                      <w:tag w:val=""/>
                      <w:id w:val="1915581612"/>
                      <w:dataBinding w:prefixMappings="xmlns:ns0='http://purl.org/dc/elements/1.1/' xmlns:ns1='http://schemas.openxmlformats.org/package/2006/metadata/core-properties' " w:xpath="/ns1:coreProperties[1]/ns0:title[1]" w:storeItemID="{6C3C8BC8-F283-45AE-878A-BAB7291924A1}"/>
                      <w:text/>
                    </w:sdtPr>
                    <w:sdtEndPr/>
                    <w:sdtContent>
                      <w:p w14:paraId="1FA9E739" w14:textId="4178F174" w:rsidR="004726FE" w:rsidRPr="001B7B69" w:rsidRDefault="0020507D"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DRAWDOWN</w:t>
                        </w:r>
                      </w:p>
                    </w:sdtContent>
                  </w:sdt>
                </w:txbxContent>
              </v:textbox>
              <w10:wrap type="square"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E4572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69.75pt" o:bullet="t">
        <v:imagedata r:id="rId1" o:title="Dark Orange bullet"/>
      </v:shape>
    </w:pict>
  </w:numPicBullet>
  <w:abstractNum w:abstractNumId="0" w15:restartNumberingAfterBreak="0">
    <w:nsid w:val="FFFFFF7C"/>
    <w:multiLevelType w:val="singleLevel"/>
    <w:tmpl w:val="716CC8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745F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BA6F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9875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F7E98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3ACD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D437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B622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7AED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5C4C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F94174"/>
    <w:multiLevelType w:val="multilevel"/>
    <w:tmpl w:val="7C74EDFC"/>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1" w15:restartNumberingAfterBreak="0">
    <w:nsid w:val="16766B3B"/>
    <w:multiLevelType w:val="hybridMultilevel"/>
    <w:tmpl w:val="CEB8EBAE"/>
    <w:lvl w:ilvl="0" w:tplc="3482C3F8">
      <w:start w:val="1"/>
      <w:numFmt w:val="bullet"/>
      <w:pStyle w:val="AABWealthDark"/>
      <w:lvlText w:val=""/>
      <w:lvlPicBulletId w:val="0"/>
      <w:lvlJc w:val="left"/>
      <w:pPr>
        <w:ind w:left="786"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693538"/>
    <w:multiLevelType w:val="multilevel"/>
    <w:tmpl w:val="2A72E180"/>
    <w:lvl w:ilvl="0">
      <w:start w:val="1"/>
      <w:numFmt w:val="decimal"/>
      <w:pStyle w:val="AABMultilevelList"/>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737" w:hanging="737"/>
      </w:pPr>
      <w:rPr>
        <w:rFonts w:hint="default"/>
      </w:rPr>
    </w:lvl>
    <w:lvl w:ilvl="4">
      <w:start w:val="1"/>
      <w:numFmt w:val="decimal"/>
      <w:lvlText w:val="%1.%2.%3.%4.%5."/>
      <w:lvlJc w:val="left"/>
      <w:pPr>
        <w:ind w:left="737" w:hanging="737"/>
      </w:pPr>
      <w:rPr>
        <w:rFonts w:hint="default"/>
      </w:rPr>
    </w:lvl>
    <w:lvl w:ilvl="5">
      <w:start w:val="1"/>
      <w:numFmt w:val="decimal"/>
      <w:lvlText w:val="%1.%2.%3.%4.%5.%6."/>
      <w:lvlJc w:val="left"/>
      <w:pPr>
        <w:ind w:left="737" w:hanging="737"/>
      </w:pPr>
      <w:rPr>
        <w:rFonts w:hint="default"/>
      </w:rPr>
    </w:lvl>
    <w:lvl w:ilvl="6">
      <w:start w:val="1"/>
      <w:numFmt w:val="decimal"/>
      <w:lvlText w:val="%1.%2.%3.%4.%5.%6.%7."/>
      <w:lvlJc w:val="left"/>
      <w:pPr>
        <w:ind w:left="737" w:hanging="737"/>
      </w:pPr>
      <w:rPr>
        <w:rFonts w:hint="default"/>
      </w:rPr>
    </w:lvl>
    <w:lvl w:ilvl="7">
      <w:start w:val="1"/>
      <w:numFmt w:val="decimal"/>
      <w:lvlText w:val="%1.%2.%3.%4.%5.%6.%7.%8."/>
      <w:lvlJc w:val="left"/>
      <w:pPr>
        <w:ind w:left="737" w:hanging="737"/>
      </w:pPr>
      <w:rPr>
        <w:rFonts w:hint="default"/>
      </w:rPr>
    </w:lvl>
    <w:lvl w:ilvl="8">
      <w:start w:val="1"/>
      <w:numFmt w:val="decimal"/>
      <w:lvlText w:val="%1.%2.%3.%4.%5.%6.%7.%8.%9."/>
      <w:lvlJc w:val="left"/>
      <w:pPr>
        <w:ind w:left="737" w:hanging="737"/>
      </w:pPr>
      <w:rPr>
        <w:rFonts w:hint="default"/>
      </w:rPr>
    </w:lvl>
  </w:abstractNum>
  <w:abstractNum w:abstractNumId="13" w15:restartNumberingAfterBreak="0">
    <w:nsid w:val="19FD33D9"/>
    <w:multiLevelType w:val="hybridMultilevel"/>
    <w:tmpl w:val="888E2862"/>
    <w:lvl w:ilvl="0" w:tplc="F280DBA8">
      <w:start w:val="1"/>
      <w:numFmt w:val="bullet"/>
      <w:pStyle w:val="Sub-levelBulletpoint"/>
      <w:lvlText w:val=""/>
      <w:lvlJc w:val="left"/>
      <w:pPr>
        <w:ind w:left="1429" w:hanging="360"/>
      </w:pPr>
      <w:rPr>
        <w:rFonts w:ascii="Symbol" w:hAnsi="Symbol" w:hint="default"/>
        <w:color w:val="1600FE" w:themeColor="accent2"/>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A57154C"/>
    <w:multiLevelType w:val="hybridMultilevel"/>
    <w:tmpl w:val="698802BA"/>
    <w:lvl w:ilvl="0" w:tplc="922C21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E91AD3"/>
    <w:multiLevelType w:val="hybridMultilevel"/>
    <w:tmpl w:val="700C208A"/>
    <w:lvl w:ilvl="0" w:tplc="FFFFFFFF">
      <w:start w:val="1"/>
      <w:numFmt w:val="bullet"/>
      <w:lvlText w:val=""/>
      <w:lvlJc w:val="left"/>
      <w:pPr>
        <w:ind w:left="720" w:hanging="360"/>
      </w:pPr>
      <w:rPr>
        <w:rFonts w:ascii="Symbol" w:hAnsi="Symbol" w:hint="default"/>
        <w:color w:val="1600FE" w:themeColor="accent2"/>
      </w:rPr>
    </w:lvl>
    <w:lvl w:ilvl="1" w:tplc="6CE290BE">
      <w:start w:val="1"/>
      <w:numFmt w:val="bullet"/>
      <w:lvlText w:val=""/>
      <w:lvlJc w:val="left"/>
      <w:pPr>
        <w:ind w:left="1440" w:hanging="360"/>
      </w:pPr>
      <w:rPr>
        <w:rFonts w:ascii="Symbol" w:hAnsi="Symbol" w:hint="default"/>
        <w:color w:val="ED1B2D"/>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BBD7917"/>
    <w:multiLevelType w:val="hybridMultilevel"/>
    <w:tmpl w:val="A0627794"/>
    <w:lvl w:ilvl="0" w:tplc="C5049BC4">
      <w:start w:val="1"/>
      <w:numFmt w:val="bullet"/>
      <w:pStyle w:val="BulletPoints"/>
      <w:lvlText w:val=""/>
      <w:lvlJc w:val="left"/>
      <w:pPr>
        <w:ind w:left="720" w:hanging="360"/>
      </w:pPr>
      <w:rPr>
        <w:rFonts w:ascii="Symbol" w:hAnsi="Symbol" w:hint="default"/>
        <w:color w:val="1600FE"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DE1FF0"/>
    <w:multiLevelType w:val="hybridMultilevel"/>
    <w:tmpl w:val="13CCF998"/>
    <w:lvl w:ilvl="0" w:tplc="9252CEA4">
      <w:start w:val="1"/>
      <w:numFmt w:val="decimal"/>
      <w:lvlText w:val="%1."/>
      <w:lvlJc w:val="left"/>
      <w:pPr>
        <w:ind w:left="720" w:hanging="360"/>
      </w:pPr>
    </w:lvl>
    <w:lvl w:ilvl="1" w:tplc="2EC82DDA">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577B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DA90E9F"/>
    <w:multiLevelType w:val="hybridMultilevel"/>
    <w:tmpl w:val="5E36A00E"/>
    <w:lvl w:ilvl="0" w:tplc="08090019">
      <w:start w:val="1"/>
      <w:numFmt w:val="lowerLetter"/>
      <w:lvlText w:val="%1."/>
      <w:lvlJc w:val="left"/>
      <w:pPr>
        <w:ind w:left="1514" w:hanging="360"/>
      </w:pPr>
    </w:lvl>
    <w:lvl w:ilvl="1" w:tplc="08090019" w:tentative="1">
      <w:start w:val="1"/>
      <w:numFmt w:val="lowerLetter"/>
      <w:lvlText w:val="%2."/>
      <w:lvlJc w:val="left"/>
      <w:pPr>
        <w:ind w:left="2234" w:hanging="360"/>
      </w:pPr>
    </w:lvl>
    <w:lvl w:ilvl="2" w:tplc="0809001B" w:tentative="1">
      <w:start w:val="1"/>
      <w:numFmt w:val="lowerRoman"/>
      <w:lvlText w:val="%3."/>
      <w:lvlJc w:val="right"/>
      <w:pPr>
        <w:ind w:left="2954" w:hanging="180"/>
      </w:pPr>
    </w:lvl>
    <w:lvl w:ilvl="3" w:tplc="0809000F" w:tentative="1">
      <w:start w:val="1"/>
      <w:numFmt w:val="decimal"/>
      <w:lvlText w:val="%4."/>
      <w:lvlJc w:val="left"/>
      <w:pPr>
        <w:ind w:left="3674" w:hanging="360"/>
      </w:pPr>
    </w:lvl>
    <w:lvl w:ilvl="4" w:tplc="08090019" w:tentative="1">
      <w:start w:val="1"/>
      <w:numFmt w:val="lowerLetter"/>
      <w:lvlText w:val="%5."/>
      <w:lvlJc w:val="left"/>
      <w:pPr>
        <w:ind w:left="4394" w:hanging="360"/>
      </w:pPr>
    </w:lvl>
    <w:lvl w:ilvl="5" w:tplc="0809001B" w:tentative="1">
      <w:start w:val="1"/>
      <w:numFmt w:val="lowerRoman"/>
      <w:lvlText w:val="%6."/>
      <w:lvlJc w:val="right"/>
      <w:pPr>
        <w:ind w:left="5114" w:hanging="180"/>
      </w:pPr>
    </w:lvl>
    <w:lvl w:ilvl="6" w:tplc="0809000F" w:tentative="1">
      <w:start w:val="1"/>
      <w:numFmt w:val="decimal"/>
      <w:lvlText w:val="%7."/>
      <w:lvlJc w:val="left"/>
      <w:pPr>
        <w:ind w:left="5834" w:hanging="360"/>
      </w:pPr>
    </w:lvl>
    <w:lvl w:ilvl="7" w:tplc="08090019" w:tentative="1">
      <w:start w:val="1"/>
      <w:numFmt w:val="lowerLetter"/>
      <w:lvlText w:val="%8."/>
      <w:lvlJc w:val="left"/>
      <w:pPr>
        <w:ind w:left="6554" w:hanging="360"/>
      </w:pPr>
    </w:lvl>
    <w:lvl w:ilvl="8" w:tplc="0809001B" w:tentative="1">
      <w:start w:val="1"/>
      <w:numFmt w:val="lowerRoman"/>
      <w:lvlText w:val="%9."/>
      <w:lvlJc w:val="right"/>
      <w:pPr>
        <w:ind w:left="7274" w:hanging="180"/>
      </w:pPr>
    </w:lvl>
  </w:abstractNum>
  <w:abstractNum w:abstractNumId="20" w15:restartNumberingAfterBreak="0">
    <w:nsid w:val="5DFC64BE"/>
    <w:multiLevelType w:val="hybridMultilevel"/>
    <w:tmpl w:val="6568B83A"/>
    <w:lvl w:ilvl="0" w:tplc="E8F0BDB6">
      <w:start w:val="1"/>
      <w:numFmt w:val="bullet"/>
      <w:lvlText w:val=""/>
      <w:lvlJc w:val="left"/>
      <w:pPr>
        <w:ind w:left="1457" w:hanging="360"/>
      </w:pPr>
      <w:rPr>
        <w:rFonts w:ascii="Symbol" w:hAnsi="Symbol" w:hint="default"/>
        <w:color w:val="1600FE" w:themeColor="accent2"/>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1" w15:restartNumberingAfterBreak="0">
    <w:nsid w:val="600738BD"/>
    <w:multiLevelType w:val="hybridMultilevel"/>
    <w:tmpl w:val="CED2EF5A"/>
    <w:lvl w:ilvl="0" w:tplc="08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957CD6"/>
    <w:multiLevelType w:val="hybridMultilevel"/>
    <w:tmpl w:val="F18AF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604092"/>
    <w:multiLevelType w:val="multilevel"/>
    <w:tmpl w:val="0809001F"/>
    <w:styleLink w:val="Style1"/>
    <w:lvl w:ilvl="0">
      <w:start w:val="1"/>
      <w:numFmt w:val="decimal"/>
      <w:lvlText w:val="%1."/>
      <w:lvlJc w:val="left"/>
      <w:pPr>
        <w:ind w:left="360" w:hanging="360"/>
      </w:pPr>
      <w:rPr>
        <w:b/>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64E6BF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77220AE"/>
    <w:multiLevelType w:val="multilevel"/>
    <w:tmpl w:val="0809001F"/>
    <w:numStyleLink w:val="Style1"/>
  </w:abstractNum>
  <w:abstractNum w:abstractNumId="26" w15:restartNumberingAfterBreak="0">
    <w:nsid w:val="777D4F61"/>
    <w:multiLevelType w:val="hybridMultilevel"/>
    <w:tmpl w:val="EA847DBC"/>
    <w:lvl w:ilvl="0" w:tplc="40B6D882">
      <w:start w:val="1"/>
      <w:numFmt w:val="bullet"/>
      <w:pStyle w:val="AABWBullet"/>
      <w:lvlText w:val=""/>
      <w:lvlPicBulletId w:val="0"/>
      <w:lvlJc w:val="left"/>
      <w:pPr>
        <w:ind w:left="106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7DAC0A4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E391CC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63540140">
    <w:abstractNumId w:val="16"/>
  </w:num>
  <w:num w:numId="2" w16cid:durableId="1931886753">
    <w:abstractNumId w:val="28"/>
  </w:num>
  <w:num w:numId="3" w16cid:durableId="1174494643">
    <w:abstractNumId w:val="18"/>
  </w:num>
  <w:num w:numId="4" w16cid:durableId="690685860">
    <w:abstractNumId w:val="23"/>
  </w:num>
  <w:num w:numId="5" w16cid:durableId="2045786252">
    <w:abstractNumId w:val="25"/>
  </w:num>
  <w:num w:numId="6" w16cid:durableId="655956426">
    <w:abstractNumId w:val="24"/>
  </w:num>
  <w:num w:numId="7" w16cid:durableId="1068653385">
    <w:abstractNumId w:val="12"/>
  </w:num>
  <w:num w:numId="8" w16cid:durableId="1526673978">
    <w:abstractNumId w:val="19"/>
  </w:num>
  <w:num w:numId="9" w16cid:durableId="927739696">
    <w:abstractNumId w:val="10"/>
  </w:num>
  <w:num w:numId="10" w16cid:durableId="441728084">
    <w:abstractNumId w:val="14"/>
  </w:num>
  <w:num w:numId="11" w16cid:durableId="1661690262">
    <w:abstractNumId w:val="27"/>
  </w:num>
  <w:num w:numId="12" w16cid:durableId="2082364477">
    <w:abstractNumId w:val="20"/>
  </w:num>
  <w:num w:numId="13" w16cid:durableId="1126661564">
    <w:abstractNumId w:val="15"/>
  </w:num>
  <w:num w:numId="14" w16cid:durableId="1214193045">
    <w:abstractNumId w:val="17"/>
  </w:num>
  <w:num w:numId="15" w16cid:durableId="483546064">
    <w:abstractNumId w:val="13"/>
  </w:num>
  <w:num w:numId="16" w16cid:durableId="930549735">
    <w:abstractNumId w:val="9"/>
  </w:num>
  <w:num w:numId="17" w16cid:durableId="851381933">
    <w:abstractNumId w:val="7"/>
  </w:num>
  <w:num w:numId="18" w16cid:durableId="116066904">
    <w:abstractNumId w:val="6"/>
  </w:num>
  <w:num w:numId="19" w16cid:durableId="1438791212">
    <w:abstractNumId w:val="5"/>
  </w:num>
  <w:num w:numId="20" w16cid:durableId="147720889">
    <w:abstractNumId w:val="4"/>
  </w:num>
  <w:num w:numId="21" w16cid:durableId="991569564">
    <w:abstractNumId w:val="8"/>
  </w:num>
  <w:num w:numId="22" w16cid:durableId="1106003975">
    <w:abstractNumId w:val="3"/>
  </w:num>
  <w:num w:numId="23" w16cid:durableId="1213034239">
    <w:abstractNumId w:val="2"/>
  </w:num>
  <w:num w:numId="24" w16cid:durableId="905798381">
    <w:abstractNumId w:val="1"/>
  </w:num>
  <w:num w:numId="25" w16cid:durableId="534971607">
    <w:abstractNumId w:val="0"/>
  </w:num>
  <w:num w:numId="26" w16cid:durableId="1987125898">
    <w:abstractNumId w:val="11"/>
  </w:num>
  <w:num w:numId="27" w16cid:durableId="229778774">
    <w:abstractNumId w:val="26"/>
  </w:num>
  <w:num w:numId="28" w16cid:durableId="413362281">
    <w:abstractNumId w:val="21"/>
  </w:num>
  <w:num w:numId="29" w16cid:durableId="1165126450">
    <w:abstractNumId w:val="22"/>
  </w:num>
  <w:num w:numId="30" w16cid:durableId="13842838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915"/>
    <w:rsid w:val="000209BD"/>
    <w:rsid w:val="00020B98"/>
    <w:rsid w:val="00025F8D"/>
    <w:rsid w:val="00027D20"/>
    <w:rsid w:val="00032043"/>
    <w:rsid w:val="00035A66"/>
    <w:rsid w:val="000422E4"/>
    <w:rsid w:val="000429AB"/>
    <w:rsid w:val="0005100B"/>
    <w:rsid w:val="00070B7A"/>
    <w:rsid w:val="00072755"/>
    <w:rsid w:val="00074E30"/>
    <w:rsid w:val="00075915"/>
    <w:rsid w:val="0008069E"/>
    <w:rsid w:val="000826B6"/>
    <w:rsid w:val="000A03C5"/>
    <w:rsid w:val="000A0565"/>
    <w:rsid w:val="000A465B"/>
    <w:rsid w:val="000A4A1B"/>
    <w:rsid w:val="000B333F"/>
    <w:rsid w:val="000B502E"/>
    <w:rsid w:val="000C0CC9"/>
    <w:rsid w:val="000C5882"/>
    <w:rsid w:val="000D6153"/>
    <w:rsid w:val="000E56D8"/>
    <w:rsid w:val="000F5305"/>
    <w:rsid w:val="00104D5A"/>
    <w:rsid w:val="00105962"/>
    <w:rsid w:val="00107384"/>
    <w:rsid w:val="0010756E"/>
    <w:rsid w:val="001121C6"/>
    <w:rsid w:val="0012776E"/>
    <w:rsid w:val="0013576D"/>
    <w:rsid w:val="00136A66"/>
    <w:rsid w:val="00143C6E"/>
    <w:rsid w:val="001455F0"/>
    <w:rsid w:val="00166705"/>
    <w:rsid w:val="00167D2C"/>
    <w:rsid w:val="001714BE"/>
    <w:rsid w:val="00180379"/>
    <w:rsid w:val="0019799E"/>
    <w:rsid w:val="001A0ED5"/>
    <w:rsid w:val="001A1600"/>
    <w:rsid w:val="001A5E46"/>
    <w:rsid w:val="001A73A9"/>
    <w:rsid w:val="001B2496"/>
    <w:rsid w:val="001B2816"/>
    <w:rsid w:val="001B5083"/>
    <w:rsid w:val="001B7B69"/>
    <w:rsid w:val="001C06D1"/>
    <w:rsid w:val="001C0A63"/>
    <w:rsid w:val="001C4DED"/>
    <w:rsid w:val="001D6314"/>
    <w:rsid w:val="001E09CC"/>
    <w:rsid w:val="001F306B"/>
    <w:rsid w:val="001F7A89"/>
    <w:rsid w:val="002022E9"/>
    <w:rsid w:val="00203D96"/>
    <w:rsid w:val="0020448F"/>
    <w:rsid w:val="0020507D"/>
    <w:rsid w:val="00215AB0"/>
    <w:rsid w:val="00224EBC"/>
    <w:rsid w:val="002328D7"/>
    <w:rsid w:val="00242F5C"/>
    <w:rsid w:val="002476FB"/>
    <w:rsid w:val="00247FAB"/>
    <w:rsid w:val="00251F18"/>
    <w:rsid w:val="00256F16"/>
    <w:rsid w:val="00265519"/>
    <w:rsid w:val="00270465"/>
    <w:rsid w:val="00275B2E"/>
    <w:rsid w:val="00276B58"/>
    <w:rsid w:val="002845F9"/>
    <w:rsid w:val="00294937"/>
    <w:rsid w:val="00295B35"/>
    <w:rsid w:val="00297F34"/>
    <w:rsid w:val="002B153B"/>
    <w:rsid w:val="002B5C9A"/>
    <w:rsid w:val="002C2147"/>
    <w:rsid w:val="002C78DC"/>
    <w:rsid w:val="002D4363"/>
    <w:rsid w:val="002D7DC8"/>
    <w:rsid w:val="002E1727"/>
    <w:rsid w:val="002E690B"/>
    <w:rsid w:val="002F171B"/>
    <w:rsid w:val="002F34BB"/>
    <w:rsid w:val="0030166B"/>
    <w:rsid w:val="00303C06"/>
    <w:rsid w:val="00306731"/>
    <w:rsid w:val="00310F74"/>
    <w:rsid w:val="00312B85"/>
    <w:rsid w:val="003302F5"/>
    <w:rsid w:val="0033144B"/>
    <w:rsid w:val="00334930"/>
    <w:rsid w:val="00341DA3"/>
    <w:rsid w:val="00342675"/>
    <w:rsid w:val="00347A0C"/>
    <w:rsid w:val="00351BA1"/>
    <w:rsid w:val="00353391"/>
    <w:rsid w:val="00362D28"/>
    <w:rsid w:val="003678F6"/>
    <w:rsid w:val="00371335"/>
    <w:rsid w:val="00372047"/>
    <w:rsid w:val="00380B82"/>
    <w:rsid w:val="00381BEF"/>
    <w:rsid w:val="00383209"/>
    <w:rsid w:val="00392975"/>
    <w:rsid w:val="00395684"/>
    <w:rsid w:val="003A04CF"/>
    <w:rsid w:val="003A1444"/>
    <w:rsid w:val="003A3E2F"/>
    <w:rsid w:val="003A6696"/>
    <w:rsid w:val="003B1CB6"/>
    <w:rsid w:val="003B3E81"/>
    <w:rsid w:val="003B4349"/>
    <w:rsid w:val="003B59E9"/>
    <w:rsid w:val="003B7BB3"/>
    <w:rsid w:val="003C7DF4"/>
    <w:rsid w:val="003D3C82"/>
    <w:rsid w:val="003D4B9B"/>
    <w:rsid w:val="003F0655"/>
    <w:rsid w:val="003F6BBF"/>
    <w:rsid w:val="0040787B"/>
    <w:rsid w:val="00410AD1"/>
    <w:rsid w:val="00426B93"/>
    <w:rsid w:val="00427823"/>
    <w:rsid w:val="004279E9"/>
    <w:rsid w:val="00452635"/>
    <w:rsid w:val="00470855"/>
    <w:rsid w:val="004726FE"/>
    <w:rsid w:val="00476670"/>
    <w:rsid w:val="004830F1"/>
    <w:rsid w:val="00486612"/>
    <w:rsid w:val="004A485E"/>
    <w:rsid w:val="004A5ED3"/>
    <w:rsid w:val="004B0EFD"/>
    <w:rsid w:val="004B2563"/>
    <w:rsid w:val="004B5098"/>
    <w:rsid w:val="004E3538"/>
    <w:rsid w:val="004E4328"/>
    <w:rsid w:val="004F001E"/>
    <w:rsid w:val="004F3B18"/>
    <w:rsid w:val="0050591C"/>
    <w:rsid w:val="00512367"/>
    <w:rsid w:val="00520F5D"/>
    <w:rsid w:val="005235C2"/>
    <w:rsid w:val="005263F5"/>
    <w:rsid w:val="0053335D"/>
    <w:rsid w:val="00535DFD"/>
    <w:rsid w:val="00540E38"/>
    <w:rsid w:val="0054146B"/>
    <w:rsid w:val="0054162F"/>
    <w:rsid w:val="00545EFB"/>
    <w:rsid w:val="00560204"/>
    <w:rsid w:val="00561702"/>
    <w:rsid w:val="0056281F"/>
    <w:rsid w:val="005661D3"/>
    <w:rsid w:val="005A5E74"/>
    <w:rsid w:val="005B063F"/>
    <w:rsid w:val="005B2CCA"/>
    <w:rsid w:val="005B4196"/>
    <w:rsid w:val="005C0F26"/>
    <w:rsid w:val="005C256B"/>
    <w:rsid w:val="005C5445"/>
    <w:rsid w:val="005D037B"/>
    <w:rsid w:val="005D1F1E"/>
    <w:rsid w:val="005E25EC"/>
    <w:rsid w:val="005E60D7"/>
    <w:rsid w:val="005F5EFE"/>
    <w:rsid w:val="006006F0"/>
    <w:rsid w:val="00610EDB"/>
    <w:rsid w:val="0061523E"/>
    <w:rsid w:val="00620493"/>
    <w:rsid w:val="00625A1B"/>
    <w:rsid w:val="006342EC"/>
    <w:rsid w:val="0063485D"/>
    <w:rsid w:val="00634E57"/>
    <w:rsid w:val="00635495"/>
    <w:rsid w:val="00636014"/>
    <w:rsid w:val="006628D6"/>
    <w:rsid w:val="00667B06"/>
    <w:rsid w:val="00674366"/>
    <w:rsid w:val="00674D79"/>
    <w:rsid w:val="0068507D"/>
    <w:rsid w:val="006871B8"/>
    <w:rsid w:val="006A1016"/>
    <w:rsid w:val="006A412E"/>
    <w:rsid w:val="006C11E0"/>
    <w:rsid w:val="006D2293"/>
    <w:rsid w:val="006D40A8"/>
    <w:rsid w:val="006D4711"/>
    <w:rsid w:val="006D5A06"/>
    <w:rsid w:val="006E0FA7"/>
    <w:rsid w:val="006F0DF2"/>
    <w:rsid w:val="006F1C7A"/>
    <w:rsid w:val="006F20CE"/>
    <w:rsid w:val="006F3F04"/>
    <w:rsid w:val="006F41F4"/>
    <w:rsid w:val="007000D9"/>
    <w:rsid w:val="00700677"/>
    <w:rsid w:val="00704595"/>
    <w:rsid w:val="00707DC4"/>
    <w:rsid w:val="0071360E"/>
    <w:rsid w:val="00713BF5"/>
    <w:rsid w:val="007156AB"/>
    <w:rsid w:val="007219D2"/>
    <w:rsid w:val="00724651"/>
    <w:rsid w:val="00724A27"/>
    <w:rsid w:val="007255A9"/>
    <w:rsid w:val="0072610A"/>
    <w:rsid w:val="00734070"/>
    <w:rsid w:val="00737B8C"/>
    <w:rsid w:val="00740069"/>
    <w:rsid w:val="007429B8"/>
    <w:rsid w:val="00743C3B"/>
    <w:rsid w:val="00753324"/>
    <w:rsid w:val="00761E56"/>
    <w:rsid w:val="00762436"/>
    <w:rsid w:val="00764966"/>
    <w:rsid w:val="007673A9"/>
    <w:rsid w:val="00782E26"/>
    <w:rsid w:val="00783EE2"/>
    <w:rsid w:val="007872D3"/>
    <w:rsid w:val="00791CBF"/>
    <w:rsid w:val="007B2CBE"/>
    <w:rsid w:val="007B3260"/>
    <w:rsid w:val="007B6A38"/>
    <w:rsid w:val="007B7D8A"/>
    <w:rsid w:val="007D0BF9"/>
    <w:rsid w:val="007D48DE"/>
    <w:rsid w:val="007E14D1"/>
    <w:rsid w:val="00806267"/>
    <w:rsid w:val="00807260"/>
    <w:rsid w:val="008075B4"/>
    <w:rsid w:val="008112CE"/>
    <w:rsid w:val="008136CE"/>
    <w:rsid w:val="008174F8"/>
    <w:rsid w:val="008233EB"/>
    <w:rsid w:val="00832354"/>
    <w:rsid w:val="008400BD"/>
    <w:rsid w:val="0084019B"/>
    <w:rsid w:val="008434D2"/>
    <w:rsid w:val="00843F25"/>
    <w:rsid w:val="008449DE"/>
    <w:rsid w:val="00850F09"/>
    <w:rsid w:val="00853022"/>
    <w:rsid w:val="008549DB"/>
    <w:rsid w:val="00855BD5"/>
    <w:rsid w:val="00857716"/>
    <w:rsid w:val="00860D3C"/>
    <w:rsid w:val="00862AAF"/>
    <w:rsid w:val="00864AD3"/>
    <w:rsid w:val="00874265"/>
    <w:rsid w:val="008831DD"/>
    <w:rsid w:val="0089478B"/>
    <w:rsid w:val="008961D9"/>
    <w:rsid w:val="00896E6F"/>
    <w:rsid w:val="008B4B0F"/>
    <w:rsid w:val="008B60A0"/>
    <w:rsid w:val="008C426C"/>
    <w:rsid w:val="008C529A"/>
    <w:rsid w:val="008C5E10"/>
    <w:rsid w:val="008C6D2B"/>
    <w:rsid w:val="008C7034"/>
    <w:rsid w:val="008D74C4"/>
    <w:rsid w:val="008D7BF8"/>
    <w:rsid w:val="008E07BB"/>
    <w:rsid w:val="008E384B"/>
    <w:rsid w:val="008E40C0"/>
    <w:rsid w:val="008E5692"/>
    <w:rsid w:val="008F4106"/>
    <w:rsid w:val="008F5DEB"/>
    <w:rsid w:val="009124BC"/>
    <w:rsid w:val="0091297B"/>
    <w:rsid w:val="00917023"/>
    <w:rsid w:val="00921690"/>
    <w:rsid w:val="00922368"/>
    <w:rsid w:val="00924170"/>
    <w:rsid w:val="0092519B"/>
    <w:rsid w:val="00932C7C"/>
    <w:rsid w:val="00936074"/>
    <w:rsid w:val="00937E4B"/>
    <w:rsid w:val="00940DF4"/>
    <w:rsid w:val="00943A78"/>
    <w:rsid w:val="00944DA6"/>
    <w:rsid w:val="00947B93"/>
    <w:rsid w:val="00950B7B"/>
    <w:rsid w:val="0096013D"/>
    <w:rsid w:val="009623B8"/>
    <w:rsid w:val="00962E06"/>
    <w:rsid w:val="0096596D"/>
    <w:rsid w:val="0096761A"/>
    <w:rsid w:val="009738BD"/>
    <w:rsid w:val="00980F71"/>
    <w:rsid w:val="0098273A"/>
    <w:rsid w:val="00984E58"/>
    <w:rsid w:val="00994D4E"/>
    <w:rsid w:val="009A052E"/>
    <w:rsid w:val="009B0322"/>
    <w:rsid w:val="009B3809"/>
    <w:rsid w:val="009B7111"/>
    <w:rsid w:val="009B7C82"/>
    <w:rsid w:val="009C02F3"/>
    <w:rsid w:val="009C4718"/>
    <w:rsid w:val="009C7142"/>
    <w:rsid w:val="009D11E1"/>
    <w:rsid w:val="009D5C38"/>
    <w:rsid w:val="009E091E"/>
    <w:rsid w:val="009E3334"/>
    <w:rsid w:val="009E54C6"/>
    <w:rsid w:val="00A0017B"/>
    <w:rsid w:val="00A00DBC"/>
    <w:rsid w:val="00A014B7"/>
    <w:rsid w:val="00A054AA"/>
    <w:rsid w:val="00A15BE9"/>
    <w:rsid w:val="00A17261"/>
    <w:rsid w:val="00A20631"/>
    <w:rsid w:val="00A24896"/>
    <w:rsid w:val="00A31CAF"/>
    <w:rsid w:val="00A37532"/>
    <w:rsid w:val="00A42612"/>
    <w:rsid w:val="00A44D71"/>
    <w:rsid w:val="00A47A37"/>
    <w:rsid w:val="00A50245"/>
    <w:rsid w:val="00A50466"/>
    <w:rsid w:val="00A55E62"/>
    <w:rsid w:val="00A61FFB"/>
    <w:rsid w:val="00A702E8"/>
    <w:rsid w:val="00A764E2"/>
    <w:rsid w:val="00A806EC"/>
    <w:rsid w:val="00A80BE7"/>
    <w:rsid w:val="00A91B3B"/>
    <w:rsid w:val="00A93A08"/>
    <w:rsid w:val="00A966C4"/>
    <w:rsid w:val="00AA1082"/>
    <w:rsid w:val="00AB090A"/>
    <w:rsid w:val="00AB4DA2"/>
    <w:rsid w:val="00AC6BC1"/>
    <w:rsid w:val="00AC7104"/>
    <w:rsid w:val="00AE364C"/>
    <w:rsid w:val="00AF2E73"/>
    <w:rsid w:val="00B02D8B"/>
    <w:rsid w:val="00B06DBD"/>
    <w:rsid w:val="00B10EE9"/>
    <w:rsid w:val="00B1475E"/>
    <w:rsid w:val="00B148CB"/>
    <w:rsid w:val="00B15038"/>
    <w:rsid w:val="00B202E6"/>
    <w:rsid w:val="00B23F1E"/>
    <w:rsid w:val="00B2726A"/>
    <w:rsid w:val="00B27BD8"/>
    <w:rsid w:val="00B41BBB"/>
    <w:rsid w:val="00B429F8"/>
    <w:rsid w:val="00B42A9C"/>
    <w:rsid w:val="00B452B1"/>
    <w:rsid w:val="00B47D40"/>
    <w:rsid w:val="00B56DEB"/>
    <w:rsid w:val="00B6035A"/>
    <w:rsid w:val="00B613A5"/>
    <w:rsid w:val="00B6293F"/>
    <w:rsid w:val="00B7365A"/>
    <w:rsid w:val="00B939F7"/>
    <w:rsid w:val="00BA2C10"/>
    <w:rsid w:val="00BA767F"/>
    <w:rsid w:val="00BB73EB"/>
    <w:rsid w:val="00BC298B"/>
    <w:rsid w:val="00BC6D88"/>
    <w:rsid w:val="00BD22A2"/>
    <w:rsid w:val="00BF42E4"/>
    <w:rsid w:val="00C004CC"/>
    <w:rsid w:val="00C0491E"/>
    <w:rsid w:val="00C107BA"/>
    <w:rsid w:val="00C14326"/>
    <w:rsid w:val="00C21923"/>
    <w:rsid w:val="00C2204F"/>
    <w:rsid w:val="00C2210F"/>
    <w:rsid w:val="00C2773E"/>
    <w:rsid w:val="00C36DDB"/>
    <w:rsid w:val="00C5232B"/>
    <w:rsid w:val="00C666C3"/>
    <w:rsid w:val="00C6694F"/>
    <w:rsid w:val="00C706BB"/>
    <w:rsid w:val="00C71FD4"/>
    <w:rsid w:val="00C72C0C"/>
    <w:rsid w:val="00C90099"/>
    <w:rsid w:val="00C947D8"/>
    <w:rsid w:val="00C94EE9"/>
    <w:rsid w:val="00CA0F18"/>
    <w:rsid w:val="00CA6337"/>
    <w:rsid w:val="00CA6685"/>
    <w:rsid w:val="00CB026C"/>
    <w:rsid w:val="00CB329B"/>
    <w:rsid w:val="00CB3BAE"/>
    <w:rsid w:val="00CB43C8"/>
    <w:rsid w:val="00CD2B6E"/>
    <w:rsid w:val="00CD31C0"/>
    <w:rsid w:val="00CF150F"/>
    <w:rsid w:val="00CF1FB1"/>
    <w:rsid w:val="00CF53ED"/>
    <w:rsid w:val="00D034DF"/>
    <w:rsid w:val="00D03D13"/>
    <w:rsid w:val="00D06EF2"/>
    <w:rsid w:val="00D110AF"/>
    <w:rsid w:val="00D30B98"/>
    <w:rsid w:val="00D34A7E"/>
    <w:rsid w:val="00D37B3B"/>
    <w:rsid w:val="00D4012E"/>
    <w:rsid w:val="00D4132D"/>
    <w:rsid w:val="00D4429A"/>
    <w:rsid w:val="00D546B7"/>
    <w:rsid w:val="00D55EA9"/>
    <w:rsid w:val="00D56A7E"/>
    <w:rsid w:val="00D6755B"/>
    <w:rsid w:val="00D827EF"/>
    <w:rsid w:val="00D84766"/>
    <w:rsid w:val="00D906A2"/>
    <w:rsid w:val="00D92CA4"/>
    <w:rsid w:val="00D962E7"/>
    <w:rsid w:val="00D97685"/>
    <w:rsid w:val="00DA1759"/>
    <w:rsid w:val="00DA49E4"/>
    <w:rsid w:val="00DB5680"/>
    <w:rsid w:val="00DB6F03"/>
    <w:rsid w:val="00DC1676"/>
    <w:rsid w:val="00DC7CB2"/>
    <w:rsid w:val="00DD4B84"/>
    <w:rsid w:val="00DE629A"/>
    <w:rsid w:val="00DE6FBF"/>
    <w:rsid w:val="00DF4476"/>
    <w:rsid w:val="00DF50AA"/>
    <w:rsid w:val="00DF6F89"/>
    <w:rsid w:val="00E05F9E"/>
    <w:rsid w:val="00E06727"/>
    <w:rsid w:val="00E11B95"/>
    <w:rsid w:val="00E12F1B"/>
    <w:rsid w:val="00E1543B"/>
    <w:rsid w:val="00E222F0"/>
    <w:rsid w:val="00E32BE3"/>
    <w:rsid w:val="00E330B2"/>
    <w:rsid w:val="00E34B21"/>
    <w:rsid w:val="00E34B69"/>
    <w:rsid w:val="00E35936"/>
    <w:rsid w:val="00E4375F"/>
    <w:rsid w:val="00E54CD8"/>
    <w:rsid w:val="00E67E4B"/>
    <w:rsid w:val="00E703C6"/>
    <w:rsid w:val="00E854EF"/>
    <w:rsid w:val="00E93604"/>
    <w:rsid w:val="00E93AB4"/>
    <w:rsid w:val="00E96FD0"/>
    <w:rsid w:val="00E970AB"/>
    <w:rsid w:val="00EB17CA"/>
    <w:rsid w:val="00EC03DA"/>
    <w:rsid w:val="00EC2FB3"/>
    <w:rsid w:val="00EC7B03"/>
    <w:rsid w:val="00ED68FB"/>
    <w:rsid w:val="00ED7A6E"/>
    <w:rsid w:val="00EE1E31"/>
    <w:rsid w:val="00EE75A4"/>
    <w:rsid w:val="00EF3A8B"/>
    <w:rsid w:val="00F0278E"/>
    <w:rsid w:val="00F06874"/>
    <w:rsid w:val="00F132AA"/>
    <w:rsid w:val="00F138E8"/>
    <w:rsid w:val="00F13BA9"/>
    <w:rsid w:val="00F364B0"/>
    <w:rsid w:val="00F42FD7"/>
    <w:rsid w:val="00F4442E"/>
    <w:rsid w:val="00F51A35"/>
    <w:rsid w:val="00F52D7E"/>
    <w:rsid w:val="00F5435E"/>
    <w:rsid w:val="00F54E0A"/>
    <w:rsid w:val="00F61B73"/>
    <w:rsid w:val="00F61D2A"/>
    <w:rsid w:val="00F65B28"/>
    <w:rsid w:val="00F67723"/>
    <w:rsid w:val="00F72E7E"/>
    <w:rsid w:val="00F80030"/>
    <w:rsid w:val="00F92C7C"/>
    <w:rsid w:val="00F93F11"/>
    <w:rsid w:val="00F96ACD"/>
    <w:rsid w:val="00F974F2"/>
    <w:rsid w:val="00FA3A23"/>
    <w:rsid w:val="00FA525F"/>
    <w:rsid w:val="00FC2D07"/>
    <w:rsid w:val="00FC5A39"/>
    <w:rsid w:val="00FD1439"/>
    <w:rsid w:val="00FD2D05"/>
    <w:rsid w:val="00FD3388"/>
    <w:rsid w:val="00FD6434"/>
    <w:rsid w:val="00FE7B28"/>
    <w:rsid w:val="00FF408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7BFC289E"/>
  <w15:chartTrackingRefBased/>
  <w15:docId w15:val="{92EB45A4-25FD-42A3-9BE3-AD3554B01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BF9"/>
    <w:pPr>
      <w:spacing w:after="0" w:line="240" w:lineRule="auto"/>
      <w:jc w:val="both"/>
    </w:pPr>
    <w:rPr>
      <w:rFonts w:ascii="Arial" w:hAnsi="Arial"/>
      <w:color w:val="0C161C" w:themeColor="text1"/>
      <w:sz w:val="20"/>
    </w:rPr>
  </w:style>
  <w:style w:type="paragraph" w:styleId="Heading1">
    <w:name w:val="heading 1"/>
    <w:aliases w:val="Heading 1 numbered"/>
    <w:basedOn w:val="Normal"/>
    <w:next w:val="AABBodyText"/>
    <w:link w:val="Heading1Char"/>
    <w:uiPriority w:val="9"/>
    <w:qFormat/>
    <w:rsid w:val="007D0BF9"/>
    <w:pPr>
      <w:keepNext/>
      <w:keepLines/>
      <w:numPr>
        <w:numId w:val="11"/>
      </w:numPr>
      <w:ind w:left="720" w:hanging="720"/>
      <w:outlineLvl w:val="0"/>
    </w:pPr>
    <w:rPr>
      <w:rFonts w:ascii="Arial Narrow Bold" w:eastAsiaTheme="majorEastAsia" w:hAnsi="Arial Narrow Bold" w:cstheme="majorBidi"/>
      <w:b/>
      <w:caps/>
      <w:sz w:val="40"/>
      <w:szCs w:val="32"/>
    </w:rPr>
  </w:style>
  <w:style w:type="paragraph" w:styleId="Heading2">
    <w:name w:val="heading 2"/>
    <w:basedOn w:val="Normal"/>
    <w:next w:val="AABBodyText"/>
    <w:link w:val="Heading2Char"/>
    <w:autoRedefine/>
    <w:uiPriority w:val="9"/>
    <w:unhideWhenUsed/>
    <w:qFormat/>
    <w:rsid w:val="007D0BF9"/>
    <w:pPr>
      <w:keepNext/>
      <w:keepLines/>
      <w:numPr>
        <w:ilvl w:val="1"/>
        <w:numId w:val="11"/>
      </w:numPr>
      <w:ind w:left="720" w:hanging="720"/>
      <w:outlineLvl w:val="1"/>
    </w:pPr>
    <w:rPr>
      <w:rFonts w:asciiTheme="majorHAnsi" w:eastAsiaTheme="majorEastAsia" w:hAnsiTheme="majorHAnsi" w:cstheme="majorBidi"/>
      <w:b/>
      <w:caps/>
      <w:sz w:val="32"/>
      <w:szCs w:val="26"/>
    </w:rPr>
  </w:style>
  <w:style w:type="paragraph" w:styleId="Heading3">
    <w:name w:val="heading 3"/>
    <w:basedOn w:val="Heading2"/>
    <w:next w:val="AABBodyText"/>
    <w:link w:val="Heading3Char"/>
    <w:uiPriority w:val="9"/>
    <w:unhideWhenUsed/>
    <w:qFormat/>
    <w:rsid w:val="007D0BF9"/>
    <w:pPr>
      <w:numPr>
        <w:ilvl w:val="2"/>
      </w:numPr>
      <w:outlineLvl w:val="2"/>
    </w:pPr>
    <w:rPr>
      <w:sz w:val="28"/>
      <w:szCs w:val="24"/>
    </w:rPr>
  </w:style>
  <w:style w:type="paragraph" w:styleId="Heading4">
    <w:name w:val="heading 4"/>
    <w:basedOn w:val="Normal"/>
    <w:next w:val="Normal"/>
    <w:link w:val="Heading4Char"/>
    <w:uiPriority w:val="9"/>
    <w:semiHidden/>
    <w:unhideWhenUsed/>
    <w:qFormat/>
    <w:rsid w:val="007D0BF9"/>
    <w:pPr>
      <w:keepNext/>
      <w:keepLines/>
      <w:numPr>
        <w:ilvl w:val="3"/>
        <w:numId w:val="11"/>
      </w:numPr>
      <w:spacing w:before="40"/>
      <w:outlineLvl w:val="3"/>
    </w:pPr>
    <w:rPr>
      <w:rFonts w:asciiTheme="majorHAnsi" w:eastAsiaTheme="majorEastAsia" w:hAnsiTheme="majorHAnsi" w:cstheme="majorBidi"/>
      <w:i/>
      <w:iCs/>
      <w:color w:val="1600FE" w:themeColor="accent2"/>
    </w:rPr>
  </w:style>
  <w:style w:type="paragraph" w:styleId="Heading5">
    <w:name w:val="heading 5"/>
    <w:basedOn w:val="Normal"/>
    <w:next w:val="Normal"/>
    <w:link w:val="Heading5Char"/>
    <w:uiPriority w:val="9"/>
    <w:semiHidden/>
    <w:unhideWhenUsed/>
    <w:qFormat/>
    <w:rsid w:val="007D0BF9"/>
    <w:pPr>
      <w:keepNext/>
      <w:keepLines/>
      <w:numPr>
        <w:ilvl w:val="4"/>
        <w:numId w:val="11"/>
      </w:numPr>
      <w:spacing w:before="40"/>
      <w:outlineLvl w:val="4"/>
    </w:pPr>
    <w:rPr>
      <w:rFonts w:asciiTheme="majorHAnsi" w:eastAsiaTheme="majorEastAsia" w:hAnsiTheme="majorHAnsi" w:cstheme="majorBidi"/>
      <w:color w:val="00BF65" w:themeColor="accent1" w:themeShade="BF"/>
    </w:rPr>
  </w:style>
  <w:style w:type="paragraph" w:styleId="Heading6">
    <w:name w:val="heading 6"/>
    <w:basedOn w:val="Normal"/>
    <w:next w:val="Normal"/>
    <w:link w:val="Heading6Char"/>
    <w:uiPriority w:val="9"/>
    <w:semiHidden/>
    <w:unhideWhenUsed/>
    <w:qFormat/>
    <w:rsid w:val="007D0BF9"/>
    <w:pPr>
      <w:keepNext/>
      <w:keepLines/>
      <w:numPr>
        <w:ilvl w:val="5"/>
        <w:numId w:val="11"/>
      </w:numPr>
      <w:spacing w:before="40"/>
      <w:outlineLvl w:val="5"/>
    </w:pPr>
    <w:rPr>
      <w:rFonts w:asciiTheme="majorHAnsi" w:eastAsiaTheme="majorEastAsia" w:hAnsiTheme="majorHAnsi" w:cstheme="majorBidi"/>
      <w:color w:val="007F43" w:themeColor="accent1" w:themeShade="7F"/>
    </w:rPr>
  </w:style>
  <w:style w:type="paragraph" w:styleId="Heading7">
    <w:name w:val="heading 7"/>
    <w:basedOn w:val="Normal"/>
    <w:next w:val="Normal"/>
    <w:link w:val="Heading7Char"/>
    <w:uiPriority w:val="9"/>
    <w:semiHidden/>
    <w:unhideWhenUsed/>
    <w:qFormat/>
    <w:rsid w:val="007D0BF9"/>
    <w:pPr>
      <w:keepNext/>
      <w:keepLines/>
      <w:numPr>
        <w:ilvl w:val="6"/>
        <w:numId w:val="11"/>
      </w:numPr>
      <w:spacing w:before="40"/>
      <w:outlineLvl w:val="6"/>
    </w:pPr>
    <w:rPr>
      <w:rFonts w:asciiTheme="majorHAnsi" w:eastAsiaTheme="majorEastAsia" w:hAnsiTheme="majorHAnsi" w:cstheme="majorBidi"/>
      <w:i/>
      <w:iCs/>
      <w:color w:val="007F43" w:themeColor="accent1" w:themeShade="7F"/>
    </w:rPr>
  </w:style>
  <w:style w:type="paragraph" w:styleId="Heading8">
    <w:name w:val="heading 8"/>
    <w:basedOn w:val="Normal"/>
    <w:next w:val="Normal"/>
    <w:link w:val="Heading8Char"/>
    <w:uiPriority w:val="9"/>
    <w:semiHidden/>
    <w:unhideWhenUsed/>
    <w:qFormat/>
    <w:rsid w:val="007D0BF9"/>
    <w:pPr>
      <w:keepNext/>
      <w:keepLines/>
      <w:numPr>
        <w:ilvl w:val="7"/>
        <w:numId w:val="11"/>
      </w:numPr>
      <w:spacing w:before="40"/>
      <w:outlineLvl w:val="7"/>
    </w:pPr>
    <w:rPr>
      <w:rFonts w:asciiTheme="majorHAnsi" w:eastAsiaTheme="majorEastAsia" w:hAnsiTheme="majorHAnsi" w:cstheme="majorBidi"/>
      <w:color w:val="213D4E" w:themeColor="text1" w:themeTint="D8"/>
      <w:sz w:val="21"/>
      <w:szCs w:val="21"/>
    </w:rPr>
  </w:style>
  <w:style w:type="paragraph" w:styleId="Heading9">
    <w:name w:val="heading 9"/>
    <w:basedOn w:val="Normal"/>
    <w:next w:val="Normal"/>
    <w:link w:val="Heading9Char"/>
    <w:uiPriority w:val="9"/>
    <w:semiHidden/>
    <w:unhideWhenUsed/>
    <w:qFormat/>
    <w:rsid w:val="007D0BF9"/>
    <w:pPr>
      <w:keepNext/>
      <w:keepLines/>
      <w:numPr>
        <w:ilvl w:val="8"/>
        <w:numId w:val="11"/>
      </w:numPr>
      <w:spacing w:before="40"/>
      <w:outlineLvl w:val="8"/>
    </w:pPr>
    <w:rPr>
      <w:rFonts w:asciiTheme="majorHAnsi" w:eastAsiaTheme="majorEastAsia" w:hAnsiTheme="majorHAnsi" w:cstheme="majorBidi"/>
      <w:i/>
      <w:iCs/>
      <w:color w:val="213D4E" w:themeColor="text1" w:themeTint="D8"/>
      <w:sz w:val="21"/>
      <w:szCs w:val="21"/>
    </w:rPr>
  </w:style>
  <w:style w:type="character" w:default="1" w:styleId="DefaultParagraphFont">
    <w:name w:val="Default Paragraph Font"/>
    <w:uiPriority w:val="1"/>
    <w:semiHidden/>
    <w:unhideWhenUsed/>
    <w:rsid w:val="007D0BF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D0BF9"/>
  </w:style>
  <w:style w:type="paragraph" w:styleId="Header">
    <w:name w:val="header"/>
    <w:basedOn w:val="Normal"/>
    <w:link w:val="HeaderChar"/>
    <w:uiPriority w:val="99"/>
    <w:unhideWhenUsed/>
    <w:rsid w:val="007D0BF9"/>
    <w:pPr>
      <w:tabs>
        <w:tab w:val="center" w:pos="4513"/>
        <w:tab w:val="right" w:pos="9026"/>
      </w:tabs>
    </w:pPr>
  </w:style>
  <w:style w:type="character" w:customStyle="1" w:styleId="HeaderChar">
    <w:name w:val="Header Char"/>
    <w:basedOn w:val="DefaultParagraphFont"/>
    <w:link w:val="Header"/>
    <w:uiPriority w:val="99"/>
    <w:rsid w:val="007D0BF9"/>
    <w:rPr>
      <w:rFonts w:ascii="Arial" w:hAnsi="Arial"/>
      <w:color w:val="0C161C" w:themeColor="text1"/>
      <w:sz w:val="20"/>
    </w:rPr>
  </w:style>
  <w:style w:type="paragraph" w:styleId="Footer">
    <w:name w:val="footer"/>
    <w:basedOn w:val="Normal"/>
    <w:link w:val="FooterChar"/>
    <w:uiPriority w:val="99"/>
    <w:unhideWhenUsed/>
    <w:rsid w:val="007D0BF9"/>
    <w:pPr>
      <w:tabs>
        <w:tab w:val="center" w:pos="4513"/>
        <w:tab w:val="right" w:pos="9026"/>
      </w:tabs>
    </w:pPr>
  </w:style>
  <w:style w:type="character" w:customStyle="1" w:styleId="FooterChar">
    <w:name w:val="Footer Char"/>
    <w:basedOn w:val="DefaultParagraphFont"/>
    <w:link w:val="Footer"/>
    <w:uiPriority w:val="99"/>
    <w:rsid w:val="007D0BF9"/>
    <w:rPr>
      <w:rFonts w:ascii="Arial" w:hAnsi="Arial"/>
      <w:color w:val="0C161C" w:themeColor="text1"/>
      <w:sz w:val="20"/>
    </w:rPr>
  </w:style>
  <w:style w:type="character" w:styleId="Hyperlink">
    <w:name w:val="Hyperlink"/>
    <w:basedOn w:val="DefaultParagraphFont"/>
    <w:uiPriority w:val="99"/>
    <w:unhideWhenUsed/>
    <w:qFormat/>
    <w:rsid w:val="007D0BF9"/>
    <w:rPr>
      <w:color w:val="0C161C" w:themeColor="text1"/>
      <w:u w:val="single"/>
    </w:rPr>
  </w:style>
  <w:style w:type="character" w:styleId="UnresolvedMention">
    <w:name w:val="Unresolved Mention"/>
    <w:basedOn w:val="DefaultParagraphFont"/>
    <w:uiPriority w:val="99"/>
    <w:semiHidden/>
    <w:unhideWhenUsed/>
    <w:rsid w:val="007D0BF9"/>
    <w:rPr>
      <w:color w:val="605E5C"/>
      <w:shd w:val="clear" w:color="auto" w:fill="E1DFDD"/>
    </w:rPr>
  </w:style>
  <w:style w:type="paragraph" w:customStyle="1" w:styleId="HMBodynoident">
    <w:name w:val="HM Body no ident"/>
    <w:basedOn w:val="Normal"/>
    <w:uiPriority w:val="99"/>
    <w:rsid w:val="007D0BF9"/>
    <w:pPr>
      <w:suppressAutoHyphens/>
      <w:autoSpaceDE w:val="0"/>
      <w:autoSpaceDN w:val="0"/>
      <w:adjustRightInd w:val="0"/>
      <w:spacing w:before="57" w:line="290" w:lineRule="atLeast"/>
      <w:textAlignment w:val="center"/>
    </w:pPr>
    <w:rPr>
      <w:rFonts w:ascii="Calibri Light" w:hAnsi="Calibri Light" w:cs="Calibri Light"/>
      <w:color w:val="000000"/>
      <w:spacing w:val="-1"/>
      <w:sz w:val="22"/>
    </w:rPr>
  </w:style>
  <w:style w:type="paragraph" w:styleId="Subtitle">
    <w:name w:val="Subtitle"/>
    <w:aliases w:val="Subheading,Appendix arrows,Sub Header"/>
    <w:basedOn w:val="Normal"/>
    <w:next w:val="Normal"/>
    <w:link w:val="SubtitleChar"/>
    <w:uiPriority w:val="11"/>
    <w:qFormat/>
    <w:rsid w:val="007D0BF9"/>
    <w:pPr>
      <w:numPr>
        <w:ilvl w:val="1"/>
      </w:numPr>
    </w:pPr>
    <w:rPr>
      <w:rFonts w:ascii="Arial Narrow Bold" w:eastAsiaTheme="minorEastAsia" w:hAnsi="Arial Narrow Bold"/>
      <w:b/>
      <w:caps/>
      <w:sz w:val="28"/>
    </w:rPr>
  </w:style>
  <w:style w:type="character" w:customStyle="1" w:styleId="SubtitleChar">
    <w:name w:val="Subtitle Char"/>
    <w:aliases w:val="Subheading Char,Appendix arrows Char,Sub Header Char"/>
    <w:basedOn w:val="DefaultParagraphFont"/>
    <w:link w:val="Subtitle"/>
    <w:uiPriority w:val="11"/>
    <w:rsid w:val="007D0BF9"/>
    <w:rPr>
      <w:rFonts w:ascii="Arial Narrow Bold" w:eastAsiaTheme="minorEastAsia" w:hAnsi="Arial Narrow Bold"/>
      <w:b/>
      <w:caps/>
      <w:color w:val="0C161C" w:themeColor="text1"/>
      <w:sz w:val="28"/>
    </w:rPr>
  </w:style>
  <w:style w:type="paragraph" w:customStyle="1" w:styleId="Address">
    <w:name w:val="Address"/>
    <w:basedOn w:val="Normal"/>
    <w:link w:val="AddressChar"/>
    <w:qFormat/>
    <w:rsid w:val="007D0BF9"/>
  </w:style>
  <w:style w:type="character" w:customStyle="1" w:styleId="Heading1Char">
    <w:name w:val="Heading 1 Char"/>
    <w:aliases w:val="Heading 1 numbered Char"/>
    <w:basedOn w:val="DefaultParagraphFont"/>
    <w:link w:val="Heading1"/>
    <w:uiPriority w:val="9"/>
    <w:rsid w:val="007D0BF9"/>
    <w:rPr>
      <w:rFonts w:ascii="Arial Narrow Bold" w:eastAsiaTheme="majorEastAsia" w:hAnsi="Arial Narrow Bold" w:cstheme="majorBidi"/>
      <w:b/>
      <w:caps/>
      <w:color w:val="0C161C" w:themeColor="text1"/>
      <w:sz w:val="40"/>
      <w:szCs w:val="32"/>
    </w:rPr>
  </w:style>
  <w:style w:type="character" w:customStyle="1" w:styleId="AddressChar">
    <w:name w:val="Address Char"/>
    <w:basedOn w:val="DefaultParagraphFont"/>
    <w:link w:val="Address"/>
    <w:rsid w:val="007D0BF9"/>
    <w:rPr>
      <w:rFonts w:ascii="Arial" w:hAnsi="Arial"/>
      <w:color w:val="0C161C" w:themeColor="text1"/>
      <w:sz w:val="20"/>
    </w:rPr>
  </w:style>
  <w:style w:type="character" w:styleId="SubtleEmphasis">
    <w:name w:val="Subtle Emphasis"/>
    <w:basedOn w:val="DefaultParagraphFont"/>
    <w:uiPriority w:val="19"/>
    <w:qFormat/>
    <w:rsid w:val="007D0BF9"/>
    <w:rPr>
      <w:rFonts w:ascii="Arial" w:hAnsi="Arial"/>
      <w:i/>
      <w:iCs/>
      <w:color w:val="1600FE" w:themeColor="accent2"/>
    </w:rPr>
  </w:style>
  <w:style w:type="character" w:styleId="Emphasis">
    <w:name w:val="Emphasis"/>
    <w:basedOn w:val="DefaultParagraphFont"/>
    <w:uiPriority w:val="20"/>
    <w:qFormat/>
    <w:rsid w:val="007D0BF9"/>
    <w:rPr>
      <w:rFonts w:ascii="Arial" w:hAnsi="Arial"/>
      <w:b/>
      <w:i/>
      <w:iCs/>
    </w:rPr>
  </w:style>
  <w:style w:type="character" w:styleId="IntenseEmphasis">
    <w:name w:val="Intense Emphasis"/>
    <w:basedOn w:val="DefaultParagraphFont"/>
    <w:uiPriority w:val="21"/>
    <w:qFormat/>
    <w:rsid w:val="007D0BF9"/>
    <w:rPr>
      <w:rFonts w:ascii="Arial" w:hAnsi="Arial"/>
      <w:b/>
      <w:i/>
      <w:iCs/>
      <w:color w:val="FF0114" w:themeColor="accent3"/>
    </w:rPr>
  </w:style>
  <w:style w:type="character" w:styleId="Strong">
    <w:name w:val="Strong"/>
    <w:basedOn w:val="DefaultParagraphFont"/>
    <w:uiPriority w:val="22"/>
    <w:qFormat/>
    <w:rsid w:val="007D0BF9"/>
    <w:rPr>
      <w:rFonts w:ascii="Arial" w:hAnsi="Arial"/>
      <w:b/>
      <w:bCs/>
    </w:rPr>
  </w:style>
  <w:style w:type="paragraph" w:styleId="Quote">
    <w:name w:val="Quote"/>
    <w:basedOn w:val="Normal"/>
    <w:next w:val="Normal"/>
    <w:link w:val="QuoteChar"/>
    <w:uiPriority w:val="29"/>
    <w:qFormat/>
    <w:rsid w:val="007D0BF9"/>
    <w:pPr>
      <w:spacing w:before="200" w:after="160"/>
      <w:ind w:left="864" w:right="864"/>
      <w:jc w:val="center"/>
    </w:pPr>
    <w:rPr>
      <w:i/>
      <w:iCs/>
      <w:color w:val="1600FE" w:themeColor="accent2"/>
    </w:rPr>
  </w:style>
  <w:style w:type="character" w:customStyle="1" w:styleId="QuoteChar">
    <w:name w:val="Quote Char"/>
    <w:basedOn w:val="DefaultParagraphFont"/>
    <w:link w:val="Quote"/>
    <w:uiPriority w:val="29"/>
    <w:rsid w:val="007D0BF9"/>
    <w:rPr>
      <w:rFonts w:ascii="Arial" w:hAnsi="Arial"/>
      <w:i/>
      <w:iCs/>
      <w:color w:val="1600FE" w:themeColor="accent2"/>
      <w:sz w:val="20"/>
    </w:rPr>
  </w:style>
  <w:style w:type="paragraph" w:styleId="IntenseQuote">
    <w:name w:val="Intense Quote"/>
    <w:basedOn w:val="Normal"/>
    <w:next w:val="Normal"/>
    <w:link w:val="IntenseQuoteChar"/>
    <w:uiPriority w:val="30"/>
    <w:qFormat/>
    <w:rsid w:val="007D0BF9"/>
    <w:pPr>
      <w:pBdr>
        <w:top w:val="single" w:sz="4" w:space="10" w:color="00FF87" w:themeColor="accent1"/>
        <w:bottom w:val="single" w:sz="4" w:space="10" w:color="00FF87" w:themeColor="accent1"/>
      </w:pBdr>
      <w:spacing w:before="360"/>
      <w:ind w:left="864" w:right="864"/>
      <w:jc w:val="center"/>
    </w:pPr>
    <w:rPr>
      <w:i/>
      <w:iCs/>
      <w:color w:val="1600FE" w:themeColor="accent2"/>
    </w:rPr>
  </w:style>
  <w:style w:type="character" w:customStyle="1" w:styleId="IntenseQuoteChar">
    <w:name w:val="Intense Quote Char"/>
    <w:basedOn w:val="DefaultParagraphFont"/>
    <w:link w:val="IntenseQuote"/>
    <w:uiPriority w:val="30"/>
    <w:rsid w:val="007D0BF9"/>
    <w:rPr>
      <w:rFonts w:ascii="Arial" w:hAnsi="Arial"/>
      <w:i/>
      <w:iCs/>
      <w:color w:val="1600FE" w:themeColor="accent2"/>
      <w:sz w:val="20"/>
    </w:rPr>
  </w:style>
  <w:style w:type="paragraph" w:styleId="ListParagraph">
    <w:name w:val="List Paragraph"/>
    <w:basedOn w:val="Normal"/>
    <w:link w:val="ListParagraphChar"/>
    <w:uiPriority w:val="34"/>
    <w:rsid w:val="007D0BF9"/>
    <w:pPr>
      <w:ind w:left="720"/>
      <w:contextualSpacing/>
    </w:pPr>
  </w:style>
  <w:style w:type="paragraph" w:customStyle="1" w:styleId="BulletPoints">
    <w:name w:val="Bullet Points"/>
    <w:basedOn w:val="ListParagraph"/>
    <w:link w:val="BulletPointsChar"/>
    <w:qFormat/>
    <w:rsid w:val="007D0BF9"/>
    <w:pPr>
      <w:numPr>
        <w:numId w:val="1"/>
      </w:numPr>
      <w:ind w:left="425" w:hanging="425"/>
    </w:pPr>
  </w:style>
  <w:style w:type="character" w:customStyle="1" w:styleId="ListParagraphChar">
    <w:name w:val="List Paragraph Char"/>
    <w:basedOn w:val="DefaultParagraphFont"/>
    <w:link w:val="ListParagraph"/>
    <w:uiPriority w:val="34"/>
    <w:rsid w:val="007D0BF9"/>
    <w:rPr>
      <w:rFonts w:ascii="Arial" w:hAnsi="Arial"/>
      <w:color w:val="0C161C" w:themeColor="text1"/>
      <w:sz w:val="20"/>
    </w:rPr>
  </w:style>
  <w:style w:type="character" w:customStyle="1" w:styleId="BulletPointsChar">
    <w:name w:val="Bullet Points Char"/>
    <w:basedOn w:val="ListParagraphChar"/>
    <w:link w:val="BulletPoints"/>
    <w:rsid w:val="007D0BF9"/>
    <w:rPr>
      <w:rFonts w:ascii="Arial" w:hAnsi="Arial"/>
      <w:color w:val="0C161C" w:themeColor="text1"/>
      <w:sz w:val="20"/>
    </w:rPr>
  </w:style>
  <w:style w:type="numbering" w:customStyle="1" w:styleId="Style1">
    <w:name w:val="Style1"/>
    <w:uiPriority w:val="99"/>
    <w:rsid w:val="007D0BF9"/>
    <w:pPr>
      <w:numPr>
        <w:numId w:val="4"/>
      </w:numPr>
    </w:pPr>
  </w:style>
  <w:style w:type="paragraph" w:customStyle="1" w:styleId="AABMultilevelList">
    <w:name w:val="AAB Multilevel List"/>
    <w:basedOn w:val="BulletPoints"/>
    <w:link w:val="AABMultilevelListChar"/>
    <w:qFormat/>
    <w:rsid w:val="007D0BF9"/>
    <w:pPr>
      <w:numPr>
        <w:numId w:val="7"/>
      </w:numPr>
      <w:contextualSpacing w:val="0"/>
    </w:pPr>
  </w:style>
  <w:style w:type="character" w:customStyle="1" w:styleId="AABMultilevelListChar">
    <w:name w:val="AAB Multilevel List Char"/>
    <w:basedOn w:val="BulletPointsChar"/>
    <w:link w:val="AABMultilevelList"/>
    <w:rsid w:val="007D0BF9"/>
    <w:rPr>
      <w:rFonts w:ascii="Arial" w:hAnsi="Arial"/>
      <w:color w:val="0C161C" w:themeColor="text1"/>
      <w:sz w:val="20"/>
    </w:rPr>
  </w:style>
  <w:style w:type="character" w:styleId="PlaceholderText">
    <w:name w:val="Placeholder Text"/>
    <w:basedOn w:val="DefaultParagraphFont"/>
    <w:uiPriority w:val="99"/>
    <w:semiHidden/>
    <w:rsid w:val="007D0BF9"/>
    <w:rPr>
      <w:color w:val="808080"/>
    </w:rPr>
  </w:style>
  <w:style w:type="character" w:customStyle="1" w:styleId="Heading2Char">
    <w:name w:val="Heading 2 Char"/>
    <w:basedOn w:val="DefaultParagraphFont"/>
    <w:link w:val="Heading2"/>
    <w:uiPriority w:val="9"/>
    <w:rsid w:val="007D0BF9"/>
    <w:rPr>
      <w:rFonts w:asciiTheme="majorHAnsi" w:eastAsiaTheme="majorEastAsia" w:hAnsiTheme="majorHAnsi" w:cstheme="majorBidi"/>
      <w:b/>
      <w:caps/>
      <w:color w:val="0C161C" w:themeColor="text1"/>
      <w:sz w:val="32"/>
      <w:szCs w:val="26"/>
    </w:rPr>
  </w:style>
  <w:style w:type="paragraph" w:styleId="TOC1">
    <w:name w:val="toc 1"/>
    <w:basedOn w:val="Normal"/>
    <w:next w:val="Normal"/>
    <w:autoRedefine/>
    <w:uiPriority w:val="39"/>
    <w:unhideWhenUsed/>
    <w:qFormat/>
    <w:rsid w:val="007D0BF9"/>
    <w:pPr>
      <w:tabs>
        <w:tab w:val="left" w:pos="567"/>
        <w:tab w:val="right" w:leader="dot" w:pos="9968"/>
      </w:tabs>
      <w:spacing w:before="120" w:after="120" w:line="276" w:lineRule="auto"/>
    </w:pPr>
    <w:rPr>
      <w:rFonts w:ascii="Arial Narrow" w:hAnsi="Arial Narrow"/>
      <w:b/>
      <w:bCs/>
      <w:caps/>
      <w:sz w:val="28"/>
      <w:szCs w:val="28"/>
    </w:rPr>
  </w:style>
  <w:style w:type="paragraph" w:styleId="TOC3">
    <w:name w:val="toc 3"/>
    <w:basedOn w:val="Normal"/>
    <w:next w:val="Normal"/>
    <w:autoRedefine/>
    <w:uiPriority w:val="39"/>
    <w:unhideWhenUsed/>
    <w:qFormat/>
    <w:rsid w:val="007D0BF9"/>
    <w:pPr>
      <w:tabs>
        <w:tab w:val="left" w:pos="567"/>
        <w:tab w:val="right" w:leader="dot" w:pos="9968"/>
      </w:tabs>
      <w:spacing w:before="120" w:after="120"/>
    </w:pPr>
    <w:rPr>
      <w:rFonts w:asciiTheme="majorHAnsi" w:hAnsiTheme="majorHAnsi"/>
      <w:b/>
      <w:caps/>
      <w:noProof/>
      <w:sz w:val="24"/>
    </w:rPr>
  </w:style>
  <w:style w:type="paragraph" w:styleId="TOC4">
    <w:name w:val="toc 4"/>
    <w:basedOn w:val="Normal"/>
    <w:next w:val="Normal"/>
    <w:autoRedefine/>
    <w:uiPriority w:val="39"/>
    <w:semiHidden/>
    <w:unhideWhenUsed/>
    <w:rsid w:val="007D0BF9"/>
    <w:pPr>
      <w:spacing w:after="100"/>
      <w:ind w:left="600"/>
    </w:pPr>
  </w:style>
  <w:style w:type="character" w:customStyle="1" w:styleId="Heading3Char">
    <w:name w:val="Heading 3 Char"/>
    <w:basedOn w:val="DefaultParagraphFont"/>
    <w:link w:val="Heading3"/>
    <w:uiPriority w:val="9"/>
    <w:rsid w:val="007D0BF9"/>
    <w:rPr>
      <w:rFonts w:asciiTheme="majorHAnsi" w:eastAsiaTheme="majorEastAsia" w:hAnsiTheme="majorHAnsi" w:cstheme="majorBidi"/>
      <w:b/>
      <w:caps/>
      <w:color w:val="0C161C" w:themeColor="text1"/>
      <w:sz w:val="28"/>
      <w:szCs w:val="24"/>
    </w:rPr>
  </w:style>
  <w:style w:type="character" w:customStyle="1" w:styleId="Heading4Char">
    <w:name w:val="Heading 4 Char"/>
    <w:basedOn w:val="DefaultParagraphFont"/>
    <w:link w:val="Heading4"/>
    <w:uiPriority w:val="9"/>
    <w:semiHidden/>
    <w:rsid w:val="007D0BF9"/>
    <w:rPr>
      <w:rFonts w:asciiTheme="majorHAnsi" w:eastAsiaTheme="majorEastAsia" w:hAnsiTheme="majorHAnsi" w:cstheme="majorBidi"/>
      <w:i/>
      <w:iCs/>
      <w:color w:val="1600FE" w:themeColor="accent2"/>
      <w:sz w:val="20"/>
    </w:rPr>
  </w:style>
  <w:style w:type="character" w:customStyle="1" w:styleId="Heading5Char">
    <w:name w:val="Heading 5 Char"/>
    <w:basedOn w:val="DefaultParagraphFont"/>
    <w:link w:val="Heading5"/>
    <w:uiPriority w:val="9"/>
    <w:semiHidden/>
    <w:rsid w:val="007D0BF9"/>
    <w:rPr>
      <w:rFonts w:asciiTheme="majorHAnsi" w:eastAsiaTheme="majorEastAsia" w:hAnsiTheme="majorHAnsi" w:cstheme="majorBidi"/>
      <w:color w:val="00BF65" w:themeColor="accent1" w:themeShade="BF"/>
      <w:sz w:val="20"/>
    </w:rPr>
  </w:style>
  <w:style w:type="character" w:customStyle="1" w:styleId="Heading6Char">
    <w:name w:val="Heading 6 Char"/>
    <w:basedOn w:val="DefaultParagraphFont"/>
    <w:link w:val="Heading6"/>
    <w:uiPriority w:val="9"/>
    <w:semiHidden/>
    <w:rsid w:val="007D0BF9"/>
    <w:rPr>
      <w:rFonts w:asciiTheme="majorHAnsi" w:eastAsiaTheme="majorEastAsia" w:hAnsiTheme="majorHAnsi" w:cstheme="majorBidi"/>
      <w:color w:val="007F43" w:themeColor="accent1" w:themeShade="7F"/>
      <w:sz w:val="20"/>
    </w:rPr>
  </w:style>
  <w:style w:type="character" w:customStyle="1" w:styleId="Heading7Char">
    <w:name w:val="Heading 7 Char"/>
    <w:basedOn w:val="DefaultParagraphFont"/>
    <w:link w:val="Heading7"/>
    <w:uiPriority w:val="9"/>
    <w:semiHidden/>
    <w:rsid w:val="007D0BF9"/>
    <w:rPr>
      <w:rFonts w:asciiTheme="majorHAnsi" w:eastAsiaTheme="majorEastAsia" w:hAnsiTheme="majorHAnsi" w:cstheme="majorBidi"/>
      <w:i/>
      <w:iCs/>
      <w:color w:val="007F43" w:themeColor="accent1" w:themeShade="7F"/>
      <w:sz w:val="20"/>
    </w:rPr>
  </w:style>
  <w:style w:type="character" w:customStyle="1" w:styleId="Heading8Char">
    <w:name w:val="Heading 8 Char"/>
    <w:basedOn w:val="DefaultParagraphFont"/>
    <w:link w:val="Heading8"/>
    <w:uiPriority w:val="9"/>
    <w:semiHidden/>
    <w:rsid w:val="007D0BF9"/>
    <w:rPr>
      <w:rFonts w:asciiTheme="majorHAnsi" w:eastAsiaTheme="majorEastAsia" w:hAnsiTheme="majorHAnsi" w:cstheme="majorBidi"/>
      <w:color w:val="213D4E" w:themeColor="text1" w:themeTint="D8"/>
      <w:sz w:val="21"/>
      <w:szCs w:val="21"/>
    </w:rPr>
  </w:style>
  <w:style w:type="character" w:customStyle="1" w:styleId="Heading9Char">
    <w:name w:val="Heading 9 Char"/>
    <w:basedOn w:val="DefaultParagraphFont"/>
    <w:link w:val="Heading9"/>
    <w:uiPriority w:val="9"/>
    <w:semiHidden/>
    <w:rsid w:val="007D0BF9"/>
    <w:rPr>
      <w:rFonts w:asciiTheme="majorHAnsi" w:eastAsiaTheme="majorEastAsia" w:hAnsiTheme="majorHAnsi" w:cstheme="majorBidi"/>
      <w:i/>
      <w:iCs/>
      <w:color w:val="213D4E" w:themeColor="text1" w:themeTint="D8"/>
      <w:sz w:val="21"/>
      <w:szCs w:val="21"/>
    </w:rPr>
  </w:style>
  <w:style w:type="paragraph" w:styleId="TOC2">
    <w:name w:val="toc 2"/>
    <w:basedOn w:val="Normal"/>
    <w:next w:val="Normal"/>
    <w:autoRedefine/>
    <w:uiPriority w:val="39"/>
    <w:unhideWhenUsed/>
    <w:qFormat/>
    <w:rsid w:val="007D0BF9"/>
    <w:pPr>
      <w:tabs>
        <w:tab w:val="right" w:leader="dot" w:pos="9968"/>
      </w:tabs>
      <w:spacing w:before="120" w:after="120"/>
    </w:pPr>
    <w:rPr>
      <w:rFonts w:asciiTheme="majorHAnsi" w:hAnsiTheme="majorHAnsi"/>
      <w:b/>
      <w:caps/>
      <w:sz w:val="24"/>
    </w:rPr>
  </w:style>
  <w:style w:type="paragraph" w:styleId="NoSpacing">
    <w:name w:val="No Spacing"/>
    <w:uiPriority w:val="1"/>
    <w:qFormat/>
    <w:rsid w:val="007D0BF9"/>
    <w:pPr>
      <w:spacing w:after="0" w:line="240" w:lineRule="auto"/>
    </w:pPr>
    <w:rPr>
      <w:rFonts w:ascii="Arial" w:hAnsi="Arial"/>
      <w:color w:val="0C161C" w:themeColor="text1"/>
      <w:sz w:val="20"/>
    </w:rPr>
  </w:style>
  <w:style w:type="paragraph" w:customStyle="1" w:styleId="CoverTitle">
    <w:name w:val="Cover Title"/>
    <w:basedOn w:val="AABMultilevelList"/>
    <w:link w:val="CoverTitleChar"/>
    <w:qFormat/>
    <w:rsid w:val="007D0BF9"/>
    <w:pPr>
      <w:numPr>
        <w:numId w:val="0"/>
      </w:numPr>
      <w:jc w:val="center"/>
    </w:pPr>
    <w:rPr>
      <w:rFonts w:asciiTheme="majorHAnsi" w:hAnsiTheme="majorHAnsi"/>
      <w:b/>
      <w:bCs/>
      <w:noProof/>
      <w:sz w:val="72"/>
      <w:szCs w:val="72"/>
    </w:rPr>
  </w:style>
  <w:style w:type="paragraph" w:customStyle="1" w:styleId="CoverClientName">
    <w:name w:val="Cover Client Name"/>
    <w:basedOn w:val="Normal"/>
    <w:link w:val="CoverClientNameChar"/>
    <w:qFormat/>
    <w:rsid w:val="007D0BF9"/>
    <w:pPr>
      <w:jc w:val="center"/>
    </w:pPr>
    <w:rPr>
      <w:rFonts w:asciiTheme="majorHAnsi" w:hAnsiTheme="majorHAnsi"/>
      <w:b/>
      <w:bCs/>
      <w:noProof/>
      <w:color w:val="1600FE" w:themeColor="accent2"/>
      <w:sz w:val="56"/>
      <w:szCs w:val="56"/>
    </w:rPr>
  </w:style>
  <w:style w:type="character" w:customStyle="1" w:styleId="CoverTitleChar">
    <w:name w:val="Cover Title Char"/>
    <w:basedOn w:val="AABMultilevelListChar"/>
    <w:link w:val="CoverTitle"/>
    <w:rsid w:val="007D0BF9"/>
    <w:rPr>
      <w:rFonts w:asciiTheme="majorHAnsi" w:hAnsiTheme="majorHAnsi"/>
      <w:b/>
      <w:bCs/>
      <w:noProof/>
      <w:color w:val="0C161C" w:themeColor="text1"/>
      <w:sz w:val="72"/>
      <w:szCs w:val="72"/>
    </w:rPr>
  </w:style>
  <w:style w:type="paragraph" w:customStyle="1" w:styleId="CoverDate">
    <w:name w:val="Cover Date"/>
    <w:basedOn w:val="Normal"/>
    <w:link w:val="CoverDateChar"/>
    <w:qFormat/>
    <w:rsid w:val="007D0BF9"/>
    <w:pPr>
      <w:spacing w:line="276" w:lineRule="auto"/>
      <w:jc w:val="center"/>
    </w:pPr>
    <w:rPr>
      <w:rFonts w:asciiTheme="majorHAnsi" w:hAnsiTheme="majorHAnsi"/>
      <w:b/>
      <w:bCs/>
      <w:noProof/>
      <w:sz w:val="36"/>
      <w:szCs w:val="36"/>
    </w:rPr>
  </w:style>
  <w:style w:type="character" w:customStyle="1" w:styleId="CoverClientNameChar">
    <w:name w:val="Cover Client Name Char"/>
    <w:basedOn w:val="DefaultParagraphFont"/>
    <w:link w:val="CoverClientName"/>
    <w:rsid w:val="007D0BF9"/>
    <w:rPr>
      <w:rFonts w:asciiTheme="majorHAnsi" w:hAnsiTheme="majorHAnsi"/>
      <w:b/>
      <w:bCs/>
      <w:noProof/>
      <w:color w:val="1600FE" w:themeColor="accent2"/>
      <w:sz w:val="56"/>
      <w:szCs w:val="56"/>
    </w:rPr>
  </w:style>
  <w:style w:type="character" w:customStyle="1" w:styleId="CoverDateChar">
    <w:name w:val="Cover Date Char"/>
    <w:basedOn w:val="DefaultParagraphFont"/>
    <w:link w:val="CoverDate"/>
    <w:rsid w:val="007D0BF9"/>
    <w:rPr>
      <w:rFonts w:asciiTheme="majorHAnsi" w:hAnsiTheme="majorHAnsi"/>
      <w:b/>
      <w:bCs/>
      <w:noProof/>
      <w:color w:val="0C161C" w:themeColor="text1"/>
      <w:sz w:val="36"/>
      <w:szCs w:val="36"/>
    </w:rPr>
  </w:style>
  <w:style w:type="paragraph" w:customStyle="1" w:styleId="Sub-levelBulletpoint">
    <w:name w:val="Sub-level Bullet point"/>
    <w:basedOn w:val="BulletPoints"/>
    <w:link w:val="Sub-levelBulletpointChar"/>
    <w:qFormat/>
    <w:rsid w:val="007D0BF9"/>
    <w:pPr>
      <w:numPr>
        <w:numId w:val="15"/>
      </w:numPr>
      <w:ind w:left="1134" w:hanging="425"/>
    </w:pPr>
  </w:style>
  <w:style w:type="paragraph" w:customStyle="1" w:styleId="Heading1unumbered">
    <w:name w:val="Heading 1 unumbered"/>
    <w:basedOn w:val="Heading1"/>
    <w:next w:val="Normal"/>
    <w:link w:val="Heading1unumberedChar"/>
    <w:qFormat/>
    <w:rsid w:val="007D0BF9"/>
    <w:pPr>
      <w:numPr>
        <w:numId w:val="0"/>
      </w:numPr>
    </w:pPr>
  </w:style>
  <w:style w:type="character" w:customStyle="1" w:styleId="Sub-levelBulletpointChar">
    <w:name w:val="Sub-level Bullet point Char"/>
    <w:basedOn w:val="BulletPointsChar"/>
    <w:link w:val="Sub-levelBulletpoint"/>
    <w:rsid w:val="007D0BF9"/>
    <w:rPr>
      <w:rFonts w:ascii="Arial" w:hAnsi="Arial"/>
      <w:color w:val="0C161C" w:themeColor="text1"/>
      <w:sz w:val="20"/>
    </w:rPr>
  </w:style>
  <w:style w:type="paragraph" w:customStyle="1" w:styleId="Heading2unumbered">
    <w:name w:val="Heading 2 unumbered"/>
    <w:basedOn w:val="Heading2"/>
    <w:next w:val="Normal"/>
    <w:link w:val="Heading2unumberedChar"/>
    <w:qFormat/>
    <w:rsid w:val="007D0BF9"/>
    <w:pPr>
      <w:numPr>
        <w:ilvl w:val="0"/>
        <w:numId w:val="0"/>
      </w:numPr>
    </w:pPr>
    <w:rPr>
      <w:bCs/>
      <w:szCs w:val="32"/>
    </w:rPr>
  </w:style>
  <w:style w:type="character" w:customStyle="1" w:styleId="Heading1unumberedChar">
    <w:name w:val="Heading 1 unumbered Char"/>
    <w:basedOn w:val="Heading1Char"/>
    <w:link w:val="Heading1unumbered"/>
    <w:rsid w:val="007D0BF9"/>
    <w:rPr>
      <w:rFonts w:ascii="Arial Narrow Bold" w:eastAsiaTheme="majorEastAsia" w:hAnsi="Arial Narrow Bold" w:cstheme="majorBidi"/>
      <w:b/>
      <w:caps/>
      <w:color w:val="0C161C" w:themeColor="text1"/>
      <w:sz w:val="40"/>
      <w:szCs w:val="32"/>
    </w:rPr>
  </w:style>
  <w:style w:type="paragraph" w:customStyle="1" w:styleId="Heading3unumbered">
    <w:name w:val="Heading 3 unumbered"/>
    <w:basedOn w:val="Heading3"/>
    <w:next w:val="Normal"/>
    <w:link w:val="Heading3unumberedChar"/>
    <w:qFormat/>
    <w:rsid w:val="007D0BF9"/>
    <w:pPr>
      <w:numPr>
        <w:ilvl w:val="0"/>
        <w:numId w:val="0"/>
      </w:numPr>
    </w:pPr>
    <w:rPr>
      <w:bCs/>
      <w:szCs w:val="28"/>
    </w:rPr>
  </w:style>
  <w:style w:type="character" w:customStyle="1" w:styleId="Heading2unumberedChar">
    <w:name w:val="Heading 2 unumbered Char"/>
    <w:basedOn w:val="DefaultParagraphFont"/>
    <w:link w:val="Heading2unumbered"/>
    <w:rsid w:val="007D0BF9"/>
    <w:rPr>
      <w:rFonts w:asciiTheme="majorHAnsi" w:eastAsiaTheme="majorEastAsia" w:hAnsiTheme="majorHAnsi" w:cstheme="majorBidi"/>
      <w:b/>
      <w:bCs/>
      <w:caps/>
      <w:color w:val="0C161C" w:themeColor="text1"/>
      <w:sz w:val="32"/>
      <w:szCs w:val="32"/>
    </w:rPr>
  </w:style>
  <w:style w:type="character" w:customStyle="1" w:styleId="Heading3unumberedChar">
    <w:name w:val="Heading 3 unumbered Char"/>
    <w:basedOn w:val="DefaultParagraphFont"/>
    <w:link w:val="Heading3unumbered"/>
    <w:rsid w:val="007D0BF9"/>
    <w:rPr>
      <w:rFonts w:asciiTheme="majorHAnsi" w:eastAsiaTheme="majorEastAsia" w:hAnsiTheme="majorHAnsi" w:cstheme="majorBidi"/>
      <w:b/>
      <w:bCs/>
      <w:caps/>
      <w:color w:val="0C161C" w:themeColor="text1"/>
      <w:sz w:val="28"/>
      <w:szCs w:val="28"/>
    </w:rPr>
  </w:style>
  <w:style w:type="paragraph" w:customStyle="1" w:styleId="AABBodyText">
    <w:name w:val="AAB Body Text"/>
    <w:basedOn w:val="Normal"/>
    <w:link w:val="AABBodyTextChar"/>
    <w:qFormat/>
    <w:rsid w:val="007D0BF9"/>
    <w:pPr>
      <w:ind w:left="709"/>
    </w:pPr>
  </w:style>
  <w:style w:type="character" w:customStyle="1" w:styleId="AABBodyTextChar">
    <w:name w:val="AAB Body Text Char"/>
    <w:basedOn w:val="DefaultParagraphFont"/>
    <w:link w:val="AABBodyText"/>
    <w:rsid w:val="007D0BF9"/>
    <w:rPr>
      <w:rFonts w:ascii="Arial" w:hAnsi="Arial"/>
      <w:color w:val="0C161C" w:themeColor="text1"/>
      <w:sz w:val="20"/>
    </w:rPr>
  </w:style>
  <w:style w:type="paragraph" w:styleId="NormalWeb">
    <w:name w:val="Normal (Web)"/>
    <w:basedOn w:val="Normal"/>
    <w:uiPriority w:val="99"/>
    <w:unhideWhenUsed/>
    <w:rsid w:val="007D0BF9"/>
    <w:pPr>
      <w:spacing w:before="100" w:beforeAutospacing="1" w:after="100" w:afterAutospacing="1"/>
      <w:jc w:val="left"/>
    </w:pPr>
    <w:rPr>
      <w:rFonts w:ascii="Times New Roman" w:eastAsia="Times New Roman" w:hAnsi="Times New Roman" w:cs="Times New Roman"/>
      <w:color w:val="auto"/>
      <w:sz w:val="24"/>
      <w:szCs w:val="24"/>
      <w:lang w:eastAsia="en-GB"/>
    </w:rPr>
  </w:style>
  <w:style w:type="character" w:styleId="FollowedHyperlink">
    <w:name w:val="FollowedHyperlink"/>
    <w:basedOn w:val="DefaultParagraphFont"/>
    <w:uiPriority w:val="99"/>
    <w:semiHidden/>
    <w:unhideWhenUsed/>
    <w:rsid w:val="007D0BF9"/>
    <w:rPr>
      <w:color w:val="0C161C" w:themeColor="text1"/>
      <w:u w:val="single"/>
    </w:rPr>
  </w:style>
  <w:style w:type="table" w:styleId="TableGrid">
    <w:name w:val="Table Grid"/>
    <w:basedOn w:val="TableNormal"/>
    <w:uiPriority w:val="39"/>
    <w:rsid w:val="00A00DBC"/>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semiHidden/>
    <w:rsid w:val="00B1475E"/>
    <w:rPr>
      <w:rFonts w:ascii="Calibri" w:eastAsia="Times New Roman" w:hAnsi="Calibri" w:cs="Times New Roman"/>
      <w:bCs/>
      <w:color w:val="auto"/>
      <w:sz w:val="22"/>
      <w:szCs w:val="24"/>
    </w:rPr>
  </w:style>
  <w:style w:type="character" w:customStyle="1" w:styleId="BodyTextChar">
    <w:name w:val="Body Text Char"/>
    <w:basedOn w:val="DefaultParagraphFont"/>
    <w:link w:val="BodyText"/>
    <w:semiHidden/>
    <w:rsid w:val="00B1475E"/>
    <w:rPr>
      <w:rFonts w:ascii="Calibri" w:eastAsia="Times New Roman" w:hAnsi="Calibri" w:cs="Times New Roman"/>
      <w:bCs/>
      <w:szCs w:val="24"/>
    </w:rPr>
  </w:style>
  <w:style w:type="character" w:customStyle="1" w:styleId="JobTitle">
    <w:name w:val="Job Title"/>
    <w:basedOn w:val="DefaultParagraphFont"/>
    <w:uiPriority w:val="1"/>
    <w:rsid w:val="00B1475E"/>
    <w:rPr>
      <w:rFonts w:ascii="Arial" w:hAnsi="Arial"/>
      <w:color w:val="808080"/>
      <w:sz w:val="24"/>
    </w:rPr>
  </w:style>
  <w:style w:type="paragraph" w:customStyle="1" w:styleId="AABHeading">
    <w:name w:val="AAB Heading"/>
    <w:basedOn w:val="Heading1"/>
    <w:next w:val="Normal"/>
    <w:link w:val="AABHeadingChar"/>
    <w:rsid w:val="00B1475E"/>
    <w:pPr>
      <w:keepLines w:val="0"/>
      <w:numPr>
        <w:numId w:val="0"/>
      </w:numPr>
    </w:pPr>
    <w:rPr>
      <w:rFonts w:ascii="Trebuchet MS" w:eastAsia="Times New Roman" w:hAnsi="Trebuchet MS" w:cs="Times New Roman"/>
      <w:bCs/>
      <w:caps w:val="0"/>
      <w:color w:val="00FF87" w:themeColor="accent1"/>
      <w:kern w:val="32"/>
      <w:sz w:val="28"/>
      <w:szCs w:val="20"/>
    </w:rPr>
  </w:style>
  <w:style w:type="character" w:customStyle="1" w:styleId="AABHeadingChar">
    <w:name w:val="AAB Heading Char"/>
    <w:link w:val="AABHeading"/>
    <w:rsid w:val="00B1475E"/>
    <w:rPr>
      <w:rFonts w:ascii="Trebuchet MS" w:eastAsia="Times New Roman" w:hAnsi="Trebuchet MS" w:cs="Times New Roman"/>
      <w:b/>
      <w:bCs/>
      <w:color w:val="00FF87" w:themeColor="accent1"/>
      <w:kern w:val="32"/>
      <w:sz w:val="28"/>
      <w:szCs w:val="20"/>
    </w:rPr>
  </w:style>
  <w:style w:type="paragraph" w:customStyle="1" w:styleId="AABWSubheading">
    <w:name w:val="AABW Subheading"/>
    <w:basedOn w:val="Normal"/>
    <w:next w:val="Normal"/>
    <w:link w:val="AABWSubheadingChar"/>
    <w:rsid w:val="00B1475E"/>
    <w:rPr>
      <w:rFonts w:ascii="Trebuchet MS" w:eastAsia="Times New Roman" w:hAnsi="Trebuchet MS" w:cs="Times New Roman"/>
      <w:b/>
      <w:color w:val="auto"/>
      <w:sz w:val="24"/>
      <w:szCs w:val="20"/>
    </w:rPr>
  </w:style>
  <w:style w:type="character" w:customStyle="1" w:styleId="AABWSubheadingChar">
    <w:name w:val="AABW Subheading Char"/>
    <w:link w:val="AABWSubheading"/>
    <w:rsid w:val="00B1475E"/>
    <w:rPr>
      <w:rFonts w:ascii="Trebuchet MS" w:eastAsia="Times New Roman" w:hAnsi="Trebuchet MS" w:cs="Times New Roman"/>
      <w:b/>
      <w:sz w:val="24"/>
      <w:szCs w:val="20"/>
    </w:rPr>
  </w:style>
  <w:style w:type="paragraph" w:customStyle="1" w:styleId="AABWealthDark">
    <w:name w:val="AAB Wealth Dark"/>
    <w:basedOn w:val="Normal"/>
    <w:link w:val="AABWealthDarkChar"/>
    <w:rsid w:val="00B1475E"/>
    <w:pPr>
      <w:numPr>
        <w:numId w:val="26"/>
      </w:numPr>
      <w:ind w:left="425" w:hanging="425"/>
    </w:pPr>
    <w:rPr>
      <w:rFonts w:ascii="Trebuchet MS" w:eastAsia="Times New Roman" w:hAnsi="Trebuchet MS" w:cs="Times New Roman"/>
      <w:color w:val="auto"/>
      <w:szCs w:val="20"/>
    </w:rPr>
  </w:style>
  <w:style w:type="character" w:customStyle="1" w:styleId="AABWealthDarkChar">
    <w:name w:val="AAB Wealth Dark Char"/>
    <w:basedOn w:val="DefaultParagraphFont"/>
    <w:link w:val="AABWealthDark"/>
    <w:rsid w:val="00B1475E"/>
    <w:rPr>
      <w:rFonts w:ascii="Trebuchet MS" w:eastAsia="Times New Roman" w:hAnsi="Trebuchet MS" w:cs="Times New Roman"/>
      <w:sz w:val="20"/>
      <w:szCs w:val="20"/>
    </w:rPr>
  </w:style>
  <w:style w:type="paragraph" w:customStyle="1" w:styleId="AABWBullet">
    <w:name w:val="AABW Bullet"/>
    <w:basedOn w:val="Normal"/>
    <w:link w:val="AABWBulletChar"/>
    <w:rsid w:val="00B1475E"/>
    <w:pPr>
      <w:numPr>
        <w:numId w:val="27"/>
      </w:numPr>
    </w:pPr>
    <w:rPr>
      <w:rFonts w:ascii="Trebuchet MS" w:eastAsia="Times New Roman" w:hAnsi="Trebuchet MS" w:cs="Times New Roman"/>
      <w:color w:val="auto"/>
      <w:szCs w:val="20"/>
    </w:rPr>
  </w:style>
  <w:style w:type="character" w:customStyle="1" w:styleId="AABWBulletChar">
    <w:name w:val="AABW Bullet Char"/>
    <w:link w:val="AABWBullet"/>
    <w:rsid w:val="00B1475E"/>
    <w:rPr>
      <w:rFonts w:ascii="Trebuchet MS" w:eastAsia="Times New Roman" w:hAnsi="Trebuchet MS" w:cs="Times New Roman"/>
      <w:sz w:val="20"/>
      <w:szCs w:val="20"/>
    </w:rPr>
  </w:style>
  <w:style w:type="paragraph" w:customStyle="1" w:styleId="AABWHeading2">
    <w:name w:val="AABW Heading2"/>
    <w:basedOn w:val="Heading2"/>
    <w:next w:val="Normal"/>
    <w:link w:val="AABWHeading2Char"/>
    <w:rsid w:val="00B1475E"/>
    <w:pPr>
      <w:keepLines w:val="0"/>
      <w:numPr>
        <w:ilvl w:val="0"/>
        <w:numId w:val="0"/>
      </w:numPr>
      <w:ind w:left="709" w:hanging="709"/>
    </w:pPr>
    <w:rPr>
      <w:rFonts w:ascii="Trebuchet MS" w:eastAsia="Times New Roman" w:hAnsi="Trebuchet MS" w:cs="Times New Roman"/>
      <w:bCs/>
      <w:iCs/>
      <w:caps w:val="0"/>
      <w:color w:val="auto"/>
      <w:sz w:val="20"/>
      <w:szCs w:val="28"/>
    </w:rPr>
  </w:style>
  <w:style w:type="character" w:customStyle="1" w:styleId="AABWHeading2Char">
    <w:name w:val="AABW Heading2 Char"/>
    <w:link w:val="AABWHeading2"/>
    <w:rsid w:val="00B1475E"/>
    <w:rPr>
      <w:rFonts w:ascii="Trebuchet MS" w:eastAsia="Times New Roman" w:hAnsi="Trebuchet MS" w:cs="Times New Roman"/>
      <w:b/>
      <w:bCs/>
      <w:iCs/>
      <w:sz w:val="20"/>
      <w:szCs w:val="28"/>
    </w:rPr>
  </w:style>
  <w:style w:type="paragraph" w:customStyle="1" w:styleId="AABWHeading">
    <w:name w:val="AABW Heading"/>
    <w:basedOn w:val="Heading1"/>
    <w:next w:val="Normal"/>
    <w:link w:val="AABWHeadingChar"/>
    <w:rsid w:val="00B1475E"/>
    <w:pPr>
      <w:keepLines w:val="0"/>
      <w:numPr>
        <w:numId w:val="0"/>
      </w:numPr>
    </w:pPr>
    <w:rPr>
      <w:rFonts w:ascii="Trebuchet MS" w:eastAsia="Times New Roman" w:hAnsi="Trebuchet MS" w:cs="Times New Roman"/>
      <w:bCs/>
      <w:caps w:val="0"/>
      <w:color w:val="F89B33"/>
      <w:kern w:val="32"/>
      <w:sz w:val="28"/>
      <w:szCs w:val="20"/>
    </w:rPr>
  </w:style>
  <w:style w:type="character" w:customStyle="1" w:styleId="AABWHeadingChar">
    <w:name w:val="AABW Heading Char"/>
    <w:link w:val="AABWHeading"/>
    <w:rsid w:val="00B1475E"/>
    <w:rPr>
      <w:rFonts w:ascii="Trebuchet MS" w:eastAsia="Times New Roman" w:hAnsi="Trebuchet MS" w:cs="Times New Roman"/>
      <w:b/>
      <w:bCs/>
      <w:color w:val="F89B33"/>
      <w:kern w:val="32"/>
      <w:sz w:val="28"/>
      <w:szCs w:val="20"/>
    </w:rPr>
  </w:style>
  <w:style w:type="paragraph" w:customStyle="1" w:styleId="Normal0">
    <w:name w:val="[Normal]"/>
    <w:rsid w:val="00B1475E"/>
    <w:pPr>
      <w:spacing w:after="0" w:line="240" w:lineRule="auto"/>
    </w:pPr>
    <w:rPr>
      <w:rFonts w:ascii="Arial" w:eastAsia="Arial" w:hAnsi="Arial" w:cs="Times New Roman"/>
      <w:sz w:val="24"/>
      <w:szCs w:val="20"/>
      <w:lang w:eastAsia="en-GB"/>
    </w:rPr>
  </w:style>
  <w:style w:type="paragraph" w:customStyle="1" w:styleId="Report">
    <w:name w:val="Report"/>
    <w:basedOn w:val="Normal"/>
    <w:link w:val="ReportChar"/>
    <w:rsid w:val="00B1475E"/>
    <w:pPr>
      <w:tabs>
        <w:tab w:val="left" w:pos="-1440"/>
        <w:tab w:val="left" w:pos="-720"/>
        <w:tab w:val="left" w:pos="720"/>
      </w:tabs>
      <w:suppressAutoHyphens/>
      <w:spacing w:after="240"/>
    </w:pPr>
    <w:rPr>
      <w:rFonts w:eastAsia="Times New Roman" w:cs="Times New Roman"/>
      <w:bCs/>
      <w:noProof/>
      <w:color w:val="auto"/>
      <w:spacing w:val="-2"/>
      <w:szCs w:val="20"/>
    </w:rPr>
  </w:style>
  <w:style w:type="character" w:customStyle="1" w:styleId="ReportChar">
    <w:name w:val="Report Char"/>
    <w:link w:val="Report"/>
    <w:locked/>
    <w:rsid w:val="00B1475E"/>
    <w:rPr>
      <w:rFonts w:ascii="Arial" w:eastAsia="Times New Roman" w:hAnsi="Arial" w:cs="Times New Roman"/>
      <w:bCs/>
      <w:noProof/>
      <w:spacing w:val="-2"/>
      <w:sz w:val="20"/>
      <w:szCs w:val="20"/>
    </w:rPr>
  </w:style>
  <w:style w:type="paragraph" w:customStyle="1" w:styleId="MagusBodyText">
    <w:name w:val="Magus Body Text"/>
    <w:basedOn w:val="Normal"/>
    <w:autoRedefine/>
    <w:rsid w:val="00E54CD8"/>
    <w:pPr>
      <w:spacing w:after="180" w:line="300" w:lineRule="exact"/>
    </w:pPr>
    <w:rPr>
      <w:rFonts w:eastAsiaTheme="minorEastAsia" w:cs="Arial"/>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961361">
      <w:bodyDiv w:val="1"/>
      <w:marLeft w:val="0"/>
      <w:marRight w:val="0"/>
      <w:marTop w:val="0"/>
      <w:marBottom w:val="0"/>
      <w:divBdr>
        <w:top w:val="none" w:sz="0" w:space="0" w:color="auto"/>
        <w:left w:val="none" w:sz="0" w:space="0" w:color="auto"/>
        <w:bottom w:val="none" w:sz="0" w:space="0" w:color="auto"/>
        <w:right w:val="none" w:sz="0" w:space="0" w:color="auto"/>
      </w:divBdr>
    </w:div>
    <w:div w:id="1717972540">
      <w:bodyDiv w:val="1"/>
      <w:marLeft w:val="0"/>
      <w:marRight w:val="0"/>
      <w:marTop w:val="0"/>
      <w:marBottom w:val="0"/>
      <w:divBdr>
        <w:top w:val="none" w:sz="0" w:space="0" w:color="auto"/>
        <w:left w:val="none" w:sz="0" w:space="0" w:color="auto"/>
        <w:bottom w:val="none" w:sz="0" w:space="0" w:color="auto"/>
        <w:right w:val="none" w:sz="0" w:space="0" w:color="auto"/>
      </w:divBdr>
    </w:div>
    <w:div w:id="186478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hyperlink" Target="mailto:magus.servicing@aabwealth.uk" TargetMode="External"/><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yperlink" Target="mailto:magus.servicing@aabwealt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alyn.craig\AppData\Roaming\Microsoft\Templates\AAB-report-template.dotx" TargetMode="External"/></Relationships>
</file>

<file path=word/theme/theme1.xml><?xml version="1.0" encoding="utf-8"?>
<a:theme xmlns:a="http://schemas.openxmlformats.org/drawingml/2006/main" name="AAB">
  <a:themeElements>
    <a:clrScheme name="AAB">
      <a:dk1>
        <a:srgbClr val="0C161C"/>
      </a:dk1>
      <a:lt1>
        <a:srgbClr val="FFFFFF"/>
      </a:lt1>
      <a:dk2>
        <a:srgbClr val="0C161C"/>
      </a:dk2>
      <a:lt2>
        <a:srgbClr val="F9FAFA"/>
      </a:lt2>
      <a:accent1>
        <a:srgbClr val="00FF87"/>
      </a:accent1>
      <a:accent2>
        <a:srgbClr val="1600FE"/>
      </a:accent2>
      <a:accent3>
        <a:srgbClr val="FF0114"/>
      </a:accent3>
      <a:accent4>
        <a:srgbClr val="E1F97A"/>
      </a:accent4>
      <a:accent5>
        <a:srgbClr val="B9EFFC"/>
      </a:accent5>
      <a:accent6>
        <a:srgbClr val="F7CED7"/>
      </a:accent6>
      <a:hlink>
        <a:srgbClr val="00FF87"/>
      </a:hlink>
      <a:folHlink>
        <a:srgbClr val="00FF87"/>
      </a:folHlink>
    </a:clrScheme>
    <a:fontScheme name="AAB">
      <a:majorFont>
        <a:latin typeface="Arial Narrow"/>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0" tIns="0" rIns="0" bIns="0" anchor="t" anchorCtr="0">
        <a:spAutoFit/>
      </a:bodyPr>
      <a:lstStyle/>
    </a:txDef>
  </a:objectDefaults>
  <a:extraClrSchemeLst/>
  <a:extLst>
    <a:ext uri="{05A4C25C-085E-4340-85A3-A5531E510DB2}">
      <thm15:themeFamily xmlns:thm15="http://schemas.microsoft.com/office/thememl/2012/main" name="AAB" id="{0884A2B6-BF6B-47A6-8D68-51CA4582C2D2}" vid="{D736567E-448B-4BA8-B203-11D3CE1D770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51773E605CB541AD72062E357FF648" ma:contentTypeVersion="141" ma:contentTypeDescription="Create a new document." ma:contentTypeScope="" ma:versionID="09f27e609694b90cd81ffef992a3dab3">
  <xsd:schema xmlns:xsd="http://www.w3.org/2001/XMLSchema" xmlns:xs="http://www.w3.org/2001/XMLSchema" xmlns:p="http://schemas.microsoft.com/office/2006/metadata/properties" xmlns:ns2="b858e704-41c3-4588-83a7-31d369b9ad77" xmlns:ns3="d5a4a0cc-bbb9-493c-af6f-3d1ccd6cba42" xmlns:ns4="c2f9b77b-c069-4662-afe9-12b8cbef18f7" xmlns:ns5="58a251f6-ce81-4001-8602-cbfe3bdb7cc2" targetNamespace="http://schemas.microsoft.com/office/2006/metadata/properties" ma:root="true" ma:fieldsID="b7b91890f9a1c3de6fa33c4e4579e90a" ns2:_="" ns3:_="" ns4:_="" ns5:_="">
    <xsd:import namespace="b858e704-41c3-4588-83a7-31d369b9ad77"/>
    <xsd:import namespace="d5a4a0cc-bbb9-493c-af6f-3d1ccd6cba42"/>
    <xsd:import namespace="c2f9b77b-c069-4662-afe9-12b8cbef18f7"/>
    <xsd:import namespace="58a251f6-ce81-4001-8602-cbfe3bdb7cc2"/>
    <xsd:element name="properties">
      <xsd:complexType>
        <xsd:sequence>
          <xsd:element name="documentManagement">
            <xsd:complexType>
              <xsd:all>
                <xsd:element ref="ns2:ProcessType"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DateSubmitted" minOccurs="0"/>
                <xsd:element ref="ns2:MediaServiceAutoKeyPoints" minOccurs="0"/>
                <xsd:element ref="ns2:MediaServiceKeyPoints" minOccurs="0"/>
                <xsd:element ref="ns3:SharedWithUsers" minOccurs="0"/>
                <xsd:element ref="ns3:SharedWithDetails" minOccurs="0"/>
                <xsd:element ref="ns2:MediaServiceDateTaken" minOccurs="0"/>
                <xsd:element ref="ns2:Processed" minOccurs="0"/>
                <xsd:element ref="ns2:MediaLengthInSeconds" minOccurs="0"/>
                <xsd:element ref="ns4:lcf76f155ced4ddcb4097134ff3c332f" minOccurs="0"/>
                <xsd:element ref="ns2:MediaServiceLocation" minOccurs="0"/>
                <xsd:element ref="ns2:Person" minOccurs="0"/>
                <xsd:element ref="ns2:MediaServiceObjectDetectorVersions" minOccurs="0"/>
                <xsd:element ref="ns2:MediaServiceSearchProperties"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8e704-41c3-4588-83a7-31d369b9ad77" elementFormDefault="qualified">
    <xsd:import namespace="http://schemas.microsoft.com/office/2006/documentManagement/types"/>
    <xsd:import namespace="http://schemas.microsoft.com/office/infopath/2007/PartnerControls"/>
    <xsd:element name="ProcessType" ma:index="8" nillable="true" ma:displayName="Process Type" ma:format="Dropdown" ma:internalName="ProcessType">
      <xsd:simpleType>
        <xsd:restriction base="dms:Choice">
          <xsd:enumeration value="Choice 1"/>
          <xsd:enumeration value="Choice 2"/>
          <xsd:enumeration value="Choice 3"/>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DateSubmitted" ma:index="15" nillable="true" ma:displayName="Date Submitted" ma:default="[today]" ma:format="DateOnly" ma:internalName="DateSubmitted">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Processed" ma:index="21" nillable="true" ma:displayName="Processed" ma:default="1" ma:format="Dropdown" ma:internalName="Processed">
      <xsd:simpleType>
        <xsd:restriction base="dms:Boolean"/>
      </xsd:simpleType>
    </xsd:element>
    <xsd:element name="MediaLengthInSeconds" ma:index="22" nillable="true" ma:displayName="Length (seconds)"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element name="Person" ma:index="2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a4a0cc-bbb9-493c-af6f-3d1ccd6cba4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f9b77b-c069-4662-afe9-12b8cbef18f7"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5272be8-3dcd-4769-a5ed-37756f91f8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a251f6-ce81-4001-8602-cbfe3bdb7cc2" elementFormDefault="qualified">
    <xsd:import namespace="http://schemas.microsoft.com/office/2006/documentManagement/types"/>
    <xsd:import namespace="http://schemas.microsoft.com/office/infopath/2007/PartnerControls"/>
    <xsd:element name="TaxCatchAll" ma:index="29" nillable="true" ma:displayName="Taxonomy Catch All Column" ma:hidden="true" ma:list="{fe673660-76fa-4199-903b-1d3a98590e06}" ma:internalName="TaxCatchAll" ma:showField="CatchAllData" ma:web="58a251f6-ce81-4001-8602-cbfe3bdb7c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8a251f6-ce81-4001-8602-cbfe3bdb7cc2" xsi:nil="true"/>
    <lcf76f155ced4ddcb4097134ff3c332f xmlns="c2f9b77b-c069-4662-afe9-12b8cbef18f7">
      <Terms xmlns="http://schemas.microsoft.com/office/infopath/2007/PartnerControls"/>
    </lcf76f155ced4ddcb4097134ff3c332f>
    <Processed xmlns="b858e704-41c3-4588-83a7-31d369b9ad77">true</Processed>
    <Person xmlns="b858e704-41c3-4588-83a7-31d369b9ad77">
      <UserInfo>
        <DisplayName/>
        <AccountId xsi:nil="true"/>
        <AccountType/>
      </UserInfo>
    </Person>
    <ProcessType xmlns="b858e704-41c3-4588-83a7-31d369b9ad77" xsi:nil="true"/>
    <DateSubmitted xmlns="b858e704-41c3-4588-83a7-31d369b9ad77">2025-09-08T11:04:01+00:00</DateSubmitt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E6B65-E57C-4C4E-9C81-E310615D3D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8e704-41c3-4588-83a7-31d369b9ad77"/>
    <ds:schemaRef ds:uri="d5a4a0cc-bbb9-493c-af6f-3d1ccd6cba42"/>
    <ds:schemaRef ds:uri="c2f9b77b-c069-4662-afe9-12b8cbef18f7"/>
    <ds:schemaRef ds:uri="58a251f6-ce81-4001-8602-cbfe3bdb7c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342FCF-78B0-439D-9CCF-F12C27A7AD05}">
  <ds:schemaRefs>
    <ds:schemaRef ds:uri="http://purl.org/dc/terms/"/>
    <ds:schemaRef ds:uri="http://schemas.microsoft.com/office/2006/metadata/properties"/>
    <ds:schemaRef ds:uri="http://www.w3.org/XML/1998/namespace"/>
    <ds:schemaRef ds:uri="http://schemas.microsoft.com/office/infopath/2007/PartnerControls"/>
    <ds:schemaRef ds:uri="b858e704-41c3-4588-83a7-31d369b9ad77"/>
    <ds:schemaRef ds:uri="http://purl.org/dc/dcmitype/"/>
    <ds:schemaRef ds:uri="58a251f6-ce81-4001-8602-cbfe3bdb7cc2"/>
    <ds:schemaRef ds:uri="http://purl.org/dc/elements/1.1/"/>
    <ds:schemaRef ds:uri="http://schemas.microsoft.com/office/2006/documentManagement/types"/>
    <ds:schemaRef ds:uri="http://schemas.openxmlformats.org/package/2006/metadata/core-properties"/>
    <ds:schemaRef ds:uri="c2f9b77b-c069-4662-afe9-12b8cbef18f7"/>
    <ds:schemaRef ds:uri="d5a4a0cc-bbb9-493c-af6f-3d1ccd6cba42"/>
  </ds:schemaRefs>
</ds:datastoreItem>
</file>

<file path=customXml/itemProps3.xml><?xml version="1.0" encoding="utf-8"?>
<ds:datastoreItem xmlns:ds="http://schemas.openxmlformats.org/officeDocument/2006/customXml" ds:itemID="{636019FE-5778-4825-98BF-AABF79692F90}">
  <ds:schemaRefs>
    <ds:schemaRef ds:uri="http://schemas.microsoft.com/sharepoint/v3/contenttype/forms"/>
  </ds:schemaRefs>
</ds:datastoreItem>
</file>

<file path=customXml/itemProps4.xml><?xml version="1.0" encoding="utf-8"?>
<ds:datastoreItem xmlns:ds="http://schemas.openxmlformats.org/officeDocument/2006/customXml" ds:itemID="{2F9DA3C8-819A-4D7C-B2F0-7C539561A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AAB-report-template.dotx</Template>
  <TotalTime>11</TotalTime>
  <Pages>7</Pages>
  <Words>1692</Words>
  <Characters>9646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STATEMENT OF ADVICE</vt:lpstr>
    </vt:vector>
  </TitlesOfParts>
  <Company>CLIENT NAME</Company>
  <LinksUpToDate>false</LinksUpToDate>
  <CharactersWithSpaces>11316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NOTES – DRAWDOWN</dc:title>
  <dc:subject/>
  <dc:creator>Jacalyn Craig</dc:creator>
  <cp:keywords/>
  <dc:description/>
  <cp:lastModifiedBy>Jacalyn Craig</cp:lastModifiedBy>
  <cp:revision>17</cp:revision>
  <cp:lastPrinted>2022-03-09T13:24:00Z</cp:lastPrinted>
  <dcterms:created xsi:type="dcterms:W3CDTF">2025-09-06T18:42:00Z</dcterms:created>
  <dcterms:modified xsi:type="dcterms:W3CDTF">2025-09-22T11:21:00Z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2004200</vt:r8>
  </property>
  <property fmtid="{D5CDD505-2E9C-101B-9397-08002B2CF9AE}" pid="3" name="ContentTypeId">
    <vt:lpwstr>0x0101007051773E605CB541AD72062E357FF648</vt:lpwstr>
  </property>
  <property fmtid="{D5CDD505-2E9C-101B-9397-08002B2CF9AE}" pid="4" name="MediaServiceImageTags">
    <vt:lpwstr/>
  </property>
</Properties>
</file>