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69376" w14:textId="1AE17E33" w:rsidR="0053335D" w:rsidRDefault="009C02F3">
      <w:pPr>
        <w:spacing w:after="160" w:line="259" w:lineRule="auto"/>
        <w:jc w:val="left"/>
        <w:rPr>
          <w:rFonts w:asciiTheme="majorHAnsi" w:hAnsiTheme="majorHAnsi"/>
          <w:b/>
          <w:bCs/>
          <w:noProof/>
          <w:sz w:val="40"/>
          <w:szCs w:val="40"/>
        </w:rPr>
      </w:pPr>
      <w:r w:rsidRPr="0053335D">
        <w:rPr>
          <w:rFonts w:asciiTheme="majorHAnsi" w:hAnsiTheme="majorHAnsi"/>
          <w:b/>
          <w:bCs/>
          <w:noProof/>
          <w:sz w:val="72"/>
          <w:szCs w:val="72"/>
        </w:rPr>
        <mc:AlternateContent>
          <mc:Choice Requires="wps">
            <w:drawing>
              <wp:anchor distT="0" distB="0" distL="114300" distR="114300" simplePos="0" relativeHeight="251658241" behindDoc="0" locked="0" layoutInCell="1" allowOverlap="1" wp14:anchorId="4C8F20EE" wp14:editId="684D9636">
                <wp:simplePos x="0" y="0"/>
                <wp:positionH relativeFrom="column">
                  <wp:posOffset>1997710</wp:posOffset>
                </wp:positionH>
                <wp:positionV relativeFrom="paragraph">
                  <wp:posOffset>1310640</wp:posOffset>
                </wp:positionV>
                <wp:extent cx="3267075" cy="306705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067050"/>
                        </a:xfrm>
                        <a:prstGeom prst="rect">
                          <a:avLst/>
                        </a:prstGeom>
                        <a:noFill/>
                        <a:ln w="9525">
                          <a:noFill/>
                          <a:miter lim="800000"/>
                          <a:headEnd/>
                          <a:tailEnd/>
                        </a:ln>
                      </wps:spPr>
                      <wps:txbx>
                        <w:txbxContent>
                          <w:sdt>
                            <w:sdtPr>
                              <w:rPr>
                                <w:rFonts w:asciiTheme="majorHAnsi" w:hAnsiTheme="majorHAnsi" w:cs="Arial"/>
                                <w:b/>
                                <w:bCs/>
                                <w:noProof/>
                                <w:sz w:val="90"/>
                                <w:szCs w:val="9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05FAAB42" w:rsidR="0053335D" w:rsidRPr="00D92CA4" w:rsidRDefault="00D92CA4" w:rsidP="003302F5">
                                <w:pPr>
                                  <w:pStyle w:val="AABMultilevelList"/>
                                  <w:numPr>
                                    <w:ilvl w:val="0"/>
                                    <w:numId w:val="0"/>
                                  </w:numPr>
                                  <w:jc w:val="left"/>
                                  <w:rPr>
                                    <w:sz w:val="90"/>
                                    <w:szCs w:val="90"/>
                                  </w:rPr>
                                </w:pPr>
                                <w:r w:rsidRPr="00D92CA4">
                                  <w:rPr>
                                    <w:rFonts w:asciiTheme="majorHAnsi" w:hAnsiTheme="majorHAnsi" w:cs="Arial"/>
                                    <w:b/>
                                    <w:bCs/>
                                    <w:noProof/>
                                    <w:sz w:val="90"/>
                                    <w:szCs w:val="90"/>
                                  </w:rPr>
                                  <w:t xml:space="preserve">TECHNICAL NOTES – </w:t>
                                </w:r>
                                <w:r w:rsidR="001D27C7">
                                  <w:rPr>
                                    <w:rFonts w:asciiTheme="majorHAnsi" w:hAnsiTheme="majorHAnsi" w:cs="Arial"/>
                                    <w:b/>
                                    <w:bCs/>
                                    <w:noProof/>
                                    <w:sz w:val="90"/>
                                    <w:szCs w:val="90"/>
                                  </w:rPr>
                                  <w:t>LIFE COVER</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F20EE" id="_x0000_t202" coordsize="21600,21600" o:spt="202" path="m,l,21600r21600,l21600,xe">
                <v:stroke joinstyle="miter"/>
                <v:path gradientshapeok="t" o:connecttype="rect"/>
              </v:shapetype>
              <v:shape id="Text Box 2" o:spid="_x0000_s1026" type="#_x0000_t202" style="position:absolute;margin-left:157.3pt;margin-top:103.2pt;width:257.25pt;height:2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" filled="f" stroked="f">
                <v:textbox>
                  <w:txbxContent>
                    <w:sdt>
                      <w:sdtPr>
                        <w:rPr>
                          <w:rFonts w:asciiTheme="majorHAnsi" w:hAnsiTheme="majorHAnsi" w:cs="Arial"/>
                          <w:b/>
                          <w:bCs/>
                          <w:noProof/>
                          <w:sz w:val="90"/>
                          <w:szCs w:val="9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05FAAB42" w:rsidR="0053335D" w:rsidRPr="00D92CA4" w:rsidRDefault="00D92CA4" w:rsidP="003302F5">
                          <w:pPr>
                            <w:pStyle w:val="AABMultilevelList"/>
                            <w:numPr>
                              <w:ilvl w:val="0"/>
                              <w:numId w:val="0"/>
                            </w:numPr>
                            <w:jc w:val="left"/>
                            <w:rPr>
                              <w:sz w:val="90"/>
                              <w:szCs w:val="90"/>
                            </w:rPr>
                          </w:pPr>
                          <w:r w:rsidRPr="00D92CA4">
                            <w:rPr>
                              <w:rFonts w:asciiTheme="majorHAnsi" w:hAnsiTheme="majorHAnsi" w:cs="Arial"/>
                              <w:b/>
                              <w:bCs/>
                              <w:noProof/>
                              <w:sz w:val="90"/>
                              <w:szCs w:val="90"/>
                            </w:rPr>
                            <w:t xml:space="preserve">TECHNICAL NOTES – </w:t>
                          </w:r>
                          <w:r w:rsidR="001D27C7">
                            <w:rPr>
                              <w:rFonts w:asciiTheme="majorHAnsi" w:hAnsiTheme="majorHAnsi" w:cs="Arial"/>
                              <w:b/>
                              <w:bCs/>
                              <w:noProof/>
                              <w:sz w:val="90"/>
                              <w:szCs w:val="90"/>
                            </w:rPr>
                            <w:t>LIFE COVER</w:t>
                          </w:r>
                        </w:p>
                      </w:sdtContent>
                    </w:sdt>
                  </w:txbxContent>
                </v:textbox>
              </v:shape>
            </w:pict>
          </mc:Fallback>
        </mc:AlternateContent>
      </w:r>
      <w:r w:rsidR="00070B7A" w:rsidRPr="00070B7A">
        <w:rPr>
          <w:rFonts w:asciiTheme="majorHAnsi" w:hAnsiTheme="majorHAnsi"/>
          <w:b/>
          <w:bCs/>
          <w:noProof/>
          <w:sz w:val="72"/>
          <w:szCs w:val="72"/>
        </w:rPr>
        <mc:AlternateContent>
          <mc:Choice Requires="wpg">
            <w:drawing>
              <wp:anchor distT="0" distB="0" distL="114300" distR="114300" simplePos="0" relativeHeight="251664390" behindDoc="0" locked="0" layoutInCell="1" allowOverlap="1" wp14:anchorId="6E457254" wp14:editId="5D2A7F78">
                <wp:simplePos x="0" y="0"/>
                <wp:positionH relativeFrom="column">
                  <wp:posOffset>-378676</wp:posOffset>
                </wp:positionH>
                <wp:positionV relativeFrom="paragraph">
                  <wp:posOffset>8579431</wp:posOffset>
                </wp:positionV>
                <wp:extent cx="7158801" cy="875030"/>
                <wp:effectExtent l="0" t="0" r="4445" b="1270"/>
                <wp:wrapNone/>
                <wp:docPr id="1796032870" name="Group 6"/>
                <wp:cNvGraphicFramePr/>
                <a:graphic xmlns:a="http://schemas.openxmlformats.org/drawingml/2006/main">
                  <a:graphicData uri="http://schemas.microsoft.com/office/word/2010/wordprocessingGroup">
                    <wpg:wgp>
                      <wpg:cNvGrpSpPr/>
                      <wpg:grpSpPr>
                        <a:xfrm>
                          <a:off x="0" y="0"/>
                          <a:ext cx="7158801" cy="875030"/>
                          <a:chOff x="0" y="0"/>
                          <a:chExt cx="7158801" cy="875030"/>
                        </a:xfrm>
                      </wpg:grpSpPr>
                      <pic:pic xmlns:pic="http://schemas.openxmlformats.org/drawingml/2006/picture">
                        <pic:nvPicPr>
                          <pic:cNvPr id="704441570" name="Picture 2"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848255" y="223736"/>
                            <a:ext cx="471170" cy="403225"/>
                          </a:xfrm>
                          <a:prstGeom prst="rect">
                            <a:avLst/>
                          </a:prstGeom>
                        </pic:spPr>
                      </pic:pic>
                      <pic:pic xmlns:pic="http://schemas.openxmlformats.org/drawingml/2006/picture">
                        <pic:nvPicPr>
                          <pic:cNvPr id="803186970" name="Picture 3"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2315183" y="214008"/>
                            <a:ext cx="636905" cy="484505"/>
                          </a:xfrm>
                          <a:prstGeom prst="rect">
                            <a:avLst/>
                          </a:prstGeom>
                        </pic:spPr>
                      </pic:pic>
                      <pic:pic xmlns:pic="http://schemas.openxmlformats.org/drawingml/2006/picture">
                        <pic:nvPicPr>
                          <pic:cNvPr id="1759548778" name="Picture 4"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3005847" y="233464"/>
                            <a:ext cx="262255" cy="441960"/>
                          </a:xfrm>
                          <a:prstGeom prst="rect">
                            <a:avLst/>
                          </a:prstGeom>
                        </pic:spPr>
                      </pic:pic>
                      <pic:pic xmlns:pic="http://schemas.openxmlformats.org/drawingml/2006/picture">
                        <pic:nvPicPr>
                          <pic:cNvPr id="1684228668"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356042" y="301557"/>
                            <a:ext cx="932815" cy="267970"/>
                          </a:xfrm>
                          <a:prstGeom prst="rect">
                            <a:avLst/>
                          </a:prstGeom>
                        </pic:spPr>
                      </pic:pic>
                      <pic:pic xmlns:pic="http://schemas.openxmlformats.org/drawingml/2006/picture">
                        <pic:nvPicPr>
                          <pic:cNvPr id="1390828157" name="Picture 1" descr="A black and grey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33464"/>
                            <a:ext cx="1598295" cy="433070"/>
                          </a:xfrm>
                          <a:prstGeom prst="rect">
                            <a:avLst/>
                          </a:prstGeom>
                        </pic:spPr>
                      </pic:pic>
                      <pic:pic xmlns:pic="http://schemas.openxmlformats.org/drawingml/2006/picture">
                        <pic:nvPicPr>
                          <pic:cNvPr id="1239213195" name="Picture 1" descr="A black background with white tex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19081" y="0"/>
                            <a:ext cx="2839720" cy="875030"/>
                          </a:xfrm>
                          <a:prstGeom prst="rect">
                            <a:avLst/>
                          </a:prstGeom>
                        </pic:spPr>
                      </pic:pic>
                    </wpg:wgp>
                  </a:graphicData>
                </a:graphic>
              </wp:anchor>
            </w:drawing>
          </mc:Choice>
          <mc:Fallback>
            <w:pict>
              <v:group w14:anchorId="62624AC6" id="Group 6" o:spid="_x0000_s1026" style="position:absolute;margin-left:-29.8pt;margin-top:675.55pt;width:563.7pt;height:68.9pt;z-index:251664390" coordsize="71588,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BE6GWgAAAIcSURBV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">
                <v:shape id="Picture 2" o:spid="_x0000_s1027" type="#_x0000_t75" alt="A black background with a graphic design&#10;&#10;Description automatically generated" style="position:absolute;left:18482;top:2237;width:471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">
                  <v:imagedata r:id="rId17" o:title="A black background with a graphic design&#10;&#10;Description automatically generated" cropright="29418f"/>
                </v:shape>
                <v:shape id="Picture 3" o:spid="_x0000_s1028" type="#_x0000_t75" alt="A black background with a graphic design&#10;&#10;Description automatically generated" style="position:absolute;left:23151;top:2140;width:636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">
                  <v:imagedata r:id="rId18" o:title="A black background with a graphic design&#10;&#10;Description automatically generated" croptop="11266f" cropbottom="5949f" cropleft="35623f"/>
                </v:shape>
                <v:shape id="Picture 4" o:spid="_x0000_s1029" type="#_x0000_t75" alt="A logo with a sword and a book&#10;&#10;Description automatically generated" style="position:absolute;left:30058;top:2334;width:262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">
                  <v:imagedata r:id="rId19" o:title="A logo with a sword and a book&#10;&#10;Description automatically generated" croptop="10412f" cropbottom="10604f" cropleft="14613f" cropright="14572f"/>
                </v:shape>
                <v:shape id="Picture 4" o:spid="_x0000_s1030" type="#_x0000_t75" alt="A white rectangular sign with a black and white text&#10;&#10;Description automatically generated" style="position:absolute;left:33560;top:3015;width:9328;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">
                  <v:imagedata r:id="rId20" o:title="A white rectangular sign with a black and white text&#10;&#10;Description automatically generated"/>
                </v:shape>
                <v:shape id="Picture 1" o:spid="_x0000_s1031" type="#_x0000_t75" alt="A black and grey logo&#10;&#10;Description automatically generated" style="position:absolute;top:2334;width:1598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">
                  <v:imagedata r:id="rId21" o:title="A black and grey logo&#10;&#10;Description automatically generated"/>
                </v:shape>
                <v:shape id="Picture 1" o:spid="_x0000_s1032" type="#_x0000_t75" alt="A black background with white text&#10;&#10;AI-generated content may be incorrect." style="position:absolute;left:43190;width:28398;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">
                  <v:imagedata r:id="rId22" o:title="A black background with white text&#10;&#10;AI-generated content may be incorrect"/>
                </v:shape>
              </v:group>
            </w:pict>
          </mc:Fallback>
        </mc:AlternateContent>
      </w:r>
      <w:sdt>
        <w:sdtPr>
          <w:rPr>
            <w:rFonts w:asciiTheme="majorHAnsi" w:hAnsiTheme="majorHAnsi"/>
            <w:b/>
            <w:bCs/>
            <w:noProof/>
            <w:sz w:val="40"/>
            <w:szCs w:val="40"/>
          </w:rPr>
          <w:id w:val="559837958"/>
          <w:docPartObj>
            <w:docPartGallery w:val="Cover Pages"/>
            <w:docPartUnique/>
          </w:docPartObj>
        </w:sdtPr>
        <w:sdtEndPr/>
        <w:sdtContent>
          <w:r w:rsidR="0053335D" w:rsidRPr="0053335D">
            <w:rPr>
              <w:rFonts w:asciiTheme="majorHAnsi" w:hAnsiTheme="majorHAnsi"/>
              <w:b/>
              <w:bCs/>
              <w:noProof/>
              <w:sz w:val="72"/>
              <w:szCs w:val="72"/>
            </w:rPr>
            <mc:AlternateContent>
              <mc:Choice Requires="wps">
                <w:drawing>
                  <wp:anchor distT="0" distB="0" distL="114300" distR="114300" simplePos="0" relativeHeight="251658240" behindDoc="0" locked="0" layoutInCell="1" allowOverlap="1" wp14:anchorId="080BCC9A" wp14:editId="3493B434">
                    <wp:simplePos x="0" y="0"/>
                    <wp:positionH relativeFrom="column">
                      <wp:posOffset>-612140</wp:posOffset>
                    </wp:positionH>
                    <wp:positionV relativeFrom="paragraph">
                      <wp:posOffset>-1080135</wp:posOffset>
                    </wp:positionV>
                    <wp:extent cx="2004646" cy="10680456"/>
                    <wp:effectExtent l="0" t="0" r="0" b="6985"/>
                    <wp:wrapNone/>
                    <wp:docPr id="228" name="Rectangle 228"/>
                    <wp:cNvGraphicFramePr/>
                    <a:graphic xmlns:a="http://schemas.openxmlformats.org/drawingml/2006/main">
                      <a:graphicData uri="http://schemas.microsoft.com/office/word/2010/wordprocessingShape">
                        <wps:wsp>
                          <wps:cNvSpPr/>
                          <wps:spPr>
                            <a:xfrm>
                              <a:off x="0" y="0"/>
                              <a:ext cx="2004646" cy="10680456"/>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74A75" id="Rectangle 228" o:spid="_x0000_s1026" style="position:absolute;margin-left:-48.2pt;margin-top:-85.05pt;width:157.8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" fillcolor="#00ff87 [3204]" stroked="f" strokeweight="1pt"/>
                </w:pict>
              </mc:Fallback>
            </mc:AlternateContent>
          </w:r>
          <w:r w:rsidR="0053335D">
            <w:rPr>
              <w:rFonts w:asciiTheme="majorHAnsi" w:hAnsiTheme="majorHAnsi"/>
              <w:b/>
              <w:bCs/>
              <w:noProof/>
              <w:sz w:val="40"/>
              <w:szCs w:val="40"/>
            </w:rPr>
            <w:br w:type="page"/>
          </w:r>
        </w:sdtContent>
      </w:sdt>
    </w:p>
    <w:p w14:paraId="3EDB9F61" w14:textId="6243D27C" w:rsidR="004726FE" w:rsidRDefault="004726FE" w:rsidP="004726FE">
      <w:pPr>
        <w:rPr>
          <w:rFonts w:asciiTheme="majorHAnsi" w:hAnsiTheme="majorHAnsi"/>
          <w:sz w:val="36"/>
          <w:szCs w:val="28"/>
        </w:rPr>
        <w:sectPr w:rsidR="004726FE" w:rsidSect="00843F25">
          <w:headerReference w:type="default" r:id="rId23"/>
          <w:footerReference w:type="default" r:id="rId24"/>
          <w:type w:val="continuous"/>
          <w:pgSz w:w="11906" w:h="16838"/>
          <w:pgMar w:top="1701" w:right="964" w:bottom="2552" w:left="964" w:header="709" w:footer="1724" w:gutter="0"/>
          <w:pgNumType w:start="0"/>
          <w:cols w:space="708"/>
          <w:titlePg/>
          <w:docGrid w:linePitch="360"/>
        </w:sectPr>
      </w:pPr>
    </w:p>
    <w:p w14:paraId="7F714CCC" w14:textId="77777777" w:rsidR="000E029E" w:rsidRDefault="000E029E" w:rsidP="000E029E">
      <w:r>
        <w:lastRenderedPageBreak/>
        <w:t>Life cover provides a lump sum in the event of your premature death which, when invested, can provide long-term security for your beneficiaries.</w:t>
      </w:r>
    </w:p>
    <w:p w14:paraId="389C23BF" w14:textId="77777777" w:rsidR="000E029E" w:rsidRDefault="000E029E" w:rsidP="000E029E"/>
    <w:p w14:paraId="5914371E" w14:textId="77777777" w:rsidR="000E029E" w:rsidRDefault="000E029E" w:rsidP="000E029E">
      <w:r>
        <w:t>Life cover and critical illness cover can be written as term or whole of life policies. Term assurance provides protection for a pre-specified term and is therefore particularly useful for covering a specific debt or period, e.g., a mortgage or until children have left home. Whole of life policies are designed to provide protection throughout your life.</w:t>
      </w:r>
    </w:p>
    <w:p w14:paraId="779366D7" w14:textId="77777777" w:rsidR="000E029E" w:rsidRDefault="000E029E" w:rsidP="000E029E"/>
    <w:p w14:paraId="6CDD4A5A" w14:textId="77777777" w:rsidR="000E029E" w:rsidRDefault="000E029E" w:rsidP="000E029E">
      <w:r>
        <w:t xml:space="preserve">For each type of policy, the premiums and cover can be structured in </w:t>
      </w:r>
      <w:proofErr w:type="gramStart"/>
      <w:r>
        <w:t>a number of</w:t>
      </w:r>
      <w:proofErr w:type="gramEnd"/>
      <w:r>
        <w:t xml:space="preserve"> different ways.</w:t>
      </w:r>
    </w:p>
    <w:p w14:paraId="007A4F77" w14:textId="77777777" w:rsidR="000E029E" w:rsidRDefault="000E029E" w:rsidP="000E029E"/>
    <w:p w14:paraId="6F4749F1" w14:textId="77777777" w:rsidR="000E029E" w:rsidRDefault="000E029E" w:rsidP="000E029E">
      <w:pPr>
        <w:pStyle w:val="Heading3unumbered"/>
      </w:pPr>
      <w:r>
        <w:t>Term assurance</w:t>
      </w:r>
    </w:p>
    <w:p w14:paraId="1CEC87DC" w14:textId="77777777" w:rsidR="000E029E" w:rsidRDefault="000E029E" w:rsidP="000E029E"/>
    <w:p w14:paraId="3924B1C1" w14:textId="77777777" w:rsidR="000E029E" w:rsidRDefault="000E029E" w:rsidP="000E029E">
      <w:r>
        <w:t>The options with term assurance are:</w:t>
      </w:r>
    </w:p>
    <w:p w14:paraId="4FC400BE" w14:textId="77777777" w:rsidR="000E029E" w:rsidRDefault="000E029E" w:rsidP="000E029E"/>
    <w:p w14:paraId="2D5D6BBD" w14:textId="77777777" w:rsidR="000E029E" w:rsidRPr="000E029E" w:rsidRDefault="000E029E" w:rsidP="000E029E">
      <w:pPr>
        <w:rPr>
          <w:b/>
          <w:bCs/>
          <w:color w:val="1600FE" w:themeColor="accent2"/>
        </w:rPr>
      </w:pPr>
      <w:r w:rsidRPr="000E029E">
        <w:rPr>
          <w:b/>
          <w:bCs/>
          <w:color w:val="1600FE" w:themeColor="accent2"/>
        </w:rPr>
        <w:t>Level cover</w:t>
      </w:r>
    </w:p>
    <w:p w14:paraId="73FB0F05" w14:textId="4B5D7A0C" w:rsidR="000E029E" w:rsidRDefault="000E029E" w:rsidP="000E029E">
      <w:pPr>
        <w:pStyle w:val="BulletPoints"/>
      </w:pPr>
      <w:r>
        <w:t>Under this plan the sum assured remains the same for the duration of the contract.</w:t>
      </w:r>
    </w:p>
    <w:p w14:paraId="1FC7AA58" w14:textId="77777777" w:rsidR="000E029E" w:rsidRDefault="000E029E" w:rsidP="000E029E"/>
    <w:p w14:paraId="017C1919" w14:textId="77777777" w:rsidR="000E029E" w:rsidRPr="000E029E" w:rsidRDefault="000E029E" w:rsidP="000E029E">
      <w:pPr>
        <w:rPr>
          <w:b/>
          <w:bCs/>
          <w:color w:val="1600FE" w:themeColor="accent2"/>
        </w:rPr>
      </w:pPr>
      <w:r w:rsidRPr="000E029E">
        <w:rPr>
          <w:b/>
          <w:bCs/>
          <w:color w:val="1600FE" w:themeColor="accent2"/>
        </w:rPr>
        <w:t>Increasing cover</w:t>
      </w:r>
    </w:p>
    <w:p w14:paraId="10DB8550" w14:textId="6807E287" w:rsidR="000E029E" w:rsidRDefault="000E029E" w:rsidP="000E029E">
      <w:pPr>
        <w:pStyle w:val="BulletPoints"/>
      </w:pPr>
      <w:r>
        <w:t>Indexing your sum assured allows you to maintain the real value of your life assurance protection as it increases automatically each year, regardless of your state of health at that time. Your premium will also increase each year to reflect the increase in the sum assured although the proportional increase can be expected to be higher. For example, if the sum assured is increasing by 5% then the total premium may increase by slightly more than 5%. This is because the part of the new premium which relates to the increase in benefit, will be based on your age attained rather than your age at the time your contract commenced.</w:t>
      </w:r>
    </w:p>
    <w:p w14:paraId="7DB7557F" w14:textId="77777777" w:rsidR="000E029E" w:rsidRDefault="000E029E" w:rsidP="000E029E"/>
    <w:p w14:paraId="50960E80" w14:textId="77777777" w:rsidR="000E029E" w:rsidRPr="000E029E" w:rsidRDefault="000E029E" w:rsidP="000E029E">
      <w:pPr>
        <w:rPr>
          <w:b/>
          <w:bCs/>
          <w:color w:val="1600FE" w:themeColor="accent2"/>
        </w:rPr>
      </w:pPr>
      <w:r w:rsidRPr="000E029E">
        <w:rPr>
          <w:b/>
          <w:bCs/>
          <w:color w:val="1600FE" w:themeColor="accent2"/>
        </w:rPr>
        <w:t>Convertible cover</w:t>
      </w:r>
    </w:p>
    <w:p w14:paraId="27B731EF" w14:textId="6DCF9DAF" w:rsidR="000E029E" w:rsidRDefault="000E029E" w:rsidP="000E029E">
      <w:pPr>
        <w:pStyle w:val="BulletPoints"/>
      </w:pPr>
      <w:r>
        <w:t>Under this plan the sum assured remains the same for the duration of the contract. An extra payment is made to allow the policyholder an option to convert the original policy (or part of it) to another type of policy - increasing term assurance, whole of life or endowment - without further medical evidence being required.</w:t>
      </w:r>
    </w:p>
    <w:p w14:paraId="2FB3CAF5" w14:textId="77777777" w:rsidR="000E029E" w:rsidRDefault="000E029E" w:rsidP="000E029E"/>
    <w:p w14:paraId="3A036F7F" w14:textId="77777777" w:rsidR="000E029E" w:rsidRPr="000E029E" w:rsidRDefault="000E029E" w:rsidP="000E029E">
      <w:pPr>
        <w:rPr>
          <w:b/>
          <w:bCs/>
          <w:color w:val="1600FE" w:themeColor="accent2"/>
        </w:rPr>
      </w:pPr>
      <w:r w:rsidRPr="000E029E">
        <w:rPr>
          <w:b/>
          <w:bCs/>
          <w:color w:val="1600FE" w:themeColor="accent2"/>
        </w:rPr>
        <w:t>Decreasing cover</w:t>
      </w:r>
    </w:p>
    <w:p w14:paraId="30D93487" w14:textId="1D1DF288" w:rsidR="000E029E" w:rsidRDefault="000E029E" w:rsidP="000E029E">
      <w:pPr>
        <w:pStyle w:val="BulletPoints"/>
      </w:pPr>
      <w:r>
        <w:t>Under this plan the sum assured is specified at the outset of the contract and decreases throughout its term.</w:t>
      </w:r>
    </w:p>
    <w:p w14:paraId="3DBD5B6F" w14:textId="77777777" w:rsidR="000E029E" w:rsidRDefault="000E029E" w:rsidP="000E029E"/>
    <w:p w14:paraId="17C0ED45" w14:textId="77777777" w:rsidR="000E029E" w:rsidRPr="000E029E" w:rsidRDefault="000E029E" w:rsidP="000E029E">
      <w:pPr>
        <w:rPr>
          <w:b/>
          <w:bCs/>
          <w:color w:val="1600FE" w:themeColor="accent2"/>
        </w:rPr>
      </w:pPr>
      <w:r w:rsidRPr="000E029E">
        <w:rPr>
          <w:b/>
          <w:bCs/>
          <w:color w:val="1600FE" w:themeColor="accent2"/>
        </w:rPr>
        <w:t>Mortgage protection</w:t>
      </w:r>
    </w:p>
    <w:p w14:paraId="5F5B3BD1" w14:textId="62C8B20E" w:rsidR="000E029E" w:rsidRDefault="000E029E" w:rsidP="000E029E">
      <w:pPr>
        <w:pStyle w:val="BulletPoints"/>
      </w:pPr>
      <w:r>
        <w:t>Under this plan the sum assured is specified at the outset of the contract and cover decreases throughout the policy term. The decrease in sum assured will be broadly in line with the reducing mortgage debt.</w:t>
      </w:r>
    </w:p>
    <w:p w14:paraId="62E00702" w14:textId="77777777" w:rsidR="000E029E" w:rsidRDefault="000E029E" w:rsidP="000E029E"/>
    <w:p w14:paraId="4779D3BC" w14:textId="77777777" w:rsidR="000E029E" w:rsidRPr="000D386B" w:rsidRDefault="000E029E" w:rsidP="000E029E">
      <w:pPr>
        <w:rPr>
          <w:b/>
          <w:bCs/>
          <w:color w:val="1600FE" w:themeColor="accent2"/>
        </w:rPr>
      </w:pPr>
      <w:r w:rsidRPr="000D386B">
        <w:rPr>
          <w:b/>
          <w:bCs/>
          <w:color w:val="1600FE" w:themeColor="accent2"/>
        </w:rPr>
        <w:t>Reviewable cover</w:t>
      </w:r>
    </w:p>
    <w:p w14:paraId="27BC9E60" w14:textId="09425BD0" w:rsidR="000E029E" w:rsidRDefault="000E029E" w:rsidP="000D386B">
      <w:pPr>
        <w:pStyle w:val="BulletPoints"/>
      </w:pPr>
      <w:r>
        <w:t>Under this plan the sum assured remains the same for the duration of the contract. Premiums are kept to a minimum as you, rather than the insurance company, are shouldering the risk of changes in mortality experience. The insurer has the right to review premiums based on claims history, which could mean premiums increase significantly at a review.</w:t>
      </w:r>
    </w:p>
    <w:p w14:paraId="617CCC29" w14:textId="77777777" w:rsidR="000E029E" w:rsidRDefault="000E029E" w:rsidP="000E029E"/>
    <w:p w14:paraId="0A14A2DE" w14:textId="77777777" w:rsidR="000E029E" w:rsidRPr="000D386B" w:rsidRDefault="000E029E" w:rsidP="000E029E">
      <w:pPr>
        <w:rPr>
          <w:b/>
          <w:bCs/>
          <w:color w:val="1600FE" w:themeColor="accent2"/>
        </w:rPr>
      </w:pPr>
      <w:r w:rsidRPr="000D386B">
        <w:rPr>
          <w:b/>
          <w:bCs/>
          <w:color w:val="1600FE" w:themeColor="accent2"/>
        </w:rPr>
        <w:t>Renewable cover</w:t>
      </w:r>
    </w:p>
    <w:p w14:paraId="54B8D7E5" w14:textId="729A25E4" w:rsidR="000E029E" w:rsidRDefault="000E029E" w:rsidP="000D386B">
      <w:pPr>
        <w:pStyle w:val="BulletPoints"/>
      </w:pPr>
      <w:r>
        <w:t>Under this plan the sum assured remains the same for the duration of the contract. For a higher premium you acquire the option of extending the original term of the policy, without having to provide medical evidence.</w:t>
      </w:r>
    </w:p>
    <w:p w14:paraId="72FDBE58" w14:textId="77777777" w:rsidR="000D386B" w:rsidRDefault="000D386B" w:rsidP="000E029E"/>
    <w:p w14:paraId="523F3D57" w14:textId="77777777" w:rsidR="000E029E" w:rsidRPr="000D386B" w:rsidRDefault="000E029E" w:rsidP="000E029E">
      <w:pPr>
        <w:rPr>
          <w:b/>
          <w:bCs/>
          <w:color w:val="1600FE" w:themeColor="accent2"/>
        </w:rPr>
      </w:pPr>
      <w:r w:rsidRPr="000D386B">
        <w:rPr>
          <w:b/>
          <w:bCs/>
          <w:color w:val="1600FE" w:themeColor="accent2"/>
        </w:rPr>
        <w:t>Family income benefit</w:t>
      </w:r>
    </w:p>
    <w:p w14:paraId="5F210194" w14:textId="02A78221" w:rsidR="000E029E" w:rsidRDefault="000E029E" w:rsidP="000D386B">
      <w:pPr>
        <w:pStyle w:val="BulletPoints"/>
      </w:pPr>
      <w:proofErr w:type="gramStart"/>
      <w:r>
        <w:t>Similar to</w:t>
      </w:r>
      <w:proofErr w:type="gramEnd"/>
      <w:r>
        <w:t xml:space="preserve"> term assurance, the benefit is payable should death occur within a specified term. Whereas the benefit provided under term assurance is in the form of a lump sum, a family income benefit plan will pay regular payments to your dependants until the end of the term. This benefit can be level or increasing. The income payable from such a policy is treated as capital and would be tax-free under current legislation.</w:t>
      </w:r>
    </w:p>
    <w:p w14:paraId="104675D7" w14:textId="77777777" w:rsidR="000E029E" w:rsidRDefault="000E029E" w:rsidP="000E029E"/>
    <w:p w14:paraId="7A23823B" w14:textId="0B7C2624" w:rsidR="000E029E" w:rsidRDefault="000E029E" w:rsidP="000D386B">
      <w:pPr>
        <w:pStyle w:val="Heading3unumbered"/>
      </w:pPr>
      <w:r>
        <w:lastRenderedPageBreak/>
        <w:t>Whole of life</w:t>
      </w:r>
    </w:p>
    <w:p w14:paraId="3F481C6D" w14:textId="77777777" w:rsidR="000E029E" w:rsidRDefault="000E029E" w:rsidP="000E029E"/>
    <w:p w14:paraId="4C775957" w14:textId="77777777" w:rsidR="000E029E" w:rsidRDefault="000E029E" w:rsidP="000E029E">
      <w:r>
        <w:t xml:space="preserve">Whole of life assurance is designed to pay out a cash lump sum on your death or critical illness depending on the type of policy chosen. The main advantage of a whole of life assurance policy is that it </w:t>
      </w:r>
      <w:proofErr w:type="gramStart"/>
      <w:r>
        <w:t>is capable of providing</w:t>
      </w:r>
      <w:proofErr w:type="gramEnd"/>
      <w:r>
        <w:t xml:space="preserve"> life assurance and critical illness cover for the entire period of your life, regardless of when you die or are diagnosed with one of the defined critical illnesses. Your application is underwritten when you apply for </w:t>
      </w:r>
      <w:proofErr w:type="gramStart"/>
      <w:r>
        <w:t>cover</w:t>
      </w:r>
      <w:proofErr w:type="gramEnd"/>
      <w:r>
        <w:t xml:space="preserve"> and the premium is therefore based on your state of health </w:t>
      </w:r>
      <w:proofErr w:type="gramStart"/>
      <w:r>
        <w:t>at this time</w:t>
      </w:r>
      <w:proofErr w:type="gramEnd"/>
      <w:r>
        <w:t>. Should your health subsequently deteriorate the premium is not affected.</w:t>
      </w:r>
    </w:p>
    <w:p w14:paraId="19AB2CFC" w14:textId="77777777" w:rsidR="000E029E" w:rsidRDefault="000E029E" w:rsidP="000E029E"/>
    <w:p w14:paraId="56E972DF" w14:textId="77777777" w:rsidR="000E029E" w:rsidRDefault="000E029E" w:rsidP="000E029E">
      <w:r>
        <w:t>In view of this, whole of life policies will generally involve a higher outlay than term assurance contracts – contracts that are for a chosen specific period of years.</w:t>
      </w:r>
    </w:p>
    <w:p w14:paraId="54E8BF1C" w14:textId="77777777" w:rsidR="000E029E" w:rsidRDefault="000E029E" w:rsidP="000E029E"/>
    <w:p w14:paraId="7FF876CD" w14:textId="77777777" w:rsidR="000E029E" w:rsidRDefault="000E029E" w:rsidP="000E029E">
      <w:r>
        <w:t>The options with whole of life policies are typically:</w:t>
      </w:r>
    </w:p>
    <w:p w14:paraId="79F28A4F" w14:textId="77777777" w:rsidR="000E029E" w:rsidRDefault="000E029E" w:rsidP="000E029E"/>
    <w:p w14:paraId="68B0F202" w14:textId="4975D7DB" w:rsidR="000E029E" w:rsidRDefault="000E029E" w:rsidP="000D386B">
      <w:pPr>
        <w:pStyle w:val="BulletPoints"/>
      </w:pPr>
      <w:r>
        <w:t xml:space="preserve">Standard or balanced cover provides a sum assured at an initial premium that the insurance company believes can maintain the sum assured throughout your life, assuming the investment fund grows at a given growth rate. If this default investment return is maintained during each review </w:t>
      </w:r>
      <w:proofErr w:type="gramStart"/>
      <w:r>
        <w:t>period</w:t>
      </w:r>
      <w:proofErr w:type="gramEnd"/>
      <w:r>
        <w:t xml:space="preserve"> the amount of cover should be maintained. Should investment returns fall below this level however, you will need to either increase your premium or reduce your sum assured.</w:t>
      </w:r>
    </w:p>
    <w:p w14:paraId="67411390" w14:textId="48E6C4D3" w:rsidR="000E029E" w:rsidRDefault="000E029E" w:rsidP="000E029E"/>
    <w:p w14:paraId="17E3DDAB" w14:textId="5F6A3D35" w:rsidR="000E029E" w:rsidRDefault="000E029E" w:rsidP="000D386B">
      <w:pPr>
        <w:pStyle w:val="BulletPoints"/>
      </w:pPr>
      <w:r>
        <w:t xml:space="preserve">Maximum cover provides an initial sum assured at the lowest level of initial premium that the insurance company is willing to accept to provide the desired sum assured. The sum assured is guaranteed until the first plan review, typically after 10 years. At that point, either the sum assured will reduce significantly or, if you wish to maintain the same level of cover, the premium will increase significantly to </w:t>
      </w:r>
      <w:proofErr w:type="gramStart"/>
      <w:r>
        <w:t>take into account</w:t>
      </w:r>
      <w:proofErr w:type="gramEnd"/>
      <w:r>
        <w:t xml:space="preserve"> your then current age. Although this type of cover costs less than standard cover, the increase in premium at the first review is likely to be substantial.</w:t>
      </w:r>
    </w:p>
    <w:p w14:paraId="1BBBAE48" w14:textId="77777777" w:rsidR="000E029E" w:rsidRDefault="000E029E" w:rsidP="000E029E"/>
    <w:p w14:paraId="1DEFC259" w14:textId="0A19CCBD" w:rsidR="00B8254A" w:rsidRDefault="000E029E" w:rsidP="000E029E">
      <w:r>
        <w:t xml:space="preserve">With all types of </w:t>
      </w:r>
      <w:proofErr w:type="gramStart"/>
      <w:r>
        <w:t>whole</w:t>
      </w:r>
      <w:proofErr w:type="gramEnd"/>
      <w:r>
        <w:t xml:space="preserve"> of life plan, you can opt for the sum assured to be increased at regular intervals (usually yearly) on a pre-determined basis, irrespective of any changes in your health since the policy starts. The pre-determined basis may be a link to an index, such as the Retail Prices Index or National Average Earnings Index, or at a fixed percentage rate.</w:t>
      </w:r>
    </w:p>
    <w:p w14:paraId="29A02833" w14:textId="77777777" w:rsidR="000B333F" w:rsidRDefault="000B333F" w:rsidP="000B333F"/>
    <w:p w14:paraId="6B9A42D9" w14:textId="77777777" w:rsidR="001305B3" w:rsidRDefault="001305B3" w:rsidP="001305B3"/>
    <w:p w14:paraId="2D1555AB" w14:textId="77777777" w:rsidR="0010756E" w:rsidRDefault="0010756E" w:rsidP="00256F16"/>
    <w:p w14:paraId="5BE3731A" w14:textId="77777777" w:rsidR="00D046D5" w:rsidRDefault="00D046D5" w:rsidP="00256F16"/>
    <w:p w14:paraId="7799A689" w14:textId="5D144FD7" w:rsidR="00C2210F" w:rsidRDefault="00C2210F" w:rsidP="00256F16">
      <w:r w:rsidRPr="00A00DBC">
        <w:rPr>
          <w:highlight w:val="yellow"/>
        </w:rPr>
        <w:softHyphen/>
      </w:r>
      <w:r w:rsidRPr="00A00DBC">
        <w:rPr>
          <w:highlight w:val="yellow"/>
        </w:rPr>
        <w:softHyphen/>
      </w:r>
      <w:r w:rsidR="00A00DBC" w:rsidRPr="00A00DBC">
        <w:rPr>
          <w:highlight w:val="yellow"/>
        </w:rPr>
        <w:t>DO NOT REMOVE THIS L</w:t>
      </w:r>
      <w:r w:rsidR="00A00DBC" w:rsidRPr="007000D9">
        <w:rPr>
          <w:highlight w:val="yellow"/>
        </w:rPr>
        <w:t>INE</w:t>
      </w:r>
      <w:r w:rsidR="007000D9" w:rsidRPr="007000D9">
        <w:rPr>
          <w:highlight w:val="yellow"/>
        </w:rPr>
        <w:t xml:space="preserve"> </w:t>
      </w:r>
      <w:r w:rsidR="007000D9" w:rsidRPr="007000D9">
        <w:rPr>
          <w:b/>
          <w:bCs/>
          <w:color w:val="FF0114" w:themeColor="accent3"/>
          <w:highlight w:val="yellow"/>
        </w:rPr>
        <w:t>– DELETE THE TEXT ONLY</w:t>
      </w:r>
    </w:p>
    <w:p w14:paraId="17D9D370" w14:textId="77777777" w:rsidR="0053335D" w:rsidRDefault="0053335D" w:rsidP="00256F16"/>
    <w:p w14:paraId="19CFCFBB" w14:textId="1D927D33" w:rsidR="0053335D" w:rsidRPr="00256F16" w:rsidRDefault="0053335D" w:rsidP="00256F16">
      <w:pPr>
        <w:sectPr w:rsidR="0053335D" w:rsidRPr="00256F16" w:rsidSect="00BC298B">
          <w:headerReference w:type="default" r:id="rId25"/>
          <w:footerReference w:type="default" r:id="rId26"/>
          <w:pgSz w:w="11906" w:h="16838" w:code="9"/>
          <w:pgMar w:top="1701" w:right="964" w:bottom="2552" w:left="964" w:header="709" w:footer="1724" w:gutter="0"/>
          <w:pgNumType w:start="1"/>
          <w:cols w:space="708"/>
          <w:docGrid w:linePitch="360"/>
        </w:sectPr>
      </w:pPr>
    </w:p>
    <w:p w14:paraId="5460F6E6" w14:textId="77777777" w:rsidR="00A24896" w:rsidRPr="00A24896" w:rsidRDefault="00A24896" w:rsidP="00A24896"/>
    <w:p w14:paraId="26ECB7B6" w14:textId="26600F05" w:rsidR="00180379" w:rsidRDefault="00180379" w:rsidP="00B1475E">
      <w:pPr>
        <w:pStyle w:val="AABMultilevelList"/>
        <w:numPr>
          <w:ilvl w:val="0"/>
          <w:numId w:val="0"/>
        </w:numPr>
      </w:pPr>
    </w:p>
    <w:p w14:paraId="45C7B721" w14:textId="0975F7B9" w:rsidR="00D97685" w:rsidRPr="0092519B" w:rsidRDefault="007F54FD" w:rsidP="00B1475E">
      <w:pPr>
        <w:pStyle w:val="AABMultilevelList"/>
        <w:numPr>
          <w:ilvl w:val="0"/>
          <w:numId w:val="0"/>
        </w:numPr>
      </w:pPr>
      <w:r>
        <w:rPr>
          <w:noProof/>
        </w:rPr>
        <mc:AlternateContent>
          <mc:Choice Requires="wpg">
            <w:drawing>
              <wp:anchor distT="0" distB="0" distL="114300" distR="114300" simplePos="0" relativeHeight="251666438" behindDoc="0" locked="0" layoutInCell="1" allowOverlap="1" wp14:anchorId="0DAD2B22" wp14:editId="475C704C">
                <wp:simplePos x="0" y="0"/>
                <wp:positionH relativeFrom="column">
                  <wp:posOffset>-612140</wp:posOffset>
                </wp:positionH>
                <wp:positionV relativeFrom="paragraph">
                  <wp:posOffset>2266315</wp:posOffset>
                </wp:positionV>
                <wp:extent cx="7536815" cy="7052373"/>
                <wp:effectExtent l="0" t="0" r="6985" b="0"/>
                <wp:wrapNone/>
                <wp:docPr id="232896044" name="Group 2"/>
                <wp:cNvGraphicFramePr/>
                <a:graphic xmlns:a="http://schemas.openxmlformats.org/drawingml/2006/main">
                  <a:graphicData uri="http://schemas.microsoft.com/office/word/2010/wordprocessingGroup">
                    <wpg:wgp>
                      <wpg:cNvGrpSpPr/>
                      <wpg:grpSpPr>
                        <a:xfrm>
                          <a:off x="0" y="0"/>
                          <a:ext cx="7536815" cy="7052373"/>
                          <a:chOff x="0" y="0"/>
                          <a:chExt cx="7536815" cy="7052373"/>
                        </a:xfrm>
                      </wpg:grpSpPr>
                      <pic:pic xmlns:pic="http://schemas.openxmlformats.org/drawingml/2006/picture">
                        <pic:nvPicPr>
                          <pic:cNvPr id="717368920" name="Picture 1" descr="A black and white sign&#10;&#10;Description automatically generated with low confidenc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459149" y="0"/>
                            <a:ext cx="4544060" cy="1229360"/>
                          </a:xfrm>
                          <a:prstGeom prst="rect">
                            <a:avLst/>
                          </a:prstGeom>
                          <a:noFill/>
                          <a:ln>
                            <a:noFill/>
                          </a:ln>
                        </pic:spPr>
                      </pic:pic>
                      <wps:wsp>
                        <wps:cNvPr id="313647506" name="Rectangle 2"/>
                        <wps:cNvSpPr/>
                        <wps:spPr>
                          <a:xfrm>
                            <a:off x="0" y="4747098"/>
                            <a:ext cx="7536815" cy="23052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799597" name="Text Box 2"/>
                        <wps:cNvSpPr txBox="1">
                          <a:spLocks noChangeArrowheads="1"/>
                        </wps:cNvSpPr>
                        <wps:spPr bwMode="auto">
                          <a:xfrm>
                            <a:off x="2076451" y="5301386"/>
                            <a:ext cx="3400424" cy="1386204"/>
                          </a:xfrm>
                          <a:prstGeom prst="rect">
                            <a:avLst/>
                          </a:prstGeom>
                          <a:noFill/>
                          <a:ln w="9525">
                            <a:noFill/>
                            <a:miter lim="800000"/>
                            <a:headEnd/>
                            <a:tailEnd/>
                          </a:ln>
                        </wps:spPr>
                        <wps:txbx>
                          <w:txbxContent>
                            <w:p w14:paraId="1DE4B1EE" w14:textId="77777777" w:rsidR="007F54FD" w:rsidRPr="007F54FD" w:rsidRDefault="007F54FD" w:rsidP="00285254">
                              <w:pPr>
                                <w:spacing w:line="360" w:lineRule="auto"/>
                                <w:jc w:val="center"/>
                                <w:rPr>
                                  <w:color w:val="FFFFFF" w:themeColor="background1"/>
                                  <w:sz w:val="32"/>
                                  <w:szCs w:val="32"/>
                                </w:rPr>
                              </w:pPr>
                              <w:r w:rsidRPr="007F54FD">
                                <w:rPr>
                                  <w:color w:val="FFFFFF" w:themeColor="background1"/>
                                  <w:sz w:val="32"/>
                                  <w:szCs w:val="32"/>
                                </w:rPr>
                                <w:t>Tel: +44 (0)203 176 5888</w:t>
                              </w:r>
                              <w:r w:rsidRPr="007F54FD">
                                <w:rPr>
                                  <w:color w:val="FFFFFF" w:themeColor="background1"/>
                                  <w:sz w:val="32"/>
                                  <w:szCs w:val="32"/>
                                </w:rPr>
                                <w:br/>
                              </w:r>
                              <w:hyperlink r:id="rId28" w:history="1">
                                <w:r w:rsidRPr="007F54FD">
                                  <w:rPr>
                                    <w:rStyle w:val="Hyperlink"/>
                                    <w:color w:val="FFFFFF" w:themeColor="background1"/>
                                    <w:sz w:val="32"/>
                                    <w:szCs w:val="32"/>
                                    <w:u w:val="none"/>
                                  </w:rPr>
                                  <w:t>magus.servicing@aabwealth.uk</w:t>
                                </w:r>
                              </w:hyperlink>
                              <w:r w:rsidRPr="007F54FD">
                                <w:rPr>
                                  <w:color w:val="FFFFFF" w:themeColor="background1"/>
                                  <w:sz w:val="32"/>
                                  <w:szCs w:val="32"/>
                                </w:rPr>
                                <w:t xml:space="preserve"> </w:t>
                              </w:r>
                              <w:r w:rsidRPr="007F54FD">
                                <w:rPr>
                                  <w:color w:val="FFFFFF" w:themeColor="background1"/>
                                  <w:sz w:val="32"/>
                                  <w:szCs w:val="32"/>
                                </w:rPr>
                                <w:br/>
                                <w:t>www.aabwealth.uk</w:t>
                              </w:r>
                            </w:p>
                            <w:p w14:paraId="698AB606" w14:textId="77777777" w:rsidR="007F54FD" w:rsidRPr="007F54FD" w:rsidRDefault="007F54FD" w:rsidP="00285254">
                              <w:pPr>
                                <w:rPr>
                                  <w:color w:val="FFFFFF" w:themeColor="background1"/>
                                  <w:sz w:val="32"/>
                                  <w:szCs w:val="32"/>
                                </w:rPr>
                              </w:pPr>
                            </w:p>
                          </w:txbxContent>
                        </wps:txbx>
                        <wps:bodyPr rot="0" vert="horz" wrap="square" lIns="91440" tIns="45720" rIns="91440" bIns="45720" anchor="t" anchorCtr="0">
                          <a:spAutoFit/>
                        </wps:bodyPr>
                      </wps:wsp>
                      <wpg:grpSp>
                        <wpg:cNvPr id="680415264" name="Group 12"/>
                        <wpg:cNvGrpSpPr/>
                        <wpg:grpSpPr>
                          <a:xfrm>
                            <a:off x="1050587" y="4085617"/>
                            <a:ext cx="1417620" cy="485111"/>
                            <a:chOff x="1404432" y="193725"/>
                            <a:chExt cx="1417699" cy="485800"/>
                          </a:xfrm>
                        </wpg:grpSpPr>
                        <pic:pic xmlns:pic="http://schemas.openxmlformats.org/drawingml/2006/picture">
                          <pic:nvPicPr>
                            <pic:cNvPr id="435424907" name="Picture 435424907"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404432" y="197837"/>
                              <a:ext cx="471766" cy="403914"/>
                            </a:xfrm>
                            <a:prstGeom prst="rect">
                              <a:avLst/>
                            </a:prstGeom>
                          </pic:spPr>
                        </pic:pic>
                        <pic:pic xmlns:pic="http://schemas.openxmlformats.org/drawingml/2006/picture">
                          <pic:nvPicPr>
                            <pic:cNvPr id="2102022896" name="Picture 2102022896"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1876198" y="193725"/>
                              <a:ext cx="637376" cy="485800"/>
                            </a:xfrm>
                            <a:prstGeom prst="rect">
                              <a:avLst/>
                            </a:prstGeom>
                          </pic:spPr>
                        </pic:pic>
                        <pic:pic xmlns:pic="http://schemas.openxmlformats.org/drawingml/2006/picture">
                          <pic:nvPicPr>
                            <pic:cNvPr id="1841078809" name="Picture 1841078809"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2559658" y="213387"/>
                              <a:ext cx="262473" cy="442800"/>
                            </a:xfrm>
                            <a:prstGeom prst="rect">
                              <a:avLst/>
                            </a:prstGeom>
                          </pic:spPr>
                        </pic:pic>
                      </wpg:grpSp>
                      <pic:pic xmlns:pic="http://schemas.openxmlformats.org/drawingml/2006/picture">
                        <pic:nvPicPr>
                          <pic:cNvPr id="401968540"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68102" y="4173166"/>
                            <a:ext cx="932815" cy="267335"/>
                          </a:xfrm>
                          <a:prstGeom prst="rect">
                            <a:avLst/>
                          </a:prstGeom>
                        </pic:spPr>
                      </pic:pic>
                      <pic:pic xmlns:pic="http://schemas.openxmlformats.org/drawingml/2006/picture">
                        <pic:nvPicPr>
                          <pic:cNvPr id="2065547757" name="Picture 1" descr="A black background with white text&#10;&#10;AI-generated content may be incorrec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657600" y="3861881"/>
                            <a:ext cx="2839720" cy="875030"/>
                          </a:xfrm>
                          <a:prstGeom prst="rect">
                            <a:avLst/>
                          </a:prstGeom>
                        </pic:spPr>
                      </pic:pic>
                    </wpg:wgp>
                  </a:graphicData>
                </a:graphic>
              </wp:anchor>
            </w:drawing>
          </mc:Choice>
          <mc:Fallback>
            <w:pict>
              <v:group w14:anchorId="0DAD2B22" id="Group 2" o:spid="_x0000_s1027" style="position:absolute;left:0;text-align:left;margin-left:-48.2pt;margin-top:178.45pt;width:593.45pt;height:555.3pt;z-index:251666438" coordsize="75368,7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ROhloAAACHElEQVQ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">
                <v:shape id="Picture 1" o:spid="_x0000_s1028" type="#_x0000_t75" alt="A black and white sign&#10;&#10;Description automatically generated with low confidence" style="position:absolute;left:14591;width:45441;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">
                  <v:imagedata r:id="rId30" o:title="A black and white sign&#10;&#10;Description automatically generated with low confidence"/>
                </v:shape>
                <v:rect id="Rectangle 2" o:spid="_x0000_s1029" style="position:absolute;top:47470;width:75368;height:2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" fillcolor="#0c161c [3213]" stroked="f" strokeweight="1pt"/>
                <v:shape id="_x0000_s1030" type="#_x0000_t202" style="position:absolute;left:20764;top:53013;width:34004;height:1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" filled="f" stroked="f">
                  <v:textbox style="mso-fit-shape-to-text:t">
                    <w:txbxContent>
                      <w:p w14:paraId="1DE4B1EE" w14:textId="77777777" w:rsidR="007F54FD" w:rsidRPr="007F54FD" w:rsidRDefault="007F54FD" w:rsidP="00285254">
                        <w:pPr>
                          <w:spacing w:line="360" w:lineRule="auto"/>
                          <w:jc w:val="center"/>
                          <w:rPr>
                            <w:color w:val="FFFFFF" w:themeColor="background1"/>
                            <w:sz w:val="32"/>
                            <w:szCs w:val="32"/>
                          </w:rPr>
                        </w:pPr>
                        <w:r w:rsidRPr="007F54FD">
                          <w:rPr>
                            <w:color w:val="FFFFFF" w:themeColor="background1"/>
                            <w:sz w:val="32"/>
                            <w:szCs w:val="32"/>
                          </w:rPr>
                          <w:t>Tel: +44 (0)203 176 5888</w:t>
                        </w:r>
                        <w:r w:rsidRPr="007F54FD">
                          <w:rPr>
                            <w:color w:val="FFFFFF" w:themeColor="background1"/>
                            <w:sz w:val="32"/>
                            <w:szCs w:val="32"/>
                          </w:rPr>
                          <w:br/>
                        </w:r>
                        <w:hyperlink r:id="rId31" w:history="1">
                          <w:r w:rsidRPr="007F54FD">
                            <w:rPr>
                              <w:rStyle w:val="Hyperlink"/>
                              <w:color w:val="FFFFFF" w:themeColor="background1"/>
                              <w:sz w:val="32"/>
                              <w:szCs w:val="32"/>
                              <w:u w:val="none"/>
                            </w:rPr>
                            <w:t>magus.servicing@aabwealth.uk</w:t>
                          </w:r>
                        </w:hyperlink>
                        <w:r w:rsidRPr="007F54FD">
                          <w:rPr>
                            <w:color w:val="FFFFFF" w:themeColor="background1"/>
                            <w:sz w:val="32"/>
                            <w:szCs w:val="32"/>
                          </w:rPr>
                          <w:t xml:space="preserve"> </w:t>
                        </w:r>
                        <w:r w:rsidRPr="007F54FD">
                          <w:rPr>
                            <w:color w:val="FFFFFF" w:themeColor="background1"/>
                            <w:sz w:val="32"/>
                            <w:szCs w:val="32"/>
                          </w:rPr>
                          <w:br/>
                          <w:t>www.aabwealth.uk</w:t>
                        </w:r>
                      </w:p>
                      <w:p w14:paraId="698AB606" w14:textId="77777777" w:rsidR="007F54FD" w:rsidRPr="007F54FD" w:rsidRDefault="007F54FD" w:rsidP="00285254">
                        <w:pPr>
                          <w:rPr>
                            <w:color w:val="FFFFFF" w:themeColor="background1"/>
                            <w:sz w:val="32"/>
                            <w:szCs w:val="32"/>
                          </w:rPr>
                        </w:pPr>
                      </w:p>
                    </w:txbxContent>
                  </v:textbox>
                </v:shape>
                <v:group id="Group 12" o:spid="_x0000_s1031" style="position:absolute;left:10505;top:40856;width:14177;height:4851" coordorigin="14044,1937" coordsize="14176,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">
                  <v:shape id="Picture 435424907" o:spid="_x0000_s1032" type="#_x0000_t75" alt="A black background with a graphic design&#10;&#10;Description automatically generated" style="position:absolute;left:14044;top:1978;width:471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">
                    <v:imagedata r:id="rId32" o:title="A black background with a graphic design&#10;&#10;Description automatically generated" cropright="29418f"/>
                  </v:shape>
                  <v:shape id="Picture 2102022896" o:spid="_x0000_s1033" type="#_x0000_t75" alt="A black background with a graphic design&#10;&#10;Description automatically generated" style="position:absolute;left:18761;top:1937;width:6374;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">
                    <v:imagedata r:id="rId33" o:title="A black background with a graphic design&#10;&#10;Description automatically generated" croptop="11266f" cropbottom="5949f" cropleft="35623f"/>
                  </v:shape>
                  <v:shape id="Picture 1841078809" o:spid="_x0000_s1034" type="#_x0000_t75" alt="A logo with a sword and a book&#10;&#10;Description automatically generated" style="position:absolute;left:25596;top:2133;width:2625;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">
                    <v:imagedata r:id="rId34" o:title="A logo with a sword and a book&#10;&#10;Description automatically generated" croptop="10412f" cropbottom="10604f" cropleft="14613f" cropright="14572f"/>
                  </v:shape>
                </v:group>
                <v:shape id="Picture 4" o:spid="_x0000_s1035" type="#_x0000_t75" alt="A white rectangular sign with a black and white text&#10;&#10;Description automatically generated" style="position:absolute;left:25681;top:41731;width:9328;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">
                  <v:imagedata r:id="rId35" o:title="A white rectangular sign with a black and white text&#10;&#10;Description automatically generated"/>
                </v:shape>
                <v:shape id="Picture 1" o:spid="_x0000_s1036" type="#_x0000_t75" alt="A black background with white text&#10;&#10;AI-generated content may be incorrect." style="position:absolute;left:36576;top:38618;width:28397;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">
                  <v:imagedata r:id="rId36" o:title="A black background with white text&#10;&#10;AI-generated content may be incorrect"/>
                </v:shape>
              </v:group>
            </w:pict>
          </mc:Fallback>
        </mc:AlternateContent>
      </w:r>
    </w:p>
    <w:sectPr w:rsidR="00D97685" w:rsidRPr="0092519B" w:rsidSect="00843F25">
      <w:pgSz w:w="11906" w:h="16838"/>
      <w:pgMar w:top="1701" w:right="964" w:bottom="2552" w:left="964" w:header="709" w:footer="17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C443A" w14:textId="77777777" w:rsidR="00344F11" w:rsidRDefault="00344F11" w:rsidP="00B42A9C">
      <w:r>
        <w:separator/>
      </w:r>
    </w:p>
  </w:endnote>
  <w:endnote w:type="continuationSeparator" w:id="0">
    <w:p w14:paraId="204EBA64" w14:textId="77777777" w:rsidR="00344F11" w:rsidRDefault="00344F11" w:rsidP="00B42A9C">
      <w:r>
        <w:continuationSeparator/>
      </w:r>
    </w:p>
  </w:endnote>
  <w:endnote w:type="continuationNotice" w:id="1">
    <w:p w14:paraId="579A9C5D" w14:textId="77777777" w:rsidR="00344F11" w:rsidRDefault="00344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Bold">
    <w:panose1 w:val="020B070602020203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A648" w14:textId="656C5BE0" w:rsidR="009C4718" w:rsidRDefault="00C71FD4">
    <w:pPr>
      <w:pStyle w:val="Footer"/>
    </w:pPr>
    <w:r>
      <w:rPr>
        <w:noProof/>
      </w:rPr>
      <w:drawing>
        <wp:anchor distT="0" distB="0" distL="114300" distR="114300" simplePos="0" relativeHeight="251658242" behindDoc="0" locked="0" layoutInCell="1" allowOverlap="1" wp14:anchorId="70CDF34A" wp14:editId="014CB5E2">
          <wp:simplePos x="0" y="0"/>
          <wp:positionH relativeFrom="margin">
            <wp:posOffset>4933950</wp:posOffset>
          </wp:positionH>
          <wp:positionV relativeFrom="page">
            <wp:posOffset>8748395</wp:posOffset>
          </wp:positionV>
          <wp:extent cx="433070" cy="2688590"/>
          <wp:effectExtent l="0" t="3810" r="1270" b="1270"/>
          <wp:wrapNone/>
          <wp:docPr id="1875325484" name="Picture 1875325484" descr="A picture containing text, outdoor, sig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outdoor, sign, stree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433070" cy="2688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57DE4A9" wp14:editId="08C7257F">
          <wp:simplePos x="0" y="0"/>
          <wp:positionH relativeFrom="column">
            <wp:posOffset>-184150</wp:posOffset>
          </wp:positionH>
          <wp:positionV relativeFrom="paragraph">
            <wp:posOffset>338455</wp:posOffset>
          </wp:positionV>
          <wp:extent cx="1648800" cy="446400"/>
          <wp:effectExtent l="0" t="0" r="0" b="0"/>
          <wp:wrapNone/>
          <wp:docPr id="864946461" name="Picture 8649464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34DC" w14:textId="6BC916BC" w:rsidR="00C6694F" w:rsidRDefault="00C6694F">
    <w:pPr>
      <w:pStyle w:val="Footer"/>
    </w:pPr>
    <w:r>
      <w:rPr>
        <w:noProof/>
      </w:rPr>
      <w:drawing>
        <wp:anchor distT="0" distB="0" distL="114300" distR="114300" simplePos="0" relativeHeight="251660292" behindDoc="0" locked="0" layoutInCell="1" allowOverlap="1" wp14:anchorId="64498DD7" wp14:editId="1C7A1F1D">
          <wp:simplePos x="0" y="0"/>
          <wp:positionH relativeFrom="column">
            <wp:posOffset>-184150</wp:posOffset>
          </wp:positionH>
          <wp:positionV relativeFrom="paragraph">
            <wp:posOffset>338455</wp:posOffset>
          </wp:positionV>
          <wp:extent cx="1648800" cy="446400"/>
          <wp:effectExtent l="0" t="0" r="0" b="0"/>
          <wp:wrapNone/>
          <wp:docPr id="1608198161" name="Picture 16081981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D1437" w14:textId="77777777" w:rsidR="00344F11" w:rsidRDefault="00344F11" w:rsidP="00B42A9C">
      <w:r>
        <w:separator/>
      </w:r>
    </w:p>
  </w:footnote>
  <w:footnote w:type="continuationSeparator" w:id="0">
    <w:p w14:paraId="561F7F2F" w14:textId="77777777" w:rsidR="00344F11" w:rsidRDefault="00344F11" w:rsidP="00B42A9C">
      <w:r>
        <w:continuationSeparator/>
      </w:r>
    </w:p>
  </w:footnote>
  <w:footnote w:type="continuationNotice" w:id="1">
    <w:p w14:paraId="0793F89A" w14:textId="77777777" w:rsidR="00344F11" w:rsidRDefault="00344F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9280" w14:textId="295943EC" w:rsidR="00D962E7" w:rsidRDefault="00D962E7">
    <w:pPr>
      <w:pStyle w:val="Header"/>
    </w:pPr>
    <w:r>
      <w:rPr>
        <w:rFonts w:cs="Arial"/>
        <w:noProof/>
        <w:szCs w:val="20"/>
      </w:rPr>
      <w:t xml:space="preserve"> </w:t>
    </w:r>
    <w:r>
      <w:rPr>
        <w:rFonts w:cs="Arial"/>
        <w:noProof/>
        <w:szCs w:val="20"/>
      </w:rPr>
      <mc:AlternateContent>
        <mc:Choice Requires="wps">
          <w:drawing>
            <wp:anchor distT="0" distB="0" distL="114300" distR="114300" simplePos="0" relativeHeight="251658240" behindDoc="0" locked="0" layoutInCell="1" allowOverlap="1" wp14:anchorId="1E161E1D" wp14:editId="518E0E8F">
              <wp:simplePos x="0" y="0"/>
              <wp:positionH relativeFrom="margin">
                <wp:align>left</wp:align>
              </wp:positionH>
              <wp:positionV relativeFrom="page">
                <wp:posOffset>314325</wp:posOffset>
              </wp:positionV>
              <wp:extent cx="5467350" cy="4191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210651C2" w:rsidR="00D962E7" w:rsidRPr="001B7B69" w:rsidRDefault="001D27C7"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LIFE COVER</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61E1D" id="_x0000_t202" coordsize="21600,21600" o:spt="202" path="m,l,21600r21600,l21600,xe">
              <v:stroke joinstyle="miter"/>
              <v:path gradientshapeok="t" o:connecttype="rect"/>
            </v:shapetype>
            <v:shape id="_x0000_s1037" type="#_x0000_t202" style="position:absolute;left:0;text-align:left;margin-left:0;margin-top:24.75pt;width:430.5pt;height:3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" filled="f" stroked="f">
              <v:textbox inset="0,0,0,0">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210651C2" w:rsidR="00D962E7" w:rsidRPr="001B7B69" w:rsidRDefault="001D27C7"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LIFE COVER</w:t>
                        </w:r>
                      </w:p>
                    </w:sdtContent>
                  </w:sdt>
                </w:txbxContent>
              </v:textbox>
              <w10:wrap type="square"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9330" w14:textId="77777777" w:rsidR="004726FE" w:rsidRDefault="004726FE">
    <w:pPr>
      <w:pStyle w:val="Header"/>
    </w:pPr>
    <w:r>
      <w:rPr>
        <w:noProof/>
      </w:rPr>
      <mc:AlternateContent>
        <mc:Choice Requires="wps">
          <w:drawing>
            <wp:anchor distT="45720" distB="45720" distL="114300" distR="114300" simplePos="0" relativeHeight="251658244" behindDoc="0" locked="0" layoutInCell="1" allowOverlap="1" wp14:anchorId="6B4A7E6A" wp14:editId="23E08A84">
              <wp:simplePos x="0" y="0"/>
              <wp:positionH relativeFrom="column">
                <wp:posOffset>5769610</wp:posOffset>
              </wp:positionH>
              <wp:positionV relativeFrom="paragraph">
                <wp:posOffset>-116840</wp:posOffset>
              </wp:positionV>
              <wp:extent cx="600075" cy="3238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3850"/>
                      </a:xfrm>
                      <a:prstGeom prst="rect">
                        <a:avLst/>
                      </a:prstGeom>
                      <a:solidFill>
                        <a:srgbClr val="FFFFFF"/>
                      </a:solidFill>
                      <a:ln w="9525">
                        <a:noFill/>
                        <a:miter lim="800000"/>
                        <a:headEnd/>
                        <a:tailEnd/>
                      </a:ln>
                    </wps:spPr>
                    <wps:txbx>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A7E6A" id="_x0000_t202" coordsize="21600,21600" o:spt="202" path="m,l,21600r21600,l21600,xe">
              <v:stroke joinstyle="miter"/>
              <v:path gradientshapeok="t" o:connecttype="rect"/>
            </v:shapetype>
            <v:shape id="_x0000_s1038" type="#_x0000_t202" style="position:absolute;left:0;text-align:left;margin-left:454.3pt;margin-top:-9.2pt;width:47.25pt;height:2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" stroked="f">
              <v:textbox inset="0,0,0,0">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v:textbox>
              <w10:wrap type="square"/>
            </v:shape>
          </w:pict>
        </mc:Fallback>
      </mc:AlternateContent>
    </w:r>
    <w:r>
      <w:rPr>
        <w:rFonts w:cs="Arial"/>
        <w:noProof/>
        <w:szCs w:val="20"/>
      </w:rPr>
      <w:t xml:space="preserve"> </w:t>
    </w:r>
    <w:r>
      <w:rPr>
        <w:rFonts w:cs="Arial"/>
        <w:noProof/>
        <w:szCs w:val="20"/>
      </w:rPr>
      <mc:AlternateContent>
        <mc:Choice Requires="wps">
          <w:drawing>
            <wp:anchor distT="0" distB="0" distL="114300" distR="114300" simplePos="0" relativeHeight="251658243" behindDoc="0" locked="0" layoutInCell="1" allowOverlap="1" wp14:anchorId="782EB3E7" wp14:editId="32B8AFD6">
              <wp:simplePos x="0" y="0"/>
              <wp:positionH relativeFrom="margin">
                <wp:align>left</wp:align>
              </wp:positionH>
              <wp:positionV relativeFrom="page">
                <wp:posOffset>314325</wp:posOffset>
              </wp:positionV>
              <wp:extent cx="5467350" cy="4191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2D63D0B5" w:rsidR="004726FE" w:rsidRPr="001B7B69" w:rsidRDefault="001D27C7"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LIFE COVER</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EB3E7" id="_x0000_s1039" type="#_x0000_t202" style="position:absolute;left:0;text-align:left;margin-left:0;margin-top:24.75pt;width:430.5pt;height:3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" filled="f" stroked="f">
              <v:textbox inset="0,0,0,0">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2D63D0B5" w:rsidR="004726FE" w:rsidRPr="001B7B69" w:rsidRDefault="001D27C7"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LIFE COVER</w:t>
                        </w:r>
                      </w:p>
                    </w:sdtContent>
                  </w:sdt>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E4572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69.75pt" o:bullet="t">
        <v:imagedata r:id="rId1" o:title="Dark Orange bullet"/>
      </v:shape>
    </w:pict>
  </w:numPicBullet>
  <w:abstractNum w:abstractNumId="0" w15:restartNumberingAfterBreak="0">
    <w:nsid w:val="FFFFFF7C"/>
    <w:multiLevelType w:val="singleLevel"/>
    <w:tmpl w:val="716CC8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745F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BA6F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9875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7E98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3ACD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D437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B622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7AED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5C4C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94174"/>
    <w:multiLevelType w:val="multilevel"/>
    <w:tmpl w:val="7C74EDF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1" w15:restartNumberingAfterBreak="0">
    <w:nsid w:val="16766B3B"/>
    <w:multiLevelType w:val="hybridMultilevel"/>
    <w:tmpl w:val="CEB8EBAE"/>
    <w:lvl w:ilvl="0" w:tplc="3482C3F8">
      <w:start w:val="1"/>
      <w:numFmt w:val="bullet"/>
      <w:pStyle w:val="AABWealthDark"/>
      <w:lvlText w:val=""/>
      <w:lvlPicBulletId w:val="0"/>
      <w:lvlJc w:val="left"/>
      <w:pPr>
        <w:ind w:left="786"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93538"/>
    <w:multiLevelType w:val="multilevel"/>
    <w:tmpl w:val="2A72E180"/>
    <w:lvl w:ilvl="0">
      <w:start w:val="1"/>
      <w:numFmt w:val="decimal"/>
      <w:pStyle w:val="AABMultilevelList"/>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13" w15:restartNumberingAfterBreak="0">
    <w:nsid w:val="19FD33D9"/>
    <w:multiLevelType w:val="hybridMultilevel"/>
    <w:tmpl w:val="888E2862"/>
    <w:lvl w:ilvl="0" w:tplc="F280DBA8">
      <w:start w:val="1"/>
      <w:numFmt w:val="bullet"/>
      <w:pStyle w:val="Sub-levelBulletpoint"/>
      <w:lvlText w:val=""/>
      <w:lvlJc w:val="left"/>
      <w:pPr>
        <w:ind w:left="1429" w:hanging="360"/>
      </w:pPr>
      <w:rPr>
        <w:rFonts w:ascii="Symbol" w:hAnsi="Symbol" w:hint="default"/>
        <w:color w:val="1600FE" w:themeColor="accent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A57154C"/>
    <w:multiLevelType w:val="hybridMultilevel"/>
    <w:tmpl w:val="698802BA"/>
    <w:lvl w:ilvl="0" w:tplc="922C21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91AD3"/>
    <w:multiLevelType w:val="hybridMultilevel"/>
    <w:tmpl w:val="700C208A"/>
    <w:lvl w:ilvl="0" w:tplc="FFFFFFFF">
      <w:start w:val="1"/>
      <w:numFmt w:val="bullet"/>
      <w:lvlText w:val=""/>
      <w:lvlJc w:val="left"/>
      <w:pPr>
        <w:ind w:left="720" w:hanging="360"/>
      </w:pPr>
      <w:rPr>
        <w:rFonts w:ascii="Symbol" w:hAnsi="Symbol" w:hint="default"/>
        <w:color w:val="1600FE" w:themeColor="accent2"/>
      </w:rPr>
    </w:lvl>
    <w:lvl w:ilvl="1" w:tplc="6CE290BE">
      <w:start w:val="1"/>
      <w:numFmt w:val="bullet"/>
      <w:lvlText w:val=""/>
      <w:lvlJc w:val="left"/>
      <w:pPr>
        <w:ind w:left="1440" w:hanging="360"/>
      </w:pPr>
      <w:rPr>
        <w:rFonts w:ascii="Symbol" w:hAnsi="Symbol" w:hint="default"/>
        <w:color w:val="ED1B2D"/>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BD7917"/>
    <w:multiLevelType w:val="hybridMultilevel"/>
    <w:tmpl w:val="A0627794"/>
    <w:lvl w:ilvl="0" w:tplc="C5049BC4">
      <w:start w:val="1"/>
      <w:numFmt w:val="bullet"/>
      <w:pStyle w:val="BulletPoints"/>
      <w:lvlText w:val=""/>
      <w:lvlJc w:val="left"/>
      <w:pPr>
        <w:ind w:left="720" w:hanging="360"/>
      </w:pPr>
      <w:rPr>
        <w:rFonts w:ascii="Symbol" w:hAnsi="Symbol" w:hint="default"/>
        <w:color w:val="1600FE"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DE1FF0"/>
    <w:multiLevelType w:val="hybridMultilevel"/>
    <w:tmpl w:val="13CCF998"/>
    <w:lvl w:ilvl="0" w:tplc="9252CEA4">
      <w:start w:val="1"/>
      <w:numFmt w:val="decimal"/>
      <w:lvlText w:val="%1."/>
      <w:lvlJc w:val="left"/>
      <w:pPr>
        <w:ind w:left="720" w:hanging="360"/>
      </w:pPr>
    </w:lvl>
    <w:lvl w:ilvl="1" w:tplc="2EC82DDA">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577B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A90E9F"/>
    <w:multiLevelType w:val="hybridMultilevel"/>
    <w:tmpl w:val="5E36A00E"/>
    <w:lvl w:ilvl="0" w:tplc="08090019">
      <w:start w:val="1"/>
      <w:numFmt w:val="lowerLetter"/>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20" w15:restartNumberingAfterBreak="0">
    <w:nsid w:val="5DFC64BE"/>
    <w:multiLevelType w:val="hybridMultilevel"/>
    <w:tmpl w:val="6568B83A"/>
    <w:lvl w:ilvl="0" w:tplc="E8F0BDB6">
      <w:start w:val="1"/>
      <w:numFmt w:val="bullet"/>
      <w:lvlText w:val=""/>
      <w:lvlJc w:val="left"/>
      <w:pPr>
        <w:ind w:left="1457" w:hanging="360"/>
      </w:pPr>
      <w:rPr>
        <w:rFonts w:ascii="Symbol" w:hAnsi="Symbol" w:hint="default"/>
        <w:color w:val="1600FE" w:themeColor="accent2"/>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1" w15:restartNumberingAfterBreak="0">
    <w:nsid w:val="600738BD"/>
    <w:multiLevelType w:val="hybridMultilevel"/>
    <w:tmpl w:val="CED2EF5A"/>
    <w:lvl w:ilvl="0" w:tplc="08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957CD6"/>
    <w:multiLevelType w:val="hybridMultilevel"/>
    <w:tmpl w:val="F18A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04092"/>
    <w:multiLevelType w:val="multilevel"/>
    <w:tmpl w:val="0809001F"/>
    <w:styleLink w:val="Style1"/>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64E6B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7220AE"/>
    <w:multiLevelType w:val="multilevel"/>
    <w:tmpl w:val="0809001F"/>
    <w:numStyleLink w:val="Style1"/>
  </w:abstractNum>
  <w:abstractNum w:abstractNumId="26" w15:restartNumberingAfterBreak="0">
    <w:nsid w:val="777D4F61"/>
    <w:multiLevelType w:val="hybridMultilevel"/>
    <w:tmpl w:val="EA847DBC"/>
    <w:lvl w:ilvl="0" w:tplc="40B6D882">
      <w:start w:val="1"/>
      <w:numFmt w:val="bullet"/>
      <w:pStyle w:val="AABWBullet"/>
      <w:lvlText w:val=""/>
      <w:lvlPicBulletId w:val="0"/>
      <w:lvlJc w:val="left"/>
      <w:pPr>
        <w:ind w:left="106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DAC0A4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E391CC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3540140">
    <w:abstractNumId w:val="16"/>
  </w:num>
  <w:num w:numId="2" w16cid:durableId="1931886753">
    <w:abstractNumId w:val="28"/>
  </w:num>
  <w:num w:numId="3" w16cid:durableId="1174494643">
    <w:abstractNumId w:val="18"/>
  </w:num>
  <w:num w:numId="4" w16cid:durableId="690685860">
    <w:abstractNumId w:val="23"/>
  </w:num>
  <w:num w:numId="5" w16cid:durableId="2045786252">
    <w:abstractNumId w:val="25"/>
  </w:num>
  <w:num w:numId="6" w16cid:durableId="655956426">
    <w:abstractNumId w:val="24"/>
  </w:num>
  <w:num w:numId="7" w16cid:durableId="1068653385">
    <w:abstractNumId w:val="12"/>
  </w:num>
  <w:num w:numId="8" w16cid:durableId="1526673978">
    <w:abstractNumId w:val="19"/>
  </w:num>
  <w:num w:numId="9" w16cid:durableId="927739696">
    <w:abstractNumId w:val="10"/>
  </w:num>
  <w:num w:numId="10" w16cid:durableId="441728084">
    <w:abstractNumId w:val="14"/>
  </w:num>
  <w:num w:numId="11" w16cid:durableId="1661690262">
    <w:abstractNumId w:val="27"/>
  </w:num>
  <w:num w:numId="12" w16cid:durableId="2082364477">
    <w:abstractNumId w:val="20"/>
  </w:num>
  <w:num w:numId="13" w16cid:durableId="1126661564">
    <w:abstractNumId w:val="15"/>
  </w:num>
  <w:num w:numId="14" w16cid:durableId="1214193045">
    <w:abstractNumId w:val="17"/>
  </w:num>
  <w:num w:numId="15" w16cid:durableId="483546064">
    <w:abstractNumId w:val="13"/>
  </w:num>
  <w:num w:numId="16" w16cid:durableId="930549735">
    <w:abstractNumId w:val="9"/>
  </w:num>
  <w:num w:numId="17" w16cid:durableId="851381933">
    <w:abstractNumId w:val="7"/>
  </w:num>
  <w:num w:numId="18" w16cid:durableId="116066904">
    <w:abstractNumId w:val="6"/>
  </w:num>
  <w:num w:numId="19" w16cid:durableId="1438791212">
    <w:abstractNumId w:val="5"/>
  </w:num>
  <w:num w:numId="20" w16cid:durableId="147720889">
    <w:abstractNumId w:val="4"/>
  </w:num>
  <w:num w:numId="21" w16cid:durableId="991569564">
    <w:abstractNumId w:val="8"/>
  </w:num>
  <w:num w:numId="22" w16cid:durableId="1106003975">
    <w:abstractNumId w:val="3"/>
  </w:num>
  <w:num w:numId="23" w16cid:durableId="1213034239">
    <w:abstractNumId w:val="2"/>
  </w:num>
  <w:num w:numId="24" w16cid:durableId="905798381">
    <w:abstractNumId w:val="1"/>
  </w:num>
  <w:num w:numId="25" w16cid:durableId="534971607">
    <w:abstractNumId w:val="0"/>
  </w:num>
  <w:num w:numId="26" w16cid:durableId="1987125898">
    <w:abstractNumId w:val="11"/>
  </w:num>
  <w:num w:numId="27" w16cid:durableId="229778774">
    <w:abstractNumId w:val="26"/>
  </w:num>
  <w:num w:numId="28" w16cid:durableId="413362281">
    <w:abstractNumId w:val="21"/>
  </w:num>
  <w:num w:numId="29" w16cid:durableId="1165126450">
    <w:abstractNumId w:val="22"/>
  </w:num>
  <w:num w:numId="30" w16cid:durableId="13842838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915"/>
    <w:rsid w:val="000209BD"/>
    <w:rsid w:val="00020B98"/>
    <w:rsid w:val="00025F8D"/>
    <w:rsid w:val="00027D20"/>
    <w:rsid w:val="00032043"/>
    <w:rsid w:val="00035A66"/>
    <w:rsid w:val="000422E4"/>
    <w:rsid w:val="000429AB"/>
    <w:rsid w:val="0005100B"/>
    <w:rsid w:val="00070B7A"/>
    <w:rsid w:val="00072755"/>
    <w:rsid w:val="00074E30"/>
    <w:rsid w:val="00075915"/>
    <w:rsid w:val="00075999"/>
    <w:rsid w:val="0008069E"/>
    <w:rsid w:val="000826B6"/>
    <w:rsid w:val="000A03C5"/>
    <w:rsid w:val="000A0565"/>
    <w:rsid w:val="000A465B"/>
    <w:rsid w:val="000A4A1B"/>
    <w:rsid w:val="000B333F"/>
    <w:rsid w:val="000B502E"/>
    <w:rsid w:val="000C0CC9"/>
    <w:rsid w:val="000C5882"/>
    <w:rsid w:val="000D386B"/>
    <w:rsid w:val="000D6153"/>
    <w:rsid w:val="000E029E"/>
    <w:rsid w:val="000E56D8"/>
    <w:rsid w:val="000F5305"/>
    <w:rsid w:val="00104D5A"/>
    <w:rsid w:val="00105962"/>
    <w:rsid w:val="00107384"/>
    <w:rsid w:val="0010756E"/>
    <w:rsid w:val="001121C6"/>
    <w:rsid w:val="0012776E"/>
    <w:rsid w:val="001305B3"/>
    <w:rsid w:val="0013576D"/>
    <w:rsid w:val="00136A66"/>
    <w:rsid w:val="00143C6E"/>
    <w:rsid w:val="001455F0"/>
    <w:rsid w:val="00166705"/>
    <w:rsid w:val="00167D2C"/>
    <w:rsid w:val="001714BE"/>
    <w:rsid w:val="00180379"/>
    <w:rsid w:val="0019799E"/>
    <w:rsid w:val="001A0ED5"/>
    <w:rsid w:val="001A1600"/>
    <w:rsid w:val="001A5E46"/>
    <w:rsid w:val="001A73A9"/>
    <w:rsid w:val="001B2496"/>
    <w:rsid w:val="001B2816"/>
    <w:rsid w:val="001B5083"/>
    <w:rsid w:val="001B7B69"/>
    <w:rsid w:val="001C06D1"/>
    <w:rsid w:val="001C0A63"/>
    <w:rsid w:val="001C4DED"/>
    <w:rsid w:val="001D27C7"/>
    <w:rsid w:val="001D6314"/>
    <w:rsid w:val="001E09CC"/>
    <w:rsid w:val="001E3C10"/>
    <w:rsid w:val="001F306B"/>
    <w:rsid w:val="001F7A89"/>
    <w:rsid w:val="002022E9"/>
    <w:rsid w:val="00203D96"/>
    <w:rsid w:val="0020448F"/>
    <w:rsid w:val="00215AB0"/>
    <w:rsid w:val="00224EBC"/>
    <w:rsid w:val="002328D7"/>
    <w:rsid w:val="00242F5C"/>
    <w:rsid w:val="002476FB"/>
    <w:rsid w:val="00247FAB"/>
    <w:rsid w:val="00251F18"/>
    <w:rsid w:val="00256F16"/>
    <w:rsid w:val="00265519"/>
    <w:rsid w:val="00270465"/>
    <w:rsid w:val="00275B2E"/>
    <w:rsid w:val="00276B58"/>
    <w:rsid w:val="002845F9"/>
    <w:rsid w:val="00294937"/>
    <w:rsid w:val="00295B35"/>
    <w:rsid w:val="00297F34"/>
    <w:rsid w:val="002B153B"/>
    <w:rsid w:val="002B5C9A"/>
    <w:rsid w:val="002C2147"/>
    <w:rsid w:val="002C78DC"/>
    <w:rsid w:val="002D4363"/>
    <w:rsid w:val="002D7DC8"/>
    <w:rsid w:val="002E1727"/>
    <w:rsid w:val="002E690B"/>
    <w:rsid w:val="002F171B"/>
    <w:rsid w:val="002F34BB"/>
    <w:rsid w:val="0030166B"/>
    <w:rsid w:val="00303C06"/>
    <w:rsid w:val="00306731"/>
    <w:rsid w:val="00310F74"/>
    <w:rsid w:val="00312002"/>
    <w:rsid w:val="00312B85"/>
    <w:rsid w:val="003302F5"/>
    <w:rsid w:val="0033144B"/>
    <w:rsid w:val="00334930"/>
    <w:rsid w:val="00341DA3"/>
    <w:rsid w:val="00342675"/>
    <w:rsid w:val="00344F11"/>
    <w:rsid w:val="00347A0C"/>
    <w:rsid w:val="00351BA1"/>
    <w:rsid w:val="00353391"/>
    <w:rsid w:val="00362D28"/>
    <w:rsid w:val="003678F6"/>
    <w:rsid w:val="00371335"/>
    <w:rsid w:val="00372047"/>
    <w:rsid w:val="00380B82"/>
    <w:rsid w:val="00381BEF"/>
    <w:rsid w:val="00383209"/>
    <w:rsid w:val="00392975"/>
    <w:rsid w:val="00395684"/>
    <w:rsid w:val="003A1444"/>
    <w:rsid w:val="003A3E2F"/>
    <w:rsid w:val="003A6696"/>
    <w:rsid w:val="003B1CB6"/>
    <w:rsid w:val="003B3E81"/>
    <w:rsid w:val="003B4349"/>
    <w:rsid w:val="003B59E9"/>
    <w:rsid w:val="003B7BB3"/>
    <w:rsid w:val="003C7DF4"/>
    <w:rsid w:val="003D3C82"/>
    <w:rsid w:val="003D4B9B"/>
    <w:rsid w:val="003F0655"/>
    <w:rsid w:val="003F6BBF"/>
    <w:rsid w:val="0040787B"/>
    <w:rsid w:val="00410AD1"/>
    <w:rsid w:val="00426B93"/>
    <w:rsid w:val="00427823"/>
    <w:rsid w:val="004279E9"/>
    <w:rsid w:val="004504ED"/>
    <w:rsid w:val="00452635"/>
    <w:rsid w:val="00470855"/>
    <w:rsid w:val="004726FE"/>
    <w:rsid w:val="00476670"/>
    <w:rsid w:val="004830F1"/>
    <w:rsid w:val="00486612"/>
    <w:rsid w:val="004A485E"/>
    <w:rsid w:val="004A5ED3"/>
    <w:rsid w:val="004B0EFD"/>
    <w:rsid w:val="004B2563"/>
    <w:rsid w:val="004B5098"/>
    <w:rsid w:val="004E3538"/>
    <w:rsid w:val="004E4328"/>
    <w:rsid w:val="004F001E"/>
    <w:rsid w:val="004F3B18"/>
    <w:rsid w:val="0050591C"/>
    <w:rsid w:val="00506A45"/>
    <w:rsid w:val="00512367"/>
    <w:rsid w:val="00520F5D"/>
    <w:rsid w:val="005235C2"/>
    <w:rsid w:val="005263F5"/>
    <w:rsid w:val="0053335D"/>
    <w:rsid w:val="00535DFD"/>
    <w:rsid w:val="00540E38"/>
    <w:rsid w:val="0054146B"/>
    <w:rsid w:val="0054162F"/>
    <w:rsid w:val="00545EFB"/>
    <w:rsid w:val="00560204"/>
    <w:rsid w:val="00561702"/>
    <w:rsid w:val="0056281F"/>
    <w:rsid w:val="005661D3"/>
    <w:rsid w:val="005A5E74"/>
    <w:rsid w:val="005B063F"/>
    <w:rsid w:val="005B2CCA"/>
    <w:rsid w:val="005B4196"/>
    <w:rsid w:val="005C256B"/>
    <w:rsid w:val="005C5445"/>
    <w:rsid w:val="005D037B"/>
    <w:rsid w:val="005D1F1E"/>
    <w:rsid w:val="005E25EC"/>
    <w:rsid w:val="005E60D7"/>
    <w:rsid w:val="005F5EFE"/>
    <w:rsid w:val="006006F0"/>
    <w:rsid w:val="00604C69"/>
    <w:rsid w:val="00610EDB"/>
    <w:rsid w:val="0061523E"/>
    <w:rsid w:val="00620493"/>
    <w:rsid w:val="00625A1B"/>
    <w:rsid w:val="006342EC"/>
    <w:rsid w:val="0063485D"/>
    <w:rsid w:val="00634E57"/>
    <w:rsid w:val="00635495"/>
    <w:rsid w:val="00636014"/>
    <w:rsid w:val="00651120"/>
    <w:rsid w:val="00653252"/>
    <w:rsid w:val="006628D6"/>
    <w:rsid w:val="00667B06"/>
    <w:rsid w:val="00674366"/>
    <w:rsid w:val="00674D79"/>
    <w:rsid w:val="0068507D"/>
    <w:rsid w:val="00687017"/>
    <w:rsid w:val="006871B8"/>
    <w:rsid w:val="006A1016"/>
    <w:rsid w:val="006A412E"/>
    <w:rsid w:val="006C11E0"/>
    <w:rsid w:val="006D2293"/>
    <w:rsid w:val="006D40A8"/>
    <w:rsid w:val="006D4711"/>
    <w:rsid w:val="006D5A06"/>
    <w:rsid w:val="006E0FA7"/>
    <w:rsid w:val="006F0DF2"/>
    <w:rsid w:val="006F1C7A"/>
    <w:rsid w:val="006F20CE"/>
    <w:rsid w:val="006F37AE"/>
    <w:rsid w:val="006F3F04"/>
    <w:rsid w:val="006F41F4"/>
    <w:rsid w:val="007000D9"/>
    <w:rsid w:val="00700677"/>
    <w:rsid w:val="00703A1C"/>
    <w:rsid w:val="00704595"/>
    <w:rsid w:val="00707DC4"/>
    <w:rsid w:val="0071360E"/>
    <w:rsid w:val="00713BF5"/>
    <w:rsid w:val="007156AB"/>
    <w:rsid w:val="007219D2"/>
    <w:rsid w:val="00724651"/>
    <w:rsid w:val="00724A27"/>
    <w:rsid w:val="007255A9"/>
    <w:rsid w:val="0072610A"/>
    <w:rsid w:val="00734070"/>
    <w:rsid w:val="00737B8C"/>
    <w:rsid w:val="00740069"/>
    <w:rsid w:val="007429B8"/>
    <w:rsid w:val="00743C3B"/>
    <w:rsid w:val="00753324"/>
    <w:rsid w:val="00761E56"/>
    <w:rsid w:val="00762436"/>
    <w:rsid w:val="00764966"/>
    <w:rsid w:val="007673A9"/>
    <w:rsid w:val="00782E26"/>
    <w:rsid w:val="00783EE2"/>
    <w:rsid w:val="007872D3"/>
    <w:rsid w:val="00791CBF"/>
    <w:rsid w:val="007B2CBE"/>
    <w:rsid w:val="007B3260"/>
    <w:rsid w:val="007B7D8A"/>
    <w:rsid w:val="007D48DE"/>
    <w:rsid w:val="007E14D1"/>
    <w:rsid w:val="007F54FD"/>
    <w:rsid w:val="00806267"/>
    <w:rsid w:val="00807260"/>
    <w:rsid w:val="008075B4"/>
    <w:rsid w:val="008112CE"/>
    <w:rsid w:val="008136CE"/>
    <w:rsid w:val="008174F8"/>
    <w:rsid w:val="008233EB"/>
    <w:rsid w:val="00832354"/>
    <w:rsid w:val="008400BD"/>
    <w:rsid w:val="0084019B"/>
    <w:rsid w:val="008434D2"/>
    <w:rsid w:val="00843F25"/>
    <w:rsid w:val="008449DE"/>
    <w:rsid w:val="00850F09"/>
    <w:rsid w:val="00853022"/>
    <w:rsid w:val="008549DB"/>
    <w:rsid w:val="00855BD5"/>
    <w:rsid w:val="00857716"/>
    <w:rsid w:val="00860D3C"/>
    <w:rsid w:val="00862AAF"/>
    <w:rsid w:val="00864AD3"/>
    <w:rsid w:val="00874265"/>
    <w:rsid w:val="008831DD"/>
    <w:rsid w:val="0089478B"/>
    <w:rsid w:val="008961D9"/>
    <w:rsid w:val="00896E6F"/>
    <w:rsid w:val="008B4B0F"/>
    <w:rsid w:val="008B60A0"/>
    <w:rsid w:val="008C426C"/>
    <w:rsid w:val="008C529A"/>
    <w:rsid w:val="008C5E10"/>
    <w:rsid w:val="008C6D2B"/>
    <w:rsid w:val="008C7034"/>
    <w:rsid w:val="008D74C4"/>
    <w:rsid w:val="008D7BF8"/>
    <w:rsid w:val="008E07BB"/>
    <w:rsid w:val="008E384B"/>
    <w:rsid w:val="008E40C0"/>
    <w:rsid w:val="008E5692"/>
    <w:rsid w:val="008F4106"/>
    <w:rsid w:val="008F5DEB"/>
    <w:rsid w:val="009124BC"/>
    <w:rsid w:val="0091297B"/>
    <w:rsid w:val="00917023"/>
    <w:rsid w:val="00921690"/>
    <w:rsid w:val="00922368"/>
    <w:rsid w:val="00924170"/>
    <w:rsid w:val="0092519B"/>
    <w:rsid w:val="00932C7C"/>
    <w:rsid w:val="00936074"/>
    <w:rsid w:val="00937E4B"/>
    <w:rsid w:val="00940DF4"/>
    <w:rsid w:val="00943A78"/>
    <w:rsid w:val="00944DA6"/>
    <w:rsid w:val="00947B93"/>
    <w:rsid w:val="00950B7B"/>
    <w:rsid w:val="0096013D"/>
    <w:rsid w:val="009623B8"/>
    <w:rsid w:val="00962E06"/>
    <w:rsid w:val="0096596D"/>
    <w:rsid w:val="0096761A"/>
    <w:rsid w:val="009738BD"/>
    <w:rsid w:val="00980F71"/>
    <w:rsid w:val="0098273A"/>
    <w:rsid w:val="00984E58"/>
    <w:rsid w:val="00994D4E"/>
    <w:rsid w:val="009A052E"/>
    <w:rsid w:val="009B0322"/>
    <w:rsid w:val="009B3809"/>
    <w:rsid w:val="009B7111"/>
    <w:rsid w:val="009B7C82"/>
    <w:rsid w:val="009C02F3"/>
    <w:rsid w:val="009C06FD"/>
    <w:rsid w:val="009C4718"/>
    <w:rsid w:val="009C7142"/>
    <w:rsid w:val="009D11E1"/>
    <w:rsid w:val="009D5C38"/>
    <w:rsid w:val="009E091E"/>
    <w:rsid w:val="009E3334"/>
    <w:rsid w:val="009E54C6"/>
    <w:rsid w:val="00A0017B"/>
    <w:rsid w:val="00A00DBC"/>
    <w:rsid w:val="00A014B7"/>
    <w:rsid w:val="00A054AA"/>
    <w:rsid w:val="00A15BE9"/>
    <w:rsid w:val="00A17261"/>
    <w:rsid w:val="00A20631"/>
    <w:rsid w:val="00A24896"/>
    <w:rsid w:val="00A31CAF"/>
    <w:rsid w:val="00A37532"/>
    <w:rsid w:val="00A42612"/>
    <w:rsid w:val="00A44D71"/>
    <w:rsid w:val="00A47A37"/>
    <w:rsid w:val="00A50245"/>
    <w:rsid w:val="00A50466"/>
    <w:rsid w:val="00A55E62"/>
    <w:rsid w:val="00A61FFB"/>
    <w:rsid w:val="00A702E8"/>
    <w:rsid w:val="00A764E2"/>
    <w:rsid w:val="00A806EC"/>
    <w:rsid w:val="00A80BE7"/>
    <w:rsid w:val="00A91B3B"/>
    <w:rsid w:val="00A93A08"/>
    <w:rsid w:val="00A966C4"/>
    <w:rsid w:val="00AA1082"/>
    <w:rsid w:val="00AB090A"/>
    <w:rsid w:val="00AB4DA2"/>
    <w:rsid w:val="00AC6BC1"/>
    <w:rsid w:val="00AC7104"/>
    <w:rsid w:val="00AE364C"/>
    <w:rsid w:val="00AF2E73"/>
    <w:rsid w:val="00AF35AF"/>
    <w:rsid w:val="00B02D8B"/>
    <w:rsid w:val="00B06DBD"/>
    <w:rsid w:val="00B10EE9"/>
    <w:rsid w:val="00B1475E"/>
    <w:rsid w:val="00B148CB"/>
    <w:rsid w:val="00B15038"/>
    <w:rsid w:val="00B202E6"/>
    <w:rsid w:val="00B23F1E"/>
    <w:rsid w:val="00B2726A"/>
    <w:rsid w:val="00B27BD8"/>
    <w:rsid w:val="00B41BBB"/>
    <w:rsid w:val="00B429F8"/>
    <w:rsid w:val="00B42A9C"/>
    <w:rsid w:val="00B452B1"/>
    <w:rsid w:val="00B47D40"/>
    <w:rsid w:val="00B56DEB"/>
    <w:rsid w:val="00B6035A"/>
    <w:rsid w:val="00B613A5"/>
    <w:rsid w:val="00B6293F"/>
    <w:rsid w:val="00B7365A"/>
    <w:rsid w:val="00B8254A"/>
    <w:rsid w:val="00B939F7"/>
    <w:rsid w:val="00BA2C10"/>
    <w:rsid w:val="00BA767F"/>
    <w:rsid w:val="00BB73EB"/>
    <w:rsid w:val="00BC298B"/>
    <w:rsid w:val="00BC6D88"/>
    <w:rsid w:val="00BD22A2"/>
    <w:rsid w:val="00BF42E4"/>
    <w:rsid w:val="00C004CC"/>
    <w:rsid w:val="00C0491E"/>
    <w:rsid w:val="00C107BA"/>
    <w:rsid w:val="00C14326"/>
    <w:rsid w:val="00C21923"/>
    <w:rsid w:val="00C2204F"/>
    <w:rsid w:val="00C2210F"/>
    <w:rsid w:val="00C26F0F"/>
    <w:rsid w:val="00C2773E"/>
    <w:rsid w:val="00C36DDB"/>
    <w:rsid w:val="00C5232B"/>
    <w:rsid w:val="00C666C3"/>
    <w:rsid w:val="00C6694F"/>
    <w:rsid w:val="00C706BB"/>
    <w:rsid w:val="00C71FD4"/>
    <w:rsid w:val="00C72C0C"/>
    <w:rsid w:val="00C90099"/>
    <w:rsid w:val="00C947D8"/>
    <w:rsid w:val="00C94EE9"/>
    <w:rsid w:val="00CA0F18"/>
    <w:rsid w:val="00CA6337"/>
    <w:rsid w:val="00CA6685"/>
    <w:rsid w:val="00CB026C"/>
    <w:rsid w:val="00CB329B"/>
    <w:rsid w:val="00CB3BAE"/>
    <w:rsid w:val="00CB43C8"/>
    <w:rsid w:val="00CD2B6E"/>
    <w:rsid w:val="00CD31C0"/>
    <w:rsid w:val="00CF150F"/>
    <w:rsid w:val="00CF1FB1"/>
    <w:rsid w:val="00CF53ED"/>
    <w:rsid w:val="00D034DF"/>
    <w:rsid w:val="00D03D13"/>
    <w:rsid w:val="00D046D5"/>
    <w:rsid w:val="00D06EF2"/>
    <w:rsid w:val="00D0717E"/>
    <w:rsid w:val="00D110AF"/>
    <w:rsid w:val="00D2125A"/>
    <w:rsid w:val="00D30B98"/>
    <w:rsid w:val="00D34A7E"/>
    <w:rsid w:val="00D37B3B"/>
    <w:rsid w:val="00D4012E"/>
    <w:rsid w:val="00D4132D"/>
    <w:rsid w:val="00D4429A"/>
    <w:rsid w:val="00D546B7"/>
    <w:rsid w:val="00D55EA9"/>
    <w:rsid w:val="00D56A7E"/>
    <w:rsid w:val="00D6755B"/>
    <w:rsid w:val="00D827EF"/>
    <w:rsid w:val="00D84766"/>
    <w:rsid w:val="00D8530C"/>
    <w:rsid w:val="00D906A2"/>
    <w:rsid w:val="00D92CA4"/>
    <w:rsid w:val="00D962E7"/>
    <w:rsid w:val="00D97685"/>
    <w:rsid w:val="00DA1759"/>
    <w:rsid w:val="00DA49E4"/>
    <w:rsid w:val="00DB5680"/>
    <w:rsid w:val="00DB6F03"/>
    <w:rsid w:val="00DC1676"/>
    <w:rsid w:val="00DC7CB2"/>
    <w:rsid w:val="00DD4B84"/>
    <w:rsid w:val="00DE629A"/>
    <w:rsid w:val="00DE6FBF"/>
    <w:rsid w:val="00DF4476"/>
    <w:rsid w:val="00DF50AA"/>
    <w:rsid w:val="00DF6F89"/>
    <w:rsid w:val="00E05F9E"/>
    <w:rsid w:val="00E06727"/>
    <w:rsid w:val="00E10629"/>
    <w:rsid w:val="00E11B95"/>
    <w:rsid w:val="00E12F1B"/>
    <w:rsid w:val="00E1543B"/>
    <w:rsid w:val="00E222F0"/>
    <w:rsid w:val="00E32BE3"/>
    <w:rsid w:val="00E330B2"/>
    <w:rsid w:val="00E34B21"/>
    <w:rsid w:val="00E34B69"/>
    <w:rsid w:val="00E35936"/>
    <w:rsid w:val="00E4375F"/>
    <w:rsid w:val="00E54CD8"/>
    <w:rsid w:val="00E67E4B"/>
    <w:rsid w:val="00E703C6"/>
    <w:rsid w:val="00E854EF"/>
    <w:rsid w:val="00E93604"/>
    <w:rsid w:val="00E93AB4"/>
    <w:rsid w:val="00E96FD0"/>
    <w:rsid w:val="00E970AB"/>
    <w:rsid w:val="00EB17CA"/>
    <w:rsid w:val="00EC03DA"/>
    <w:rsid w:val="00EC2FB3"/>
    <w:rsid w:val="00EC7B03"/>
    <w:rsid w:val="00ED68FB"/>
    <w:rsid w:val="00ED7A6E"/>
    <w:rsid w:val="00EE1E31"/>
    <w:rsid w:val="00EE75A4"/>
    <w:rsid w:val="00EF06BA"/>
    <w:rsid w:val="00EF3A8B"/>
    <w:rsid w:val="00F0278E"/>
    <w:rsid w:val="00F06874"/>
    <w:rsid w:val="00F132AA"/>
    <w:rsid w:val="00F138E8"/>
    <w:rsid w:val="00F13BA9"/>
    <w:rsid w:val="00F364B0"/>
    <w:rsid w:val="00F42FD7"/>
    <w:rsid w:val="00F4442E"/>
    <w:rsid w:val="00F51A35"/>
    <w:rsid w:val="00F52D7E"/>
    <w:rsid w:val="00F5435E"/>
    <w:rsid w:val="00F54E0A"/>
    <w:rsid w:val="00F61B73"/>
    <w:rsid w:val="00F61D2A"/>
    <w:rsid w:val="00F65B28"/>
    <w:rsid w:val="00F67723"/>
    <w:rsid w:val="00F72E7E"/>
    <w:rsid w:val="00F80030"/>
    <w:rsid w:val="00F92C7C"/>
    <w:rsid w:val="00F93F11"/>
    <w:rsid w:val="00F96ACD"/>
    <w:rsid w:val="00F974F2"/>
    <w:rsid w:val="00FA3A23"/>
    <w:rsid w:val="00FA525F"/>
    <w:rsid w:val="00FC2D07"/>
    <w:rsid w:val="00FC5A39"/>
    <w:rsid w:val="00FD1439"/>
    <w:rsid w:val="00FD2D05"/>
    <w:rsid w:val="00FD3388"/>
    <w:rsid w:val="00FD6434"/>
    <w:rsid w:val="00FE23D2"/>
    <w:rsid w:val="00FE7B28"/>
    <w:rsid w:val="00FF40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BFC289E"/>
  <w15:chartTrackingRefBased/>
  <w15:docId w15:val="{92EB45A4-25FD-42A3-9BE3-AD3554B01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4FD"/>
    <w:pPr>
      <w:spacing w:after="0" w:line="240" w:lineRule="auto"/>
      <w:jc w:val="both"/>
    </w:pPr>
    <w:rPr>
      <w:rFonts w:ascii="Arial" w:hAnsi="Arial"/>
      <w:color w:val="0C161C" w:themeColor="text1"/>
      <w:sz w:val="20"/>
    </w:rPr>
  </w:style>
  <w:style w:type="paragraph" w:styleId="Heading1">
    <w:name w:val="heading 1"/>
    <w:aliases w:val="Heading 1 numbered"/>
    <w:basedOn w:val="Normal"/>
    <w:next w:val="AABBodyText"/>
    <w:link w:val="Heading1Char"/>
    <w:uiPriority w:val="9"/>
    <w:qFormat/>
    <w:rsid w:val="007F54FD"/>
    <w:pPr>
      <w:keepNext/>
      <w:keepLines/>
      <w:numPr>
        <w:numId w:val="11"/>
      </w:numPr>
      <w:ind w:left="720" w:hanging="720"/>
      <w:outlineLvl w:val="0"/>
    </w:pPr>
    <w:rPr>
      <w:rFonts w:ascii="Arial Narrow Bold" w:eastAsiaTheme="majorEastAsia" w:hAnsi="Arial Narrow Bold" w:cstheme="majorBidi"/>
      <w:b/>
      <w:caps/>
      <w:sz w:val="40"/>
      <w:szCs w:val="32"/>
    </w:rPr>
  </w:style>
  <w:style w:type="paragraph" w:styleId="Heading2">
    <w:name w:val="heading 2"/>
    <w:basedOn w:val="Normal"/>
    <w:next w:val="AABBodyText"/>
    <w:link w:val="Heading2Char"/>
    <w:autoRedefine/>
    <w:uiPriority w:val="9"/>
    <w:unhideWhenUsed/>
    <w:qFormat/>
    <w:rsid w:val="007F54FD"/>
    <w:pPr>
      <w:keepNext/>
      <w:keepLines/>
      <w:numPr>
        <w:ilvl w:val="1"/>
        <w:numId w:val="11"/>
      </w:numPr>
      <w:ind w:left="720" w:hanging="720"/>
      <w:outlineLvl w:val="1"/>
    </w:pPr>
    <w:rPr>
      <w:rFonts w:asciiTheme="majorHAnsi" w:eastAsiaTheme="majorEastAsia" w:hAnsiTheme="majorHAnsi" w:cstheme="majorBidi"/>
      <w:b/>
      <w:caps/>
      <w:sz w:val="32"/>
      <w:szCs w:val="26"/>
    </w:rPr>
  </w:style>
  <w:style w:type="paragraph" w:styleId="Heading3">
    <w:name w:val="heading 3"/>
    <w:basedOn w:val="Heading2"/>
    <w:next w:val="AABBodyText"/>
    <w:link w:val="Heading3Char"/>
    <w:uiPriority w:val="9"/>
    <w:unhideWhenUsed/>
    <w:qFormat/>
    <w:rsid w:val="007F54FD"/>
    <w:pPr>
      <w:numPr>
        <w:ilvl w:val="2"/>
      </w:numPr>
      <w:outlineLvl w:val="2"/>
    </w:pPr>
    <w:rPr>
      <w:sz w:val="28"/>
      <w:szCs w:val="24"/>
    </w:rPr>
  </w:style>
  <w:style w:type="paragraph" w:styleId="Heading4">
    <w:name w:val="heading 4"/>
    <w:basedOn w:val="Normal"/>
    <w:next w:val="Normal"/>
    <w:link w:val="Heading4Char"/>
    <w:uiPriority w:val="9"/>
    <w:semiHidden/>
    <w:unhideWhenUsed/>
    <w:qFormat/>
    <w:rsid w:val="007F54FD"/>
    <w:pPr>
      <w:keepNext/>
      <w:keepLines/>
      <w:numPr>
        <w:ilvl w:val="3"/>
        <w:numId w:val="11"/>
      </w:numPr>
      <w:spacing w:before="40"/>
      <w:outlineLvl w:val="3"/>
    </w:pPr>
    <w:rPr>
      <w:rFonts w:asciiTheme="majorHAnsi" w:eastAsiaTheme="majorEastAsia" w:hAnsiTheme="majorHAnsi" w:cstheme="majorBidi"/>
      <w:i/>
      <w:iCs/>
      <w:color w:val="1600FE" w:themeColor="accent2"/>
    </w:rPr>
  </w:style>
  <w:style w:type="paragraph" w:styleId="Heading5">
    <w:name w:val="heading 5"/>
    <w:basedOn w:val="Normal"/>
    <w:next w:val="Normal"/>
    <w:link w:val="Heading5Char"/>
    <w:uiPriority w:val="9"/>
    <w:semiHidden/>
    <w:unhideWhenUsed/>
    <w:qFormat/>
    <w:rsid w:val="007F54FD"/>
    <w:pPr>
      <w:keepNext/>
      <w:keepLines/>
      <w:numPr>
        <w:ilvl w:val="4"/>
        <w:numId w:val="11"/>
      </w:numPr>
      <w:spacing w:before="40"/>
      <w:outlineLvl w:val="4"/>
    </w:pPr>
    <w:rPr>
      <w:rFonts w:asciiTheme="majorHAnsi" w:eastAsiaTheme="majorEastAsia" w:hAnsiTheme="majorHAnsi" w:cstheme="majorBidi"/>
      <w:color w:val="00BF65" w:themeColor="accent1" w:themeShade="BF"/>
    </w:rPr>
  </w:style>
  <w:style w:type="paragraph" w:styleId="Heading6">
    <w:name w:val="heading 6"/>
    <w:basedOn w:val="Normal"/>
    <w:next w:val="Normal"/>
    <w:link w:val="Heading6Char"/>
    <w:uiPriority w:val="9"/>
    <w:semiHidden/>
    <w:unhideWhenUsed/>
    <w:qFormat/>
    <w:rsid w:val="007F54FD"/>
    <w:pPr>
      <w:keepNext/>
      <w:keepLines/>
      <w:numPr>
        <w:ilvl w:val="5"/>
        <w:numId w:val="11"/>
      </w:numPr>
      <w:spacing w:before="40"/>
      <w:outlineLvl w:val="5"/>
    </w:pPr>
    <w:rPr>
      <w:rFonts w:asciiTheme="majorHAnsi" w:eastAsiaTheme="majorEastAsia" w:hAnsiTheme="majorHAnsi" w:cstheme="majorBidi"/>
      <w:color w:val="007F43" w:themeColor="accent1" w:themeShade="7F"/>
    </w:rPr>
  </w:style>
  <w:style w:type="paragraph" w:styleId="Heading7">
    <w:name w:val="heading 7"/>
    <w:basedOn w:val="Normal"/>
    <w:next w:val="Normal"/>
    <w:link w:val="Heading7Char"/>
    <w:uiPriority w:val="9"/>
    <w:semiHidden/>
    <w:unhideWhenUsed/>
    <w:qFormat/>
    <w:rsid w:val="007F54FD"/>
    <w:pPr>
      <w:keepNext/>
      <w:keepLines/>
      <w:numPr>
        <w:ilvl w:val="6"/>
        <w:numId w:val="11"/>
      </w:numPr>
      <w:spacing w:before="40"/>
      <w:outlineLvl w:val="6"/>
    </w:pPr>
    <w:rPr>
      <w:rFonts w:asciiTheme="majorHAnsi" w:eastAsiaTheme="majorEastAsia" w:hAnsiTheme="majorHAnsi" w:cstheme="majorBidi"/>
      <w:i/>
      <w:iCs/>
      <w:color w:val="007F43" w:themeColor="accent1" w:themeShade="7F"/>
    </w:rPr>
  </w:style>
  <w:style w:type="paragraph" w:styleId="Heading8">
    <w:name w:val="heading 8"/>
    <w:basedOn w:val="Normal"/>
    <w:next w:val="Normal"/>
    <w:link w:val="Heading8Char"/>
    <w:uiPriority w:val="9"/>
    <w:semiHidden/>
    <w:unhideWhenUsed/>
    <w:qFormat/>
    <w:rsid w:val="007F54FD"/>
    <w:pPr>
      <w:keepNext/>
      <w:keepLines/>
      <w:numPr>
        <w:ilvl w:val="7"/>
        <w:numId w:val="11"/>
      </w:numPr>
      <w:spacing w:before="40"/>
      <w:outlineLvl w:val="7"/>
    </w:pPr>
    <w:rPr>
      <w:rFonts w:asciiTheme="majorHAnsi" w:eastAsiaTheme="majorEastAsia" w:hAnsiTheme="majorHAnsi" w:cstheme="majorBidi"/>
      <w:color w:val="213D4E" w:themeColor="text1" w:themeTint="D8"/>
      <w:sz w:val="21"/>
      <w:szCs w:val="21"/>
    </w:rPr>
  </w:style>
  <w:style w:type="paragraph" w:styleId="Heading9">
    <w:name w:val="heading 9"/>
    <w:basedOn w:val="Normal"/>
    <w:next w:val="Normal"/>
    <w:link w:val="Heading9Char"/>
    <w:uiPriority w:val="9"/>
    <w:semiHidden/>
    <w:unhideWhenUsed/>
    <w:qFormat/>
    <w:rsid w:val="007F54FD"/>
    <w:pPr>
      <w:keepNext/>
      <w:keepLines/>
      <w:numPr>
        <w:ilvl w:val="8"/>
        <w:numId w:val="11"/>
      </w:numPr>
      <w:spacing w:before="40"/>
      <w:outlineLvl w:val="8"/>
    </w:pPr>
    <w:rPr>
      <w:rFonts w:asciiTheme="majorHAnsi" w:eastAsiaTheme="majorEastAsia" w:hAnsiTheme="majorHAnsi" w:cstheme="majorBidi"/>
      <w:i/>
      <w:iCs/>
      <w:color w:val="213D4E" w:themeColor="text1" w:themeTint="D8"/>
      <w:sz w:val="21"/>
      <w:szCs w:val="21"/>
    </w:rPr>
  </w:style>
  <w:style w:type="character" w:default="1" w:styleId="DefaultParagraphFont">
    <w:name w:val="Default Paragraph Font"/>
    <w:uiPriority w:val="1"/>
    <w:semiHidden/>
    <w:unhideWhenUsed/>
    <w:rsid w:val="007F54F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F54FD"/>
  </w:style>
  <w:style w:type="paragraph" w:styleId="Header">
    <w:name w:val="header"/>
    <w:basedOn w:val="Normal"/>
    <w:link w:val="HeaderChar"/>
    <w:uiPriority w:val="99"/>
    <w:unhideWhenUsed/>
    <w:rsid w:val="007F54FD"/>
    <w:pPr>
      <w:tabs>
        <w:tab w:val="center" w:pos="4513"/>
        <w:tab w:val="right" w:pos="9026"/>
      </w:tabs>
    </w:pPr>
  </w:style>
  <w:style w:type="character" w:customStyle="1" w:styleId="HeaderChar">
    <w:name w:val="Header Char"/>
    <w:basedOn w:val="DefaultParagraphFont"/>
    <w:link w:val="Header"/>
    <w:uiPriority w:val="99"/>
    <w:rsid w:val="007F54FD"/>
    <w:rPr>
      <w:rFonts w:ascii="Arial" w:hAnsi="Arial"/>
      <w:color w:val="0C161C" w:themeColor="text1"/>
      <w:sz w:val="20"/>
    </w:rPr>
  </w:style>
  <w:style w:type="paragraph" w:styleId="Footer">
    <w:name w:val="footer"/>
    <w:basedOn w:val="Normal"/>
    <w:link w:val="FooterChar"/>
    <w:uiPriority w:val="99"/>
    <w:unhideWhenUsed/>
    <w:rsid w:val="007F54FD"/>
    <w:pPr>
      <w:tabs>
        <w:tab w:val="center" w:pos="4513"/>
        <w:tab w:val="right" w:pos="9026"/>
      </w:tabs>
    </w:pPr>
  </w:style>
  <w:style w:type="character" w:customStyle="1" w:styleId="FooterChar">
    <w:name w:val="Footer Char"/>
    <w:basedOn w:val="DefaultParagraphFont"/>
    <w:link w:val="Footer"/>
    <w:uiPriority w:val="99"/>
    <w:rsid w:val="007F54FD"/>
    <w:rPr>
      <w:rFonts w:ascii="Arial" w:hAnsi="Arial"/>
      <w:color w:val="0C161C" w:themeColor="text1"/>
      <w:sz w:val="20"/>
    </w:rPr>
  </w:style>
  <w:style w:type="character" w:styleId="Hyperlink">
    <w:name w:val="Hyperlink"/>
    <w:basedOn w:val="DefaultParagraphFont"/>
    <w:uiPriority w:val="99"/>
    <w:unhideWhenUsed/>
    <w:qFormat/>
    <w:rsid w:val="007F54FD"/>
    <w:rPr>
      <w:color w:val="0C161C" w:themeColor="text1"/>
      <w:u w:val="single"/>
    </w:rPr>
  </w:style>
  <w:style w:type="character" w:styleId="UnresolvedMention">
    <w:name w:val="Unresolved Mention"/>
    <w:basedOn w:val="DefaultParagraphFont"/>
    <w:uiPriority w:val="99"/>
    <w:semiHidden/>
    <w:unhideWhenUsed/>
    <w:rsid w:val="007F54FD"/>
    <w:rPr>
      <w:color w:val="605E5C"/>
      <w:shd w:val="clear" w:color="auto" w:fill="E1DFDD"/>
    </w:rPr>
  </w:style>
  <w:style w:type="paragraph" w:customStyle="1" w:styleId="HMBodynoident">
    <w:name w:val="HM Body no ident"/>
    <w:basedOn w:val="Normal"/>
    <w:uiPriority w:val="99"/>
    <w:rsid w:val="007F54FD"/>
    <w:pPr>
      <w:suppressAutoHyphens/>
      <w:autoSpaceDE w:val="0"/>
      <w:autoSpaceDN w:val="0"/>
      <w:adjustRightInd w:val="0"/>
      <w:spacing w:before="57" w:line="290" w:lineRule="atLeast"/>
      <w:textAlignment w:val="center"/>
    </w:pPr>
    <w:rPr>
      <w:rFonts w:ascii="Calibri Light" w:hAnsi="Calibri Light" w:cs="Calibri Light"/>
      <w:color w:val="000000"/>
      <w:spacing w:val="-1"/>
      <w:sz w:val="22"/>
    </w:rPr>
  </w:style>
  <w:style w:type="paragraph" w:styleId="Subtitle">
    <w:name w:val="Subtitle"/>
    <w:aliases w:val="Subheading,Appendix arrows,Sub Header"/>
    <w:basedOn w:val="Normal"/>
    <w:next w:val="Normal"/>
    <w:link w:val="SubtitleChar"/>
    <w:uiPriority w:val="11"/>
    <w:qFormat/>
    <w:rsid w:val="007F54FD"/>
    <w:pPr>
      <w:numPr>
        <w:ilvl w:val="1"/>
      </w:numPr>
    </w:pPr>
    <w:rPr>
      <w:rFonts w:ascii="Arial Narrow Bold" w:eastAsiaTheme="minorEastAsia" w:hAnsi="Arial Narrow Bold"/>
      <w:b/>
      <w:caps/>
      <w:sz w:val="28"/>
    </w:rPr>
  </w:style>
  <w:style w:type="character" w:customStyle="1" w:styleId="SubtitleChar">
    <w:name w:val="Subtitle Char"/>
    <w:aliases w:val="Subheading Char,Appendix arrows Char,Sub Header Char"/>
    <w:basedOn w:val="DefaultParagraphFont"/>
    <w:link w:val="Subtitle"/>
    <w:uiPriority w:val="11"/>
    <w:rsid w:val="007F54FD"/>
    <w:rPr>
      <w:rFonts w:ascii="Arial Narrow Bold" w:eastAsiaTheme="minorEastAsia" w:hAnsi="Arial Narrow Bold"/>
      <w:b/>
      <w:caps/>
      <w:color w:val="0C161C" w:themeColor="text1"/>
      <w:sz w:val="28"/>
    </w:rPr>
  </w:style>
  <w:style w:type="paragraph" w:customStyle="1" w:styleId="Address">
    <w:name w:val="Address"/>
    <w:basedOn w:val="Normal"/>
    <w:link w:val="AddressChar"/>
    <w:qFormat/>
    <w:rsid w:val="007F54FD"/>
  </w:style>
  <w:style w:type="character" w:customStyle="1" w:styleId="Heading1Char">
    <w:name w:val="Heading 1 Char"/>
    <w:aliases w:val="Heading 1 numbered Char"/>
    <w:basedOn w:val="DefaultParagraphFont"/>
    <w:link w:val="Heading1"/>
    <w:uiPriority w:val="9"/>
    <w:rsid w:val="007F54FD"/>
    <w:rPr>
      <w:rFonts w:ascii="Arial Narrow Bold" w:eastAsiaTheme="majorEastAsia" w:hAnsi="Arial Narrow Bold" w:cstheme="majorBidi"/>
      <w:b/>
      <w:caps/>
      <w:color w:val="0C161C" w:themeColor="text1"/>
      <w:sz w:val="40"/>
      <w:szCs w:val="32"/>
    </w:rPr>
  </w:style>
  <w:style w:type="character" w:customStyle="1" w:styleId="AddressChar">
    <w:name w:val="Address Char"/>
    <w:basedOn w:val="DefaultParagraphFont"/>
    <w:link w:val="Address"/>
    <w:rsid w:val="007F54FD"/>
    <w:rPr>
      <w:rFonts w:ascii="Arial" w:hAnsi="Arial"/>
      <w:color w:val="0C161C" w:themeColor="text1"/>
      <w:sz w:val="20"/>
    </w:rPr>
  </w:style>
  <w:style w:type="character" w:styleId="SubtleEmphasis">
    <w:name w:val="Subtle Emphasis"/>
    <w:basedOn w:val="DefaultParagraphFont"/>
    <w:uiPriority w:val="19"/>
    <w:qFormat/>
    <w:rsid w:val="007F54FD"/>
    <w:rPr>
      <w:rFonts w:ascii="Arial" w:hAnsi="Arial"/>
      <w:i/>
      <w:iCs/>
      <w:color w:val="1600FE" w:themeColor="accent2"/>
    </w:rPr>
  </w:style>
  <w:style w:type="character" w:styleId="Emphasis">
    <w:name w:val="Emphasis"/>
    <w:basedOn w:val="DefaultParagraphFont"/>
    <w:uiPriority w:val="20"/>
    <w:qFormat/>
    <w:rsid w:val="007F54FD"/>
    <w:rPr>
      <w:rFonts w:ascii="Arial" w:hAnsi="Arial"/>
      <w:b/>
      <w:i/>
      <w:iCs/>
    </w:rPr>
  </w:style>
  <w:style w:type="character" w:styleId="IntenseEmphasis">
    <w:name w:val="Intense Emphasis"/>
    <w:basedOn w:val="DefaultParagraphFont"/>
    <w:uiPriority w:val="21"/>
    <w:qFormat/>
    <w:rsid w:val="007F54FD"/>
    <w:rPr>
      <w:rFonts w:ascii="Arial" w:hAnsi="Arial"/>
      <w:b/>
      <w:i/>
      <w:iCs/>
      <w:color w:val="FF0114" w:themeColor="accent3"/>
    </w:rPr>
  </w:style>
  <w:style w:type="character" w:styleId="Strong">
    <w:name w:val="Strong"/>
    <w:basedOn w:val="DefaultParagraphFont"/>
    <w:uiPriority w:val="22"/>
    <w:qFormat/>
    <w:rsid w:val="007F54FD"/>
    <w:rPr>
      <w:rFonts w:ascii="Arial" w:hAnsi="Arial"/>
      <w:b/>
      <w:bCs/>
    </w:rPr>
  </w:style>
  <w:style w:type="paragraph" w:styleId="Quote">
    <w:name w:val="Quote"/>
    <w:basedOn w:val="Normal"/>
    <w:next w:val="Normal"/>
    <w:link w:val="QuoteChar"/>
    <w:uiPriority w:val="29"/>
    <w:qFormat/>
    <w:rsid w:val="007F54FD"/>
    <w:pPr>
      <w:spacing w:before="200" w:after="160"/>
      <w:ind w:left="864" w:right="864"/>
      <w:jc w:val="center"/>
    </w:pPr>
    <w:rPr>
      <w:i/>
      <w:iCs/>
      <w:color w:val="1600FE" w:themeColor="accent2"/>
    </w:rPr>
  </w:style>
  <w:style w:type="character" w:customStyle="1" w:styleId="QuoteChar">
    <w:name w:val="Quote Char"/>
    <w:basedOn w:val="DefaultParagraphFont"/>
    <w:link w:val="Quote"/>
    <w:uiPriority w:val="29"/>
    <w:rsid w:val="007F54FD"/>
    <w:rPr>
      <w:rFonts w:ascii="Arial" w:hAnsi="Arial"/>
      <w:i/>
      <w:iCs/>
      <w:color w:val="1600FE" w:themeColor="accent2"/>
      <w:sz w:val="20"/>
    </w:rPr>
  </w:style>
  <w:style w:type="paragraph" w:styleId="IntenseQuote">
    <w:name w:val="Intense Quote"/>
    <w:basedOn w:val="Normal"/>
    <w:next w:val="Normal"/>
    <w:link w:val="IntenseQuoteChar"/>
    <w:uiPriority w:val="30"/>
    <w:qFormat/>
    <w:rsid w:val="007F54FD"/>
    <w:pPr>
      <w:pBdr>
        <w:top w:val="single" w:sz="4" w:space="10" w:color="00FF87" w:themeColor="accent1"/>
        <w:bottom w:val="single" w:sz="4" w:space="10" w:color="00FF87" w:themeColor="accent1"/>
      </w:pBdr>
      <w:spacing w:before="360"/>
      <w:ind w:left="864" w:right="864"/>
      <w:jc w:val="center"/>
    </w:pPr>
    <w:rPr>
      <w:i/>
      <w:iCs/>
      <w:color w:val="1600FE" w:themeColor="accent2"/>
    </w:rPr>
  </w:style>
  <w:style w:type="character" w:customStyle="1" w:styleId="IntenseQuoteChar">
    <w:name w:val="Intense Quote Char"/>
    <w:basedOn w:val="DefaultParagraphFont"/>
    <w:link w:val="IntenseQuote"/>
    <w:uiPriority w:val="30"/>
    <w:rsid w:val="007F54FD"/>
    <w:rPr>
      <w:rFonts w:ascii="Arial" w:hAnsi="Arial"/>
      <w:i/>
      <w:iCs/>
      <w:color w:val="1600FE" w:themeColor="accent2"/>
      <w:sz w:val="20"/>
    </w:rPr>
  </w:style>
  <w:style w:type="paragraph" w:styleId="ListParagraph">
    <w:name w:val="List Paragraph"/>
    <w:basedOn w:val="Normal"/>
    <w:link w:val="ListParagraphChar"/>
    <w:uiPriority w:val="34"/>
    <w:rsid w:val="007F54FD"/>
    <w:pPr>
      <w:ind w:left="720"/>
      <w:contextualSpacing/>
    </w:pPr>
  </w:style>
  <w:style w:type="paragraph" w:customStyle="1" w:styleId="BulletPoints">
    <w:name w:val="Bullet Points"/>
    <w:basedOn w:val="ListParagraph"/>
    <w:link w:val="BulletPointsChar"/>
    <w:qFormat/>
    <w:rsid w:val="007F54FD"/>
    <w:pPr>
      <w:numPr>
        <w:numId w:val="1"/>
      </w:numPr>
      <w:ind w:left="425" w:hanging="425"/>
    </w:pPr>
  </w:style>
  <w:style w:type="character" w:customStyle="1" w:styleId="ListParagraphChar">
    <w:name w:val="List Paragraph Char"/>
    <w:basedOn w:val="DefaultParagraphFont"/>
    <w:link w:val="ListParagraph"/>
    <w:uiPriority w:val="34"/>
    <w:rsid w:val="007F54FD"/>
    <w:rPr>
      <w:rFonts w:ascii="Arial" w:hAnsi="Arial"/>
      <w:color w:val="0C161C" w:themeColor="text1"/>
      <w:sz w:val="20"/>
    </w:rPr>
  </w:style>
  <w:style w:type="character" w:customStyle="1" w:styleId="BulletPointsChar">
    <w:name w:val="Bullet Points Char"/>
    <w:basedOn w:val="ListParagraphChar"/>
    <w:link w:val="BulletPoints"/>
    <w:rsid w:val="007F54FD"/>
    <w:rPr>
      <w:rFonts w:ascii="Arial" w:hAnsi="Arial"/>
      <w:color w:val="0C161C" w:themeColor="text1"/>
      <w:sz w:val="20"/>
    </w:rPr>
  </w:style>
  <w:style w:type="numbering" w:customStyle="1" w:styleId="Style1">
    <w:name w:val="Style1"/>
    <w:uiPriority w:val="99"/>
    <w:rsid w:val="007F54FD"/>
    <w:pPr>
      <w:numPr>
        <w:numId w:val="4"/>
      </w:numPr>
    </w:pPr>
  </w:style>
  <w:style w:type="paragraph" w:customStyle="1" w:styleId="AABMultilevelList">
    <w:name w:val="AAB Multilevel List"/>
    <w:basedOn w:val="BulletPoints"/>
    <w:link w:val="AABMultilevelListChar"/>
    <w:qFormat/>
    <w:rsid w:val="007F54FD"/>
    <w:pPr>
      <w:numPr>
        <w:numId w:val="7"/>
      </w:numPr>
      <w:contextualSpacing w:val="0"/>
    </w:pPr>
  </w:style>
  <w:style w:type="character" w:customStyle="1" w:styleId="AABMultilevelListChar">
    <w:name w:val="AAB Multilevel List Char"/>
    <w:basedOn w:val="BulletPointsChar"/>
    <w:link w:val="AABMultilevelList"/>
    <w:rsid w:val="007F54FD"/>
    <w:rPr>
      <w:rFonts w:ascii="Arial" w:hAnsi="Arial"/>
      <w:color w:val="0C161C" w:themeColor="text1"/>
      <w:sz w:val="20"/>
    </w:rPr>
  </w:style>
  <w:style w:type="character" w:styleId="PlaceholderText">
    <w:name w:val="Placeholder Text"/>
    <w:basedOn w:val="DefaultParagraphFont"/>
    <w:uiPriority w:val="99"/>
    <w:semiHidden/>
    <w:rsid w:val="007F54FD"/>
    <w:rPr>
      <w:color w:val="808080"/>
    </w:rPr>
  </w:style>
  <w:style w:type="character" w:customStyle="1" w:styleId="Heading2Char">
    <w:name w:val="Heading 2 Char"/>
    <w:basedOn w:val="DefaultParagraphFont"/>
    <w:link w:val="Heading2"/>
    <w:uiPriority w:val="9"/>
    <w:rsid w:val="007F54FD"/>
    <w:rPr>
      <w:rFonts w:asciiTheme="majorHAnsi" w:eastAsiaTheme="majorEastAsia" w:hAnsiTheme="majorHAnsi" w:cstheme="majorBidi"/>
      <w:b/>
      <w:caps/>
      <w:color w:val="0C161C" w:themeColor="text1"/>
      <w:sz w:val="32"/>
      <w:szCs w:val="26"/>
    </w:rPr>
  </w:style>
  <w:style w:type="paragraph" w:styleId="TOC1">
    <w:name w:val="toc 1"/>
    <w:basedOn w:val="Normal"/>
    <w:next w:val="Normal"/>
    <w:autoRedefine/>
    <w:uiPriority w:val="39"/>
    <w:unhideWhenUsed/>
    <w:qFormat/>
    <w:rsid w:val="007F54FD"/>
    <w:pPr>
      <w:tabs>
        <w:tab w:val="left" w:pos="567"/>
        <w:tab w:val="right" w:leader="dot" w:pos="9968"/>
      </w:tabs>
      <w:spacing w:before="120" w:after="120" w:line="276" w:lineRule="auto"/>
    </w:pPr>
    <w:rPr>
      <w:rFonts w:ascii="Arial Narrow" w:hAnsi="Arial Narrow"/>
      <w:b/>
      <w:bCs/>
      <w:caps/>
      <w:sz w:val="28"/>
      <w:szCs w:val="28"/>
    </w:rPr>
  </w:style>
  <w:style w:type="paragraph" w:styleId="TOC3">
    <w:name w:val="toc 3"/>
    <w:basedOn w:val="Normal"/>
    <w:next w:val="Normal"/>
    <w:autoRedefine/>
    <w:uiPriority w:val="39"/>
    <w:unhideWhenUsed/>
    <w:qFormat/>
    <w:rsid w:val="007F54FD"/>
    <w:pPr>
      <w:tabs>
        <w:tab w:val="left" w:pos="567"/>
        <w:tab w:val="right" w:leader="dot" w:pos="9968"/>
      </w:tabs>
      <w:spacing w:before="120" w:after="120"/>
    </w:pPr>
    <w:rPr>
      <w:rFonts w:asciiTheme="majorHAnsi" w:hAnsiTheme="majorHAnsi"/>
      <w:b/>
      <w:caps/>
      <w:noProof/>
      <w:sz w:val="24"/>
    </w:rPr>
  </w:style>
  <w:style w:type="paragraph" w:styleId="TOC4">
    <w:name w:val="toc 4"/>
    <w:basedOn w:val="Normal"/>
    <w:next w:val="Normal"/>
    <w:autoRedefine/>
    <w:uiPriority w:val="39"/>
    <w:semiHidden/>
    <w:unhideWhenUsed/>
    <w:rsid w:val="007F54FD"/>
    <w:pPr>
      <w:spacing w:after="100"/>
      <w:ind w:left="600"/>
    </w:pPr>
  </w:style>
  <w:style w:type="character" w:customStyle="1" w:styleId="Heading3Char">
    <w:name w:val="Heading 3 Char"/>
    <w:basedOn w:val="DefaultParagraphFont"/>
    <w:link w:val="Heading3"/>
    <w:uiPriority w:val="9"/>
    <w:rsid w:val="007F54FD"/>
    <w:rPr>
      <w:rFonts w:asciiTheme="majorHAnsi" w:eastAsiaTheme="majorEastAsia" w:hAnsiTheme="majorHAnsi" w:cstheme="majorBidi"/>
      <w:b/>
      <w:caps/>
      <w:color w:val="0C161C" w:themeColor="text1"/>
      <w:sz w:val="28"/>
      <w:szCs w:val="24"/>
    </w:rPr>
  </w:style>
  <w:style w:type="character" w:customStyle="1" w:styleId="Heading4Char">
    <w:name w:val="Heading 4 Char"/>
    <w:basedOn w:val="DefaultParagraphFont"/>
    <w:link w:val="Heading4"/>
    <w:uiPriority w:val="9"/>
    <w:semiHidden/>
    <w:rsid w:val="007F54FD"/>
    <w:rPr>
      <w:rFonts w:asciiTheme="majorHAnsi" w:eastAsiaTheme="majorEastAsia" w:hAnsiTheme="majorHAnsi" w:cstheme="majorBidi"/>
      <w:i/>
      <w:iCs/>
      <w:color w:val="1600FE" w:themeColor="accent2"/>
      <w:sz w:val="20"/>
    </w:rPr>
  </w:style>
  <w:style w:type="character" w:customStyle="1" w:styleId="Heading5Char">
    <w:name w:val="Heading 5 Char"/>
    <w:basedOn w:val="DefaultParagraphFont"/>
    <w:link w:val="Heading5"/>
    <w:uiPriority w:val="9"/>
    <w:semiHidden/>
    <w:rsid w:val="007F54FD"/>
    <w:rPr>
      <w:rFonts w:asciiTheme="majorHAnsi" w:eastAsiaTheme="majorEastAsia" w:hAnsiTheme="majorHAnsi" w:cstheme="majorBidi"/>
      <w:color w:val="00BF65" w:themeColor="accent1" w:themeShade="BF"/>
      <w:sz w:val="20"/>
    </w:rPr>
  </w:style>
  <w:style w:type="character" w:customStyle="1" w:styleId="Heading6Char">
    <w:name w:val="Heading 6 Char"/>
    <w:basedOn w:val="DefaultParagraphFont"/>
    <w:link w:val="Heading6"/>
    <w:uiPriority w:val="9"/>
    <w:semiHidden/>
    <w:rsid w:val="007F54FD"/>
    <w:rPr>
      <w:rFonts w:asciiTheme="majorHAnsi" w:eastAsiaTheme="majorEastAsia" w:hAnsiTheme="majorHAnsi" w:cstheme="majorBidi"/>
      <w:color w:val="007F43" w:themeColor="accent1" w:themeShade="7F"/>
      <w:sz w:val="20"/>
    </w:rPr>
  </w:style>
  <w:style w:type="character" w:customStyle="1" w:styleId="Heading7Char">
    <w:name w:val="Heading 7 Char"/>
    <w:basedOn w:val="DefaultParagraphFont"/>
    <w:link w:val="Heading7"/>
    <w:uiPriority w:val="9"/>
    <w:semiHidden/>
    <w:rsid w:val="007F54FD"/>
    <w:rPr>
      <w:rFonts w:asciiTheme="majorHAnsi" w:eastAsiaTheme="majorEastAsia" w:hAnsiTheme="majorHAnsi" w:cstheme="majorBidi"/>
      <w:i/>
      <w:iCs/>
      <w:color w:val="007F43" w:themeColor="accent1" w:themeShade="7F"/>
      <w:sz w:val="20"/>
    </w:rPr>
  </w:style>
  <w:style w:type="character" w:customStyle="1" w:styleId="Heading8Char">
    <w:name w:val="Heading 8 Char"/>
    <w:basedOn w:val="DefaultParagraphFont"/>
    <w:link w:val="Heading8"/>
    <w:uiPriority w:val="9"/>
    <w:semiHidden/>
    <w:rsid w:val="007F54FD"/>
    <w:rPr>
      <w:rFonts w:asciiTheme="majorHAnsi" w:eastAsiaTheme="majorEastAsia" w:hAnsiTheme="majorHAnsi" w:cstheme="majorBidi"/>
      <w:color w:val="213D4E" w:themeColor="text1" w:themeTint="D8"/>
      <w:sz w:val="21"/>
      <w:szCs w:val="21"/>
    </w:rPr>
  </w:style>
  <w:style w:type="character" w:customStyle="1" w:styleId="Heading9Char">
    <w:name w:val="Heading 9 Char"/>
    <w:basedOn w:val="DefaultParagraphFont"/>
    <w:link w:val="Heading9"/>
    <w:uiPriority w:val="9"/>
    <w:semiHidden/>
    <w:rsid w:val="007F54FD"/>
    <w:rPr>
      <w:rFonts w:asciiTheme="majorHAnsi" w:eastAsiaTheme="majorEastAsia" w:hAnsiTheme="majorHAnsi" w:cstheme="majorBidi"/>
      <w:i/>
      <w:iCs/>
      <w:color w:val="213D4E" w:themeColor="text1" w:themeTint="D8"/>
      <w:sz w:val="21"/>
      <w:szCs w:val="21"/>
    </w:rPr>
  </w:style>
  <w:style w:type="paragraph" w:styleId="TOC2">
    <w:name w:val="toc 2"/>
    <w:basedOn w:val="Normal"/>
    <w:next w:val="Normal"/>
    <w:autoRedefine/>
    <w:uiPriority w:val="39"/>
    <w:unhideWhenUsed/>
    <w:qFormat/>
    <w:rsid w:val="007F54FD"/>
    <w:pPr>
      <w:tabs>
        <w:tab w:val="right" w:leader="dot" w:pos="9968"/>
      </w:tabs>
      <w:spacing w:before="120" w:after="120"/>
    </w:pPr>
    <w:rPr>
      <w:rFonts w:asciiTheme="majorHAnsi" w:hAnsiTheme="majorHAnsi"/>
      <w:b/>
      <w:caps/>
      <w:sz w:val="24"/>
    </w:rPr>
  </w:style>
  <w:style w:type="paragraph" w:styleId="NoSpacing">
    <w:name w:val="No Spacing"/>
    <w:uiPriority w:val="1"/>
    <w:qFormat/>
    <w:rsid w:val="007F54FD"/>
    <w:pPr>
      <w:spacing w:after="0" w:line="240" w:lineRule="auto"/>
    </w:pPr>
    <w:rPr>
      <w:rFonts w:ascii="Arial" w:hAnsi="Arial"/>
      <w:color w:val="0C161C" w:themeColor="text1"/>
      <w:sz w:val="20"/>
    </w:rPr>
  </w:style>
  <w:style w:type="paragraph" w:customStyle="1" w:styleId="CoverTitle">
    <w:name w:val="Cover Title"/>
    <w:basedOn w:val="AABMultilevelList"/>
    <w:link w:val="CoverTitleChar"/>
    <w:qFormat/>
    <w:rsid w:val="007F54FD"/>
    <w:pPr>
      <w:numPr>
        <w:numId w:val="0"/>
      </w:numPr>
      <w:jc w:val="center"/>
    </w:pPr>
    <w:rPr>
      <w:rFonts w:asciiTheme="majorHAnsi" w:hAnsiTheme="majorHAnsi"/>
      <w:b/>
      <w:bCs/>
      <w:noProof/>
      <w:sz w:val="72"/>
      <w:szCs w:val="72"/>
    </w:rPr>
  </w:style>
  <w:style w:type="paragraph" w:customStyle="1" w:styleId="CoverClientName">
    <w:name w:val="Cover Client Name"/>
    <w:basedOn w:val="Normal"/>
    <w:link w:val="CoverClientNameChar"/>
    <w:qFormat/>
    <w:rsid w:val="007F54FD"/>
    <w:pPr>
      <w:jc w:val="center"/>
    </w:pPr>
    <w:rPr>
      <w:rFonts w:asciiTheme="majorHAnsi" w:hAnsiTheme="majorHAnsi"/>
      <w:b/>
      <w:bCs/>
      <w:noProof/>
      <w:color w:val="1600FE" w:themeColor="accent2"/>
      <w:sz w:val="56"/>
      <w:szCs w:val="56"/>
    </w:rPr>
  </w:style>
  <w:style w:type="character" w:customStyle="1" w:styleId="CoverTitleChar">
    <w:name w:val="Cover Title Char"/>
    <w:basedOn w:val="AABMultilevelListChar"/>
    <w:link w:val="CoverTitle"/>
    <w:rsid w:val="007F54FD"/>
    <w:rPr>
      <w:rFonts w:asciiTheme="majorHAnsi" w:hAnsiTheme="majorHAnsi"/>
      <w:b/>
      <w:bCs/>
      <w:noProof/>
      <w:color w:val="0C161C" w:themeColor="text1"/>
      <w:sz w:val="72"/>
      <w:szCs w:val="72"/>
    </w:rPr>
  </w:style>
  <w:style w:type="paragraph" w:customStyle="1" w:styleId="CoverDate">
    <w:name w:val="Cover Date"/>
    <w:basedOn w:val="Normal"/>
    <w:link w:val="CoverDateChar"/>
    <w:qFormat/>
    <w:rsid w:val="007F54FD"/>
    <w:pPr>
      <w:spacing w:line="276" w:lineRule="auto"/>
      <w:jc w:val="center"/>
    </w:pPr>
    <w:rPr>
      <w:rFonts w:asciiTheme="majorHAnsi" w:hAnsiTheme="majorHAnsi"/>
      <w:b/>
      <w:bCs/>
      <w:noProof/>
      <w:sz w:val="36"/>
      <w:szCs w:val="36"/>
    </w:rPr>
  </w:style>
  <w:style w:type="character" w:customStyle="1" w:styleId="CoverClientNameChar">
    <w:name w:val="Cover Client Name Char"/>
    <w:basedOn w:val="DefaultParagraphFont"/>
    <w:link w:val="CoverClientName"/>
    <w:rsid w:val="007F54FD"/>
    <w:rPr>
      <w:rFonts w:asciiTheme="majorHAnsi" w:hAnsiTheme="majorHAnsi"/>
      <w:b/>
      <w:bCs/>
      <w:noProof/>
      <w:color w:val="1600FE" w:themeColor="accent2"/>
      <w:sz w:val="56"/>
      <w:szCs w:val="56"/>
    </w:rPr>
  </w:style>
  <w:style w:type="character" w:customStyle="1" w:styleId="CoverDateChar">
    <w:name w:val="Cover Date Char"/>
    <w:basedOn w:val="DefaultParagraphFont"/>
    <w:link w:val="CoverDate"/>
    <w:rsid w:val="007F54FD"/>
    <w:rPr>
      <w:rFonts w:asciiTheme="majorHAnsi" w:hAnsiTheme="majorHAnsi"/>
      <w:b/>
      <w:bCs/>
      <w:noProof/>
      <w:color w:val="0C161C" w:themeColor="text1"/>
      <w:sz w:val="36"/>
      <w:szCs w:val="36"/>
    </w:rPr>
  </w:style>
  <w:style w:type="paragraph" w:customStyle="1" w:styleId="Sub-levelBulletpoint">
    <w:name w:val="Sub-level Bullet point"/>
    <w:basedOn w:val="BulletPoints"/>
    <w:link w:val="Sub-levelBulletpointChar"/>
    <w:qFormat/>
    <w:rsid w:val="007F54FD"/>
    <w:pPr>
      <w:numPr>
        <w:numId w:val="15"/>
      </w:numPr>
      <w:ind w:left="1134" w:hanging="425"/>
    </w:pPr>
  </w:style>
  <w:style w:type="paragraph" w:customStyle="1" w:styleId="Heading1unumbered">
    <w:name w:val="Heading 1 unumbered"/>
    <w:basedOn w:val="Heading1"/>
    <w:next w:val="Normal"/>
    <w:link w:val="Heading1unumberedChar"/>
    <w:qFormat/>
    <w:rsid w:val="007F54FD"/>
    <w:pPr>
      <w:numPr>
        <w:numId w:val="0"/>
      </w:numPr>
    </w:pPr>
  </w:style>
  <w:style w:type="character" w:customStyle="1" w:styleId="Sub-levelBulletpointChar">
    <w:name w:val="Sub-level Bullet point Char"/>
    <w:basedOn w:val="BulletPointsChar"/>
    <w:link w:val="Sub-levelBulletpoint"/>
    <w:rsid w:val="007F54FD"/>
    <w:rPr>
      <w:rFonts w:ascii="Arial" w:hAnsi="Arial"/>
      <w:color w:val="0C161C" w:themeColor="text1"/>
      <w:sz w:val="20"/>
    </w:rPr>
  </w:style>
  <w:style w:type="paragraph" w:customStyle="1" w:styleId="Heading2unumbered">
    <w:name w:val="Heading 2 unumbered"/>
    <w:basedOn w:val="Heading2"/>
    <w:next w:val="Normal"/>
    <w:link w:val="Heading2unumberedChar"/>
    <w:qFormat/>
    <w:rsid w:val="007F54FD"/>
    <w:pPr>
      <w:numPr>
        <w:ilvl w:val="0"/>
        <w:numId w:val="0"/>
      </w:numPr>
    </w:pPr>
    <w:rPr>
      <w:bCs/>
      <w:szCs w:val="32"/>
    </w:rPr>
  </w:style>
  <w:style w:type="character" w:customStyle="1" w:styleId="Heading1unumberedChar">
    <w:name w:val="Heading 1 unumbered Char"/>
    <w:basedOn w:val="Heading1Char"/>
    <w:link w:val="Heading1unumbered"/>
    <w:rsid w:val="007F54FD"/>
    <w:rPr>
      <w:rFonts w:ascii="Arial Narrow Bold" w:eastAsiaTheme="majorEastAsia" w:hAnsi="Arial Narrow Bold" w:cstheme="majorBidi"/>
      <w:b/>
      <w:caps/>
      <w:color w:val="0C161C" w:themeColor="text1"/>
      <w:sz w:val="40"/>
      <w:szCs w:val="32"/>
    </w:rPr>
  </w:style>
  <w:style w:type="paragraph" w:customStyle="1" w:styleId="Heading3unumbered">
    <w:name w:val="Heading 3 unumbered"/>
    <w:basedOn w:val="Heading3"/>
    <w:next w:val="Normal"/>
    <w:link w:val="Heading3unumberedChar"/>
    <w:qFormat/>
    <w:rsid w:val="007F54FD"/>
    <w:pPr>
      <w:numPr>
        <w:ilvl w:val="0"/>
        <w:numId w:val="0"/>
      </w:numPr>
    </w:pPr>
    <w:rPr>
      <w:bCs/>
      <w:szCs w:val="28"/>
    </w:rPr>
  </w:style>
  <w:style w:type="character" w:customStyle="1" w:styleId="Heading2unumberedChar">
    <w:name w:val="Heading 2 unumbered Char"/>
    <w:basedOn w:val="DefaultParagraphFont"/>
    <w:link w:val="Heading2unumbered"/>
    <w:rsid w:val="007F54FD"/>
    <w:rPr>
      <w:rFonts w:asciiTheme="majorHAnsi" w:eastAsiaTheme="majorEastAsia" w:hAnsiTheme="majorHAnsi" w:cstheme="majorBidi"/>
      <w:b/>
      <w:bCs/>
      <w:caps/>
      <w:color w:val="0C161C" w:themeColor="text1"/>
      <w:sz w:val="32"/>
      <w:szCs w:val="32"/>
    </w:rPr>
  </w:style>
  <w:style w:type="character" w:customStyle="1" w:styleId="Heading3unumberedChar">
    <w:name w:val="Heading 3 unumbered Char"/>
    <w:basedOn w:val="DefaultParagraphFont"/>
    <w:link w:val="Heading3unumbered"/>
    <w:rsid w:val="007F54FD"/>
    <w:rPr>
      <w:rFonts w:asciiTheme="majorHAnsi" w:eastAsiaTheme="majorEastAsia" w:hAnsiTheme="majorHAnsi" w:cstheme="majorBidi"/>
      <w:b/>
      <w:bCs/>
      <w:caps/>
      <w:color w:val="0C161C" w:themeColor="text1"/>
      <w:sz w:val="28"/>
      <w:szCs w:val="28"/>
    </w:rPr>
  </w:style>
  <w:style w:type="paragraph" w:customStyle="1" w:styleId="AABBodyText">
    <w:name w:val="AAB Body Text"/>
    <w:basedOn w:val="Normal"/>
    <w:link w:val="AABBodyTextChar"/>
    <w:qFormat/>
    <w:rsid w:val="007F54FD"/>
    <w:pPr>
      <w:ind w:left="709"/>
    </w:pPr>
  </w:style>
  <w:style w:type="character" w:customStyle="1" w:styleId="AABBodyTextChar">
    <w:name w:val="AAB Body Text Char"/>
    <w:basedOn w:val="DefaultParagraphFont"/>
    <w:link w:val="AABBodyText"/>
    <w:rsid w:val="007F54FD"/>
    <w:rPr>
      <w:rFonts w:ascii="Arial" w:hAnsi="Arial"/>
      <w:color w:val="0C161C" w:themeColor="text1"/>
      <w:sz w:val="20"/>
    </w:rPr>
  </w:style>
  <w:style w:type="paragraph" w:styleId="NormalWeb">
    <w:name w:val="Normal (Web)"/>
    <w:basedOn w:val="Normal"/>
    <w:uiPriority w:val="99"/>
    <w:unhideWhenUsed/>
    <w:rsid w:val="007F54FD"/>
    <w:pPr>
      <w:spacing w:before="100" w:beforeAutospacing="1" w:after="100" w:afterAutospacing="1"/>
      <w:jc w:val="left"/>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7F54FD"/>
    <w:rPr>
      <w:color w:val="0C161C" w:themeColor="text1"/>
      <w:u w:val="single"/>
    </w:rPr>
  </w:style>
  <w:style w:type="table" w:styleId="TableGrid">
    <w:name w:val="Table Grid"/>
    <w:basedOn w:val="TableNormal"/>
    <w:uiPriority w:val="39"/>
    <w:rsid w:val="00A00DBC"/>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semiHidden/>
    <w:rsid w:val="00B1475E"/>
    <w:rPr>
      <w:rFonts w:ascii="Calibri" w:eastAsia="Times New Roman" w:hAnsi="Calibri" w:cs="Times New Roman"/>
      <w:bCs/>
      <w:color w:val="auto"/>
      <w:sz w:val="22"/>
      <w:szCs w:val="24"/>
    </w:rPr>
  </w:style>
  <w:style w:type="character" w:customStyle="1" w:styleId="BodyTextChar">
    <w:name w:val="Body Text Char"/>
    <w:basedOn w:val="DefaultParagraphFont"/>
    <w:link w:val="BodyText"/>
    <w:semiHidden/>
    <w:rsid w:val="00B1475E"/>
    <w:rPr>
      <w:rFonts w:ascii="Calibri" w:eastAsia="Times New Roman" w:hAnsi="Calibri" w:cs="Times New Roman"/>
      <w:bCs/>
      <w:szCs w:val="24"/>
    </w:rPr>
  </w:style>
  <w:style w:type="character" w:customStyle="1" w:styleId="JobTitle">
    <w:name w:val="Job Title"/>
    <w:basedOn w:val="DefaultParagraphFont"/>
    <w:uiPriority w:val="1"/>
    <w:rsid w:val="00B1475E"/>
    <w:rPr>
      <w:rFonts w:ascii="Arial" w:hAnsi="Arial"/>
      <w:color w:val="808080"/>
      <w:sz w:val="24"/>
    </w:rPr>
  </w:style>
  <w:style w:type="paragraph" w:customStyle="1" w:styleId="AABHeading">
    <w:name w:val="AAB Heading"/>
    <w:basedOn w:val="Heading1"/>
    <w:next w:val="Normal"/>
    <w:link w:val="AABHeadingChar"/>
    <w:rsid w:val="00B1475E"/>
    <w:pPr>
      <w:keepLines w:val="0"/>
      <w:numPr>
        <w:numId w:val="0"/>
      </w:numPr>
    </w:pPr>
    <w:rPr>
      <w:rFonts w:ascii="Trebuchet MS" w:eastAsia="Times New Roman" w:hAnsi="Trebuchet MS" w:cs="Times New Roman"/>
      <w:bCs/>
      <w:caps w:val="0"/>
      <w:color w:val="00FF87" w:themeColor="accent1"/>
      <w:kern w:val="32"/>
      <w:sz w:val="28"/>
      <w:szCs w:val="20"/>
    </w:rPr>
  </w:style>
  <w:style w:type="character" w:customStyle="1" w:styleId="AABHeadingChar">
    <w:name w:val="AAB Heading Char"/>
    <w:link w:val="AABHeading"/>
    <w:rsid w:val="00B1475E"/>
    <w:rPr>
      <w:rFonts w:ascii="Trebuchet MS" w:eastAsia="Times New Roman" w:hAnsi="Trebuchet MS" w:cs="Times New Roman"/>
      <w:b/>
      <w:bCs/>
      <w:color w:val="00FF87" w:themeColor="accent1"/>
      <w:kern w:val="32"/>
      <w:sz w:val="28"/>
      <w:szCs w:val="20"/>
    </w:rPr>
  </w:style>
  <w:style w:type="paragraph" w:customStyle="1" w:styleId="AABWSubheading">
    <w:name w:val="AABW Subheading"/>
    <w:basedOn w:val="Normal"/>
    <w:next w:val="Normal"/>
    <w:link w:val="AABWSubheadingChar"/>
    <w:rsid w:val="00B1475E"/>
    <w:rPr>
      <w:rFonts w:ascii="Trebuchet MS" w:eastAsia="Times New Roman" w:hAnsi="Trebuchet MS" w:cs="Times New Roman"/>
      <w:b/>
      <w:color w:val="auto"/>
      <w:sz w:val="24"/>
      <w:szCs w:val="20"/>
    </w:rPr>
  </w:style>
  <w:style w:type="character" w:customStyle="1" w:styleId="AABWSubheadingChar">
    <w:name w:val="AABW Subheading Char"/>
    <w:link w:val="AABWSubheading"/>
    <w:rsid w:val="00B1475E"/>
    <w:rPr>
      <w:rFonts w:ascii="Trebuchet MS" w:eastAsia="Times New Roman" w:hAnsi="Trebuchet MS" w:cs="Times New Roman"/>
      <w:b/>
      <w:sz w:val="24"/>
      <w:szCs w:val="20"/>
    </w:rPr>
  </w:style>
  <w:style w:type="paragraph" w:customStyle="1" w:styleId="AABWealthDark">
    <w:name w:val="AAB Wealth Dark"/>
    <w:basedOn w:val="Normal"/>
    <w:link w:val="AABWealthDarkChar"/>
    <w:rsid w:val="00B1475E"/>
    <w:pPr>
      <w:numPr>
        <w:numId w:val="26"/>
      </w:numPr>
      <w:ind w:left="425" w:hanging="425"/>
    </w:pPr>
    <w:rPr>
      <w:rFonts w:ascii="Trebuchet MS" w:eastAsia="Times New Roman" w:hAnsi="Trebuchet MS" w:cs="Times New Roman"/>
      <w:color w:val="auto"/>
      <w:szCs w:val="20"/>
    </w:rPr>
  </w:style>
  <w:style w:type="character" w:customStyle="1" w:styleId="AABWealthDarkChar">
    <w:name w:val="AAB Wealth Dark Char"/>
    <w:basedOn w:val="DefaultParagraphFont"/>
    <w:link w:val="AABWealthDark"/>
    <w:rsid w:val="00B1475E"/>
    <w:rPr>
      <w:rFonts w:ascii="Trebuchet MS" w:eastAsia="Times New Roman" w:hAnsi="Trebuchet MS" w:cs="Times New Roman"/>
      <w:sz w:val="20"/>
      <w:szCs w:val="20"/>
    </w:rPr>
  </w:style>
  <w:style w:type="paragraph" w:customStyle="1" w:styleId="AABWBullet">
    <w:name w:val="AABW Bullet"/>
    <w:basedOn w:val="Normal"/>
    <w:link w:val="AABWBulletChar"/>
    <w:rsid w:val="00B1475E"/>
    <w:pPr>
      <w:numPr>
        <w:numId w:val="27"/>
      </w:numPr>
    </w:pPr>
    <w:rPr>
      <w:rFonts w:ascii="Trebuchet MS" w:eastAsia="Times New Roman" w:hAnsi="Trebuchet MS" w:cs="Times New Roman"/>
      <w:color w:val="auto"/>
      <w:szCs w:val="20"/>
    </w:rPr>
  </w:style>
  <w:style w:type="character" w:customStyle="1" w:styleId="AABWBulletChar">
    <w:name w:val="AABW Bullet Char"/>
    <w:link w:val="AABWBullet"/>
    <w:rsid w:val="00B1475E"/>
    <w:rPr>
      <w:rFonts w:ascii="Trebuchet MS" w:eastAsia="Times New Roman" w:hAnsi="Trebuchet MS" w:cs="Times New Roman"/>
      <w:sz w:val="20"/>
      <w:szCs w:val="20"/>
    </w:rPr>
  </w:style>
  <w:style w:type="paragraph" w:customStyle="1" w:styleId="AABWHeading2">
    <w:name w:val="AABW Heading2"/>
    <w:basedOn w:val="Heading2"/>
    <w:next w:val="Normal"/>
    <w:link w:val="AABWHeading2Char"/>
    <w:rsid w:val="00B1475E"/>
    <w:pPr>
      <w:keepLines w:val="0"/>
      <w:numPr>
        <w:ilvl w:val="0"/>
        <w:numId w:val="0"/>
      </w:numPr>
      <w:ind w:left="709" w:hanging="709"/>
    </w:pPr>
    <w:rPr>
      <w:rFonts w:ascii="Trebuchet MS" w:eastAsia="Times New Roman" w:hAnsi="Trebuchet MS" w:cs="Times New Roman"/>
      <w:bCs/>
      <w:iCs/>
      <w:caps w:val="0"/>
      <w:color w:val="auto"/>
      <w:sz w:val="20"/>
      <w:szCs w:val="28"/>
    </w:rPr>
  </w:style>
  <w:style w:type="character" w:customStyle="1" w:styleId="AABWHeading2Char">
    <w:name w:val="AABW Heading2 Char"/>
    <w:link w:val="AABWHeading2"/>
    <w:rsid w:val="00B1475E"/>
    <w:rPr>
      <w:rFonts w:ascii="Trebuchet MS" w:eastAsia="Times New Roman" w:hAnsi="Trebuchet MS" w:cs="Times New Roman"/>
      <w:b/>
      <w:bCs/>
      <w:iCs/>
      <w:sz w:val="20"/>
      <w:szCs w:val="28"/>
    </w:rPr>
  </w:style>
  <w:style w:type="paragraph" w:customStyle="1" w:styleId="AABWHeading">
    <w:name w:val="AABW Heading"/>
    <w:basedOn w:val="Heading1"/>
    <w:next w:val="Normal"/>
    <w:link w:val="AABWHeadingChar"/>
    <w:rsid w:val="00B1475E"/>
    <w:pPr>
      <w:keepLines w:val="0"/>
      <w:numPr>
        <w:numId w:val="0"/>
      </w:numPr>
    </w:pPr>
    <w:rPr>
      <w:rFonts w:ascii="Trebuchet MS" w:eastAsia="Times New Roman" w:hAnsi="Trebuchet MS" w:cs="Times New Roman"/>
      <w:bCs/>
      <w:caps w:val="0"/>
      <w:color w:val="F89B33"/>
      <w:kern w:val="32"/>
      <w:sz w:val="28"/>
      <w:szCs w:val="20"/>
    </w:rPr>
  </w:style>
  <w:style w:type="character" w:customStyle="1" w:styleId="AABWHeadingChar">
    <w:name w:val="AABW Heading Char"/>
    <w:link w:val="AABWHeading"/>
    <w:rsid w:val="00B1475E"/>
    <w:rPr>
      <w:rFonts w:ascii="Trebuchet MS" w:eastAsia="Times New Roman" w:hAnsi="Trebuchet MS" w:cs="Times New Roman"/>
      <w:b/>
      <w:bCs/>
      <w:color w:val="F89B33"/>
      <w:kern w:val="32"/>
      <w:sz w:val="28"/>
      <w:szCs w:val="20"/>
    </w:rPr>
  </w:style>
  <w:style w:type="paragraph" w:customStyle="1" w:styleId="Normal0">
    <w:name w:val="[Normal]"/>
    <w:rsid w:val="00B1475E"/>
    <w:pPr>
      <w:spacing w:after="0" w:line="240" w:lineRule="auto"/>
    </w:pPr>
    <w:rPr>
      <w:rFonts w:ascii="Arial" w:eastAsia="Arial" w:hAnsi="Arial" w:cs="Times New Roman"/>
      <w:sz w:val="24"/>
      <w:szCs w:val="20"/>
      <w:lang w:eastAsia="en-GB"/>
    </w:rPr>
  </w:style>
  <w:style w:type="paragraph" w:customStyle="1" w:styleId="Report">
    <w:name w:val="Report"/>
    <w:basedOn w:val="Normal"/>
    <w:link w:val="ReportChar"/>
    <w:rsid w:val="00B1475E"/>
    <w:pPr>
      <w:tabs>
        <w:tab w:val="left" w:pos="-1440"/>
        <w:tab w:val="left" w:pos="-720"/>
        <w:tab w:val="left" w:pos="720"/>
      </w:tabs>
      <w:suppressAutoHyphens/>
      <w:spacing w:after="240"/>
    </w:pPr>
    <w:rPr>
      <w:rFonts w:eastAsia="Times New Roman" w:cs="Times New Roman"/>
      <w:bCs/>
      <w:noProof/>
      <w:color w:val="auto"/>
      <w:spacing w:val="-2"/>
      <w:szCs w:val="20"/>
    </w:rPr>
  </w:style>
  <w:style w:type="character" w:customStyle="1" w:styleId="ReportChar">
    <w:name w:val="Report Char"/>
    <w:link w:val="Report"/>
    <w:locked/>
    <w:rsid w:val="00B1475E"/>
    <w:rPr>
      <w:rFonts w:ascii="Arial" w:eastAsia="Times New Roman" w:hAnsi="Arial" w:cs="Times New Roman"/>
      <w:bCs/>
      <w:noProof/>
      <w:spacing w:val="-2"/>
      <w:sz w:val="20"/>
      <w:szCs w:val="20"/>
    </w:rPr>
  </w:style>
  <w:style w:type="paragraph" w:customStyle="1" w:styleId="MagusBodyText">
    <w:name w:val="Magus Body Text"/>
    <w:basedOn w:val="Normal"/>
    <w:autoRedefine/>
    <w:rsid w:val="00E54CD8"/>
    <w:pPr>
      <w:spacing w:after="180" w:line="300" w:lineRule="exact"/>
    </w:pPr>
    <w:rPr>
      <w:rFonts w:eastAsiaTheme="minorEastAsia" w:cs="Arial"/>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961361">
      <w:bodyDiv w:val="1"/>
      <w:marLeft w:val="0"/>
      <w:marRight w:val="0"/>
      <w:marTop w:val="0"/>
      <w:marBottom w:val="0"/>
      <w:divBdr>
        <w:top w:val="none" w:sz="0" w:space="0" w:color="auto"/>
        <w:left w:val="none" w:sz="0" w:space="0" w:color="auto"/>
        <w:bottom w:val="none" w:sz="0" w:space="0" w:color="auto"/>
        <w:right w:val="none" w:sz="0" w:space="0" w:color="auto"/>
      </w:divBdr>
    </w:div>
    <w:div w:id="1717972540">
      <w:bodyDiv w:val="1"/>
      <w:marLeft w:val="0"/>
      <w:marRight w:val="0"/>
      <w:marTop w:val="0"/>
      <w:marBottom w:val="0"/>
      <w:divBdr>
        <w:top w:val="none" w:sz="0" w:space="0" w:color="auto"/>
        <w:left w:val="none" w:sz="0" w:space="0" w:color="auto"/>
        <w:bottom w:val="none" w:sz="0" w:space="0" w:color="auto"/>
        <w:right w:val="none" w:sz="0" w:space="0" w:color="auto"/>
      </w:divBdr>
    </w:div>
    <w:div w:id="186478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yperlink" Target="mailto:magus.servicing@aabwealth.uk" TargetMode="Externa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mailto:magus.servicing@aabwealt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alyn.craig\AppData\Roaming\Microsoft\Templates\AAB-report-template.dotx" TargetMode="External"/></Relationships>
</file>

<file path=word/theme/theme1.xml><?xml version="1.0" encoding="utf-8"?>
<a:theme xmlns:a="http://schemas.openxmlformats.org/drawingml/2006/main" name="AAB">
  <a:themeElements>
    <a:clrScheme name="AAB">
      <a:dk1>
        <a:srgbClr val="0C161C"/>
      </a:dk1>
      <a:lt1>
        <a:srgbClr val="FFFFFF"/>
      </a:lt1>
      <a:dk2>
        <a:srgbClr val="0C161C"/>
      </a:dk2>
      <a:lt2>
        <a:srgbClr val="F9FAFA"/>
      </a:lt2>
      <a:accent1>
        <a:srgbClr val="00FF87"/>
      </a:accent1>
      <a:accent2>
        <a:srgbClr val="1600FE"/>
      </a:accent2>
      <a:accent3>
        <a:srgbClr val="FF0114"/>
      </a:accent3>
      <a:accent4>
        <a:srgbClr val="E1F97A"/>
      </a:accent4>
      <a:accent5>
        <a:srgbClr val="B9EFFC"/>
      </a:accent5>
      <a:accent6>
        <a:srgbClr val="F7CED7"/>
      </a:accent6>
      <a:hlink>
        <a:srgbClr val="00FF87"/>
      </a:hlink>
      <a:folHlink>
        <a:srgbClr val="00FF87"/>
      </a:folHlink>
    </a:clrScheme>
    <a:fontScheme name="AAB">
      <a:majorFont>
        <a:latin typeface="Arial Narrow"/>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AAB" id="{0884A2B6-BF6B-47A6-8D68-51CA4582C2D2}" vid="{D736567E-448B-4BA8-B203-11D3CE1D77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1773E605CB541AD72062E357FF648" ma:contentTypeVersion="141" ma:contentTypeDescription="Create a new document." ma:contentTypeScope="" ma:versionID="09f27e609694b90cd81ffef992a3dab3">
  <xsd:schema xmlns:xsd="http://www.w3.org/2001/XMLSchema" xmlns:xs="http://www.w3.org/2001/XMLSchema" xmlns:p="http://schemas.microsoft.com/office/2006/metadata/properties" xmlns:ns2="b858e704-41c3-4588-83a7-31d369b9ad77" xmlns:ns3="d5a4a0cc-bbb9-493c-af6f-3d1ccd6cba42" xmlns:ns4="c2f9b77b-c069-4662-afe9-12b8cbef18f7" xmlns:ns5="58a251f6-ce81-4001-8602-cbfe3bdb7cc2" targetNamespace="http://schemas.microsoft.com/office/2006/metadata/properties" ma:root="true" ma:fieldsID="b7b91890f9a1c3de6fa33c4e4579e90a" ns2:_="" ns3:_="" ns4:_="" ns5:_="">
    <xsd:import namespace="b858e704-41c3-4588-83a7-31d369b9ad77"/>
    <xsd:import namespace="d5a4a0cc-bbb9-493c-af6f-3d1ccd6cba42"/>
    <xsd:import namespace="c2f9b77b-c069-4662-afe9-12b8cbef18f7"/>
    <xsd:import namespace="58a251f6-ce81-4001-8602-cbfe3bdb7cc2"/>
    <xsd:element name="properties">
      <xsd:complexType>
        <xsd:sequence>
          <xsd:element name="documentManagement">
            <xsd:complexType>
              <xsd:all>
                <xsd:element ref="ns2:ProcessTyp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ateSubmitted" minOccurs="0"/>
                <xsd:element ref="ns2:MediaServiceAutoKeyPoints" minOccurs="0"/>
                <xsd:element ref="ns2:MediaServiceKeyPoints" minOccurs="0"/>
                <xsd:element ref="ns3:SharedWithUsers" minOccurs="0"/>
                <xsd:element ref="ns3:SharedWithDetails" minOccurs="0"/>
                <xsd:element ref="ns2:MediaServiceDateTaken" minOccurs="0"/>
                <xsd:element ref="ns2:Processed" minOccurs="0"/>
                <xsd:element ref="ns2:MediaLengthInSeconds" minOccurs="0"/>
                <xsd:element ref="ns4:lcf76f155ced4ddcb4097134ff3c332f" minOccurs="0"/>
                <xsd:element ref="ns2:MediaServiceLocation" minOccurs="0"/>
                <xsd:element ref="ns2:Person" minOccurs="0"/>
                <xsd:element ref="ns2:MediaServiceObjectDetectorVersions" minOccurs="0"/>
                <xsd:element ref="ns2:MediaServiceSearchPropertie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8e704-41c3-4588-83a7-31d369b9ad77" elementFormDefault="qualified">
    <xsd:import namespace="http://schemas.microsoft.com/office/2006/documentManagement/types"/>
    <xsd:import namespace="http://schemas.microsoft.com/office/infopath/2007/PartnerControls"/>
    <xsd:element name="ProcessType" ma:index="8" nillable="true" ma:displayName="Process Type" ma:format="Dropdown" ma:internalName="ProcessType">
      <xsd:simpleType>
        <xsd:restriction base="dms:Choice">
          <xsd:enumeration value="Choice 1"/>
          <xsd:enumeration value="Choice 2"/>
          <xsd:enumeration value="Choice 3"/>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ateSubmitted" ma:index="15" nillable="true" ma:displayName="Date Submitted" ma:default="[today]" ma:format="DateOnly" ma:internalName="DateSubmitted">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Processed" ma:index="21" nillable="true" ma:displayName="Processed" ma:default="1" ma:format="Dropdown" ma:internalName="Processed">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a4a0cc-bbb9-493c-af6f-3d1ccd6cba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f9b77b-c069-4662-afe9-12b8cbef18f7"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5272be8-3dcd-4769-a5ed-37756f91f8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a251f6-ce81-4001-8602-cbfe3bdb7cc2"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fe673660-76fa-4199-903b-1d3a98590e06}" ma:internalName="TaxCatchAll" ma:showField="CatchAllData" ma:web="58a251f6-ce81-4001-8602-cbfe3bdb7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8a251f6-ce81-4001-8602-cbfe3bdb7cc2" xsi:nil="true"/>
    <lcf76f155ced4ddcb4097134ff3c332f xmlns="c2f9b77b-c069-4662-afe9-12b8cbef18f7">
      <Terms xmlns="http://schemas.microsoft.com/office/infopath/2007/PartnerControls"/>
    </lcf76f155ced4ddcb4097134ff3c332f>
    <Processed xmlns="b858e704-41c3-4588-83a7-31d369b9ad77">true</Processed>
    <Person xmlns="b858e704-41c3-4588-83a7-31d369b9ad77">
      <UserInfo>
        <DisplayName/>
        <AccountId xsi:nil="true"/>
        <AccountType/>
      </UserInfo>
    </Person>
    <ProcessType xmlns="b858e704-41c3-4588-83a7-31d369b9ad77" xsi:nil="true"/>
    <DateSubmitted xmlns="b858e704-41c3-4588-83a7-31d369b9ad77">2025-09-08T11:04:04+00:00</DateSubmitted>
  </documentManagement>
</p:properties>
</file>

<file path=customXml/itemProps1.xml><?xml version="1.0" encoding="utf-8"?>
<ds:datastoreItem xmlns:ds="http://schemas.openxmlformats.org/officeDocument/2006/customXml" ds:itemID="{14859FBA-D419-4CDF-A841-6B1C19038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8e704-41c3-4588-83a7-31d369b9ad77"/>
    <ds:schemaRef ds:uri="d5a4a0cc-bbb9-493c-af6f-3d1ccd6cba42"/>
    <ds:schemaRef ds:uri="c2f9b77b-c069-4662-afe9-12b8cbef18f7"/>
    <ds:schemaRef ds:uri="58a251f6-ce81-4001-8602-cbfe3bdb7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9DA3C8-819A-4D7C-B2F0-7C539561A732}">
  <ds:schemaRefs>
    <ds:schemaRef ds:uri="http://schemas.openxmlformats.org/officeDocument/2006/bibliography"/>
  </ds:schemaRefs>
</ds:datastoreItem>
</file>

<file path=customXml/itemProps3.xml><?xml version="1.0" encoding="utf-8"?>
<ds:datastoreItem xmlns:ds="http://schemas.openxmlformats.org/officeDocument/2006/customXml" ds:itemID="{636019FE-5778-4825-98BF-AABF79692F90}">
  <ds:schemaRefs>
    <ds:schemaRef ds:uri="http://schemas.microsoft.com/sharepoint/v3/contenttype/forms"/>
  </ds:schemaRefs>
</ds:datastoreItem>
</file>

<file path=customXml/itemProps4.xml><?xml version="1.0" encoding="utf-8"?>
<ds:datastoreItem xmlns:ds="http://schemas.openxmlformats.org/officeDocument/2006/customXml" ds:itemID="{67342FCF-78B0-439D-9CCF-F12C27A7AD05}">
  <ds:schemaRefs>
    <ds:schemaRef ds:uri="http://schemas.microsoft.com/office/infopath/2007/PartnerControls"/>
    <ds:schemaRef ds:uri="http://purl.org/dc/elements/1.1/"/>
    <ds:schemaRef ds:uri="http://purl.org/dc/terms/"/>
    <ds:schemaRef ds:uri="http://purl.org/dc/dcmitype/"/>
    <ds:schemaRef ds:uri="http://schemas.microsoft.com/office/2006/metadata/properties"/>
    <ds:schemaRef ds:uri="http://schemas.microsoft.com/office/2006/documentManagement/types"/>
    <ds:schemaRef ds:uri="b858e704-41c3-4588-83a7-31d369b9ad77"/>
    <ds:schemaRef ds:uri="http://www.w3.org/XML/1998/namespace"/>
    <ds:schemaRef ds:uri="http://schemas.openxmlformats.org/package/2006/metadata/core-properties"/>
    <ds:schemaRef ds:uri="58a251f6-ce81-4001-8602-cbfe3bdb7cc2"/>
    <ds:schemaRef ds:uri="c2f9b77b-c069-4662-afe9-12b8cbef18f7"/>
    <ds:schemaRef ds:uri="d5a4a0cc-bbb9-493c-af6f-3d1ccd6cba42"/>
  </ds:schemaRefs>
</ds:datastoreItem>
</file>

<file path=docProps/app.xml><?xml version="1.0" encoding="utf-8"?>
<Properties xmlns="http://schemas.openxmlformats.org/officeDocument/2006/extended-properties" xmlns:vt="http://schemas.openxmlformats.org/officeDocument/2006/docPropsVTypes">
  <Template>AAB-report-template.dotx</Template>
  <TotalTime>4</TotalTime>
  <Pages>4</Pages>
  <Words>818</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STATEMENT OF ADVICE</vt:lpstr>
    </vt:vector>
  </TitlesOfParts>
  <Company>CLIENT NAME</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NOTES – LIFE COVER</dc:title>
  <dc:subject/>
  <dc:creator>Jacalyn Craig</dc:creator>
  <cp:keywords/>
  <dc:description/>
  <cp:lastModifiedBy>Jacalyn Craig</cp:lastModifiedBy>
  <cp:revision>6</cp:revision>
  <cp:lastPrinted>2022-03-09T13:24:00Z</cp:lastPrinted>
  <dcterms:created xsi:type="dcterms:W3CDTF">2025-09-06T19:09:00Z</dcterms:created>
  <dcterms:modified xsi:type="dcterms:W3CDTF">2025-09-22T11:42:00Z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2004200</vt:r8>
  </property>
  <property fmtid="{D5CDD505-2E9C-101B-9397-08002B2CF9AE}" pid="3" name="ContentTypeId">
    <vt:lpwstr>0x0101007051773E605CB541AD72062E357FF648</vt:lpwstr>
  </property>
  <property fmtid="{D5CDD505-2E9C-101B-9397-08002B2CF9AE}" pid="4" name="MediaServiceImageTags">
    <vt:lpwstr/>
  </property>
</Properties>
</file>