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9376" w14:textId="1AE17E33" w:rsidR="0053335D" w:rsidRDefault="009C02F3">
      <w:pPr>
        <w:spacing w:after="160" w:line="259" w:lineRule="auto"/>
        <w:jc w:val="left"/>
        <w:rPr>
          <w:rFonts w:asciiTheme="majorHAnsi" w:hAnsiTheme="majorHAnsi"/>
          <w:b/>
          <w:bCs/>
          <w:noProof/>
          <w:sz w:val="40"/>
          <w:szCs w:val="40"/>
        </w:rPr>
      </w:pPr>
      <w:r w:rsidRPr="0053335D">
        <w:rPr>
          <w:rFonts w:asciiTheme="majorHAnsi" w:hAnsiTheme="majorHAnsi"/>
          <w:b/>
          <w:bCs/>
          <w:noProof/>
          <w:sz w:val="72"/>
          <w:szCs w:val="72"/>
        </w:rPr>
        <mc:AlternateContent>
          <mc:Choice Requires="wps">
            <w:drawing>
              <wp:anchor distT="0" distB="0" distL="114300" distR="114300" simplePos="0" relativeHeight="251658241" behindDoc="0" locked="0" layoutInCell="1" allowOverlap="1" wp14:anchorId="4C8F20EE" wp14:editId="3EB7EE7B">
                <wp:simplePos x="0" y="0"/>
                <wp:positionH relativeFrom="column">
                  <wp:posOffset>1997710</wp:posOffset>
                </wp:positionH>
                <wp:positionV relativeFrom="paragraph">
                  <wp:posOffset>1310640</wp:posOffset>
                </wp:positionV>
                <wp:extent cx="4371975" cy="306705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067050"/>
                        </a:xfrm>
                        <a:prstGeom prst="rect">
                          <a:avLst/>
                        </a:prstGeom>
                        <a:noFill/>
                        <a:ln w="9525">
                          <a:noFill/>
                          <a:miter lim="800000"/>
                          <a:headEnd/>
                          <a:tailEnd/>
                        </a:ln>
                      </wps:spPr>
                      <wps:txb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522F77F4" w:rsidR="0053335D" w:rsidRPr="00D92CA4" w:rsidRDefault="002550E0" w:rsidP="003302F5">
                                <w:pPr>
                                  <w:pStyle w:val="AABMultilevelList"/>
                                  <w:numPr>
                                    <w:ilvl w:val="0"/>
                                    <w:numId w:val="0"/>
                                  </w:numPr>
                                  <w:jc w:val="left"/>
                                  <w:rPr>
                                    <w:sz w:val="90"/>
                                    <w:szCs w:val="90"/>
                                  </w:rPr>
                                </w:pPr>
                                <w:r>
                                  <w:rPr>
                                    <w:rFonts w:asciiTheme="majorHAnsi" w:hAnsiTheme="majorHAnsi" w:cs="Arial"/>
                                    <w:b/>
                                    <w:bCs/>
                                    <w:noProof/>
                                    <w:sz w:val="90"/>
                                    <w:szCs w:val="90"/>
                                  </w:rPr>
                                  <w:t>TECHNICAL NOTES – COLLECTIVE INVESTMENTS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F20EE" id="_x0000_t202" coordsize="21600,21600" o:spt="202" path="m,l,21600r21600,l21600,xe">
                <v:stroke joinstyle="miter"/>
                <v:path gradientshapeok="t" o:connecttype="rect"/>
              </v:shapetype>
              <v:shape id="Text Box 2" o:spid="_x0000_s1026" type="#_x0000_t202" style="position:absolute;margin-left:157.3pt;margin-top:103.2pt;width:344.25pt;height:2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" filled="f" stroked="f">
                <v:textbox>
                  <w:txbxContent>
                    <w:sdt>
                      <w:sdtPr>
                        <w:rPr>
                          <w:rFonts w:asciiTheme="majorHAnsi" w:hAnsiTheme="majorHAnsi" w:cs="Arial"/>
                          <w:b/>
                          <w:bCs/>
                          <w:noProof/>
                          <w:sz w:val="90"/>
                          <w:szCs w:val="9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522F77F4" w:rsidR="0053335D" w:rsidRPr="00D92CA4" w:rsidRDefault="002550E0" w:rsidP="003302F5">
                          <w:pPr>
                            <w:pStyle w:val="AABMultilevelList"/>
                            <w:numPr>
                              <w:ilvl w:val="0"/>
                              <w:numId w:val="0"/>
                            </w:numPr>
                            <w:jc w:val="left"/>
                            <w:rPr>
                              <w:sz w:val="90"/>
                              <w:szCs w:val="90"/>
                            </w:rPr>
                          </w:pPr>
                          <w:r>
                            <w:rPr>
                              <w:rFonts w:asciiTheme="majorHAnsi" w:hAnsiTheme="majorHAnsi" w:cs="Arial"/>
                              <w:b/>
                              <w:bCs/>
                              <w:noProof/>
                              <w:sz w:val="90"/>
                              <w:szCs w:val="90"/>
                            </w:rPr>
                            <w:t>TECHNICAL NOTES – COLLECTIVE INVESTMENTS</w:t>
                          </w:r>
                        </w:p>
                      </w:sdtContent>
                    </w:sdt>
                  </w:txbxContent>
                </v:textbox>
              </v:shape>
            </w:pict>
          </mc:Fallback>
        </mc:AlternateContent>
      </w:r>
      <w:r w:rsidR="00070B7A" w:rsidRPr="00070B7A">
        <w:rPr>
          <w:rFonts w:asciiTheme="majorHAnsi" w:hAnsiTheme="majorHAnsi"/>
          <w:b/>
          <w:bCs/>
          <w:noProof/>
          <w:sz w:val="72"/>
          <w:szCs w:val="72"/>
        </w:rPr>
        <mc:AlternateContent>
          <mc:Choice Requires="wpg">
            <w:drawing>
              <wp:anchor distT="0" distB="0" distL="114300" distR="114300" simplePos="0" relativeHeight="251664390" behindDoc="0" locked="0" layoutInCell="1" allowOverlap="1" wp14:anchorId="6E457254" wp14:editId="61D4A936">
                <wp:simplePos x="0" y="0"/>
                <wp:positionH relativeFrom="column">
                  <wp:posOffset>-378676</wp:posOffset>
                </wp:positionH>
                <wp:positionV relativeFrom="paragraph">
                  <wp:posOffset>8579431</wp:posOffset>
                </wp:positionV>
                <wp:extent cx="7158801" cy="875030"/>
                <wp:effectExtent l="0" t="0" r="4445" b="1270"/>
                <wp:wrapNone/>
                <wp:docPr id="1796032870" name="Group 6"/>
                <wp:cNvGraphicFramePr/>
                <a:graphic xmlns:a="http://schemas.openxmlformats.org/drawingml/2006/main">
                  <a:graphicData uri="http://schemas.microsoft.com/office/word/2010/wordprocessingGroup">
                    <wpg:wgp>
                      <wpg:cNvGrpSpPr/>
                      <wpg:grpSpPr>
                        <a:xfrm>
                          <a:off x="0" y="0"/>
                          <a:ext cx="7158801" cy="875030"/>
                          <a:chOff x="0" y="0"/>
                          <a:chExt cx="7158801" cy="875030"/>
                        </a:xfrm>
                      </wpg:grpSpPr>
                      <pic:pic xmlns:pic="http://schemas.openxmlformats.org/drawingml/2006/picture">
                        <pic:nvPicPr>
                          <pic:cNvPr id="704441570" name="Picture 2"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848255" y="223736"/>
                            <a:ext cx="471170" cy="403225"/>
                          </a:xfrm>
                          <a:prstGeom prst="rect">
                            <a:avLst/>
                          </a:prstGeom>
                        </pic:spPr>
                      </pic:pic>
                      <pic:pic xmlns:pic="http://schemas.openxmlformats.org/drawingml/2006/picture">
                        <pic:nvPicPr>
                          <pic:cNvPr id="803186970" name="Picture 3"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2315183" y="214008"/>
                            <a:ext cx="636905" cy="484505"/>
                          </a:xfrm>
                          <a:prstGeom prst="rect">
                            <a:avLst/>
                          </a:prstGeom>
                        </pic:spPr>
                      </pic:pic>
                      <pic:pic xmlns:pic="http://schemas.openxmlformats.org/drawingml/2006/picture">
                        <pic:nvPicPr>
                          <pic:cNvPr id="1759548778" name="Picture 4"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3005847" y="233464"/>
                            <a:ext cx="262255" cy="441960"/>
                          </a:xfrm>
                          <a:prstGeom prst="rect">
                            <a:avLst/>
                          </a:prstGeom>
                        </pic:spPr>
                      </pic:pic>
                      <pic:pic xmlns:pic="http://schemas.openxmlformats.org/drawingml/2006/picture">
                        <pic:nvPicPr>
                          <pic:cNvPr id="1684228668"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56042" y="301557"/>
                            <a:ext cx="932815" cy="267970"/>
                          </a:xfrm>
                          <a:prstGeom prst="rect">
                            <a:avLst/>
                          </a:prstGeom>
                        </pic:spPr>
                      </pic:pic>
                      <pic:pic xmlns:pic="http://schemas.openxmlformats.org/drawingml/2006/picture">
                        <pic:nvPicPr>
                          <pic:cNvPr id="1390828157" name="Picture 1" descr="A black and grey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464"/>
                            <a:ext cx="1598295" cy="433070"/>
                          </a:xfrm>
                          <a:prstGeom prst="rect">
                            <a:avLst/>
                          </a:prstGeom>
                        </pic:spPr>
                      </pic:pic>
                      <pic:pic xmlns:pic="http://schemas.openxmlformats.org/drawingml/2006/picture">
                        <pic:nvPicPr>
                          <pic:cNvPr id="1239213195" name="Picture 1" descr="A black background with white tex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19081" y="0"/>
                            <a:ext cx="2839720" cy="875030"/>
                          </a:xfrm>
                          <a:prstGeom prst="rect">
                            <a:avLst/>
                          </a:prstGeom>
                        </pic:spPr>
                      </pic:pic>
                    </wpg:wgp>
                  </a:graphicData>
                </a:graphic>
              </wp:anchor>
            </w:drawing>
          </mc:Choice>
          <mc:Fallback>
            <w:pict>
              <v:group w14:anchorId="007678CF" id="Group 6" o:spid="_x0000_s1026" style="position:absolute;margin-left:-29.8pt;margin-top:675.55pt;width:563.7pt;height:68.9pt;z-index:251664390" coordsize="71588,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BE6GWgAAAIcSURBV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">
                <v:shape id="Picture 2" o:spid="_x0000_s1027" type="#_x0000_t75" alt="A black background with a graphic design&#10;&#10;Description automatically generated" style="position:absolute;left:18482;top:2237;width:471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">
                  <v:imagedata r:id="rId17" o:title="A black background with a graphic design&#10;&#10;Description automatically generated" cropright="29418f"/>
                </v:shape>
                <v:shape id="Picture 3" o:spid="_x0000_s1028" type="#_x0000_t75" alt="A black background with a graphic design&#10;&#10;Description automatically generated" style="position:absolute;left:23151;top:2140;width:636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">
                  <v:imagedata r:id="rId18" o:title="A black background with a graphic design&#10;&#10;Description automatically generated" croptop="11266f" cropbottom="5949f" cropleft="35623f"/>
                </v:shape>
                <v:shape id="Picture 4" o:spid="_x0000_s1029" type="#_x0000_t75" alt="A logo with a sword and a book&#10;&#10;Description automatically generated" style="position:absolute;left:30058;top:2334;width:262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">
                  <v:imagedata r:id="rId19" o:title="A logo with a sword and a book&#10;&#10;Description automatically generated" croptop="10412f" cropbottom="10604f" cropleft="14613f" cropright="14572f"/>
                </v:shape>
                <v:shape id="Picture 4" o:spid="_x0000_s1030" type="#_x0000_t75" alt="A white rectangular sign with a black and white text&#10;&#10;Description automatically generated" style="position:absolute;left:33560;top:3015;width:9328;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">
                  <v:imagedata r:id="rId20" o:title="A white rectangular sign with a black and white text&#10;&#10;Description automatically generated"/>
                </v:shape>
                <v:shape id="Picture 1" o:spid="_x0000_s1031" type="#_x0000_t75" alt="A black and grey logo&#10;&#10;Description automatically generated" style="position:absolute;top:2334;width:1598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">
                  <v:imagedata r:id="rId21" o:title="A black and grey logo&#10;&#10;Description automatically generated"/>
                </v:shape>
                <v:shape id="Picture 1" o:spid="_x0000_s1032" type="#_x0000_t75" alt="A black background with white text&#10;&#10;AI-generated content may be incorrect." style="position:absolute;left:43190;width:28398;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">
                  <v:imagedata r:id="rId22" o:title="A black background with white text&#10;&#10;AI-generated content may be incorrect"/>
                </v:shape>
              </v:group>
            </w:pict>
          </mc:Fallback>
        </mc:AlternateContent>
      </w:r>
      <w:sdt>
        <w:sdtPr>
          <w:rPr>
            <w:rFonts w:asciiTheme="majorHAnsi" w:hAnsiTheme="majorHAnsi"/>
            <w:b/>
            <w:bCs/>
            <w:noProof/>
            <w:sz w:val="40"/>
            <w:szCs w:val="40"/>
          </w:rPr>
          <w:id w:val="559837958"/>
          <w:docPartObj>
            <w:docPartGallery w:val="Cover Pages"/>
            <w:docPartUnique/>
          </w:docPartObj>
        </w:sdtPr>
        <w:sdtEndPr/>
        <w:sdtContent>
          <w:r w:rsidR="0053335D" w:rsidRPr="0053335D">
            <w:rPr>
              <w:rFonts w:asciiTheme="majorHAnsi" w:hAnsiTheme="majorHAnsi"/>
              <w:b/>
              <w:bCs/>
              <w:noProof/>
              <w:sz w:val="72"/>
              <w:szCs w:val="72"/>
            </w:rPr>
            <mc:AlternateContent>
              <mc:Choice Requires="wps">
                <w:drawing>
                  <wp:anchor distT="0" distB="0" distL="114300" distR="114300" simplePos="0" relativeHeight="251658240" behindDoc="0" locked="0" layoutInCell="1" allowOverlap="1" wp14:anchorId="080BCC9A" wp14:editId="3493B434">
                    <wp:simplePos x="0" y="0"/>
                    <wp:positionH relativeFrom="column">
                      <wp:posOffset>-612140</wp:posOffset>
                    </wp:positionH>
                    <wp:positionV relativeFrom="paragraph">
                      <wp:posOffset>-1080135</wp:posOffset>
                    </wp:positionV>
                    <wp:extent cx="2004646" cy="10680456"/>
                    <wp:effectExtent l="0" t="0" r="0" b="6985"/>
                    <wp:wrapNone/>
                    <wp:docPr id="228" name="Rectangle 228"/>
                    <wp:cNvGraphicFramePr/>
                    <a:graphic xmlns:a="http://schemas.openxmlformats.org/drawingml/2006/main">
                      <a:graphicData uri="http://schemas.microsoft.com/office/word/2010/wordprocessingShape">
                        <wps:wsp>
                          <wps:cNvSpPr/>
                          <wps:spPr>
                            <a:xfrm>
                              <a:off x="0" y="0"/>
                              <a:ext cx="2004646" cy="10680456"/>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F319F" id="Rectangle 228" o:spid="_x0000_s1026" style="position:absolute;margin-left:-48.2pt;margin-top:-85.05pt;width:157.8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" fillcolor="#00ff87 [3204]" stroked="f" strokeweight="1pt"/>
                </w:pict>
              </mc:Fallback>
            </mc:AlternateContent>
          </w:r>
          <w:r w:rsidR="0053335D">
            <w:rPr>
              <w:rFonts w:asciiTheme="majorHAnsi" w:hAnsiTheme="majorHAnsi"/>
              <w:b/>
              <w:bCs/>
              <w:noProof/>
              <w:sz w:val="40"/>
              <w:szCs w:val="40"/>
            </w:rPr>
            <w:br w:type="page"/>
          </w:r>
        </w:sdtContent>
      </w:sdt>
    </w:p>
    <w:p w14:paraId="3EDB9F61" w14:textId="6243D27C" w:rsidR="004726FE" w:rsidRDefault="004726FE" w:rsidP="004726FE">
      <w:pPr>
        <w:rPr>
          <w:rFonts w:asciiTheme="majorHAnsi" w:hAnsiTheme="majorHAnsi"/>
          <w:sz w:val="36"/>
          <w:szCs w:val="28"/>
        </w:rPr>
        <w:sectPr w:rsidR="004726FE" w:rsidSect="00843F25">
          <w:headerReference w:type="default" r:id="rId23"/>
          <w:footerReference w:type="default" r:id="rId24"/>
          <w:type w:val="continuous"/>
          <w:pgSz w:w="11906" w:h="16838"/>
          <w:pgMar w:top="1701" w:right="964" w:bottom="2552" w:left="964" w:header="709" w:footer="1724" w:gutter="0"/>
          <w:pgNumType w:start="0"/>
          <w:cols w:space="708"/>
          <w:titlePg/>
          <w:docGrid w:linePitch="360"/>
        </w:sectPr>
      </w:pPr>
    </w:p>
    <w:p w14:paraId="5F081CAD" w14:textId="77777777" w:rsidR="009D5C38" w:rsidRDefault="009D5C38" w:rsidP="009D5C38">
      <w:pPr>
        <w:pStyle w:val="Heading3unumbered"/>
      </w:pPr>
      <w:r>
        <w:lastRenderedPageBreak/>
        <w:t>What are collective investments?</w:t>
      </w:r>
    </w:p>
    <w:p w14:paraId="5540FAEE" w14:textId="77777777" w:rsidR="009D5C38" w:rsidRDefault="009D5C38" w:rsidP="009D5C38"/>
    <w:p w14:paraId="38E74D62" w14:textId="0075E410" w:rsidR="009D5C38" w:rsidRDefault="009D5C38" w:rsidP="009D5C38">
      <w:r>
        <w:t>Collective investments, also known as a General Investment Account (“GIA”), allow individuals to pool their resources to enable the scheme to invest in a wide spread of investments at lower costs than could have been achieved by individual acting on their own. Investors buy and sell units or shares in the scheme and not the underlying investments of the fund.</w:t>
      </w:r>
    </w:p>
    <w:p w14:paraId="1C908909" w14:textId="77777777" w:rsidR="009D5C38" w:rsidRDefault="009D5C38" w:rsidP="009D5C38"/>
    <w:p w14:paraId="6FE5EF57" w14:textId="77777777" w:rsidR="009D5C38" w:rsidRDefault="009D5C38" w:rsidP="009D5C38">
      <w:r>
        <w:t xml:space="preserve">The primary aim of this investment is to provide capital growth, which is </w:t>
      </w:r>
      <w:proofErr w:type="gramStart"/>
      <w:r>
        <w:t>in excess of</w:t>
      </w:r>
      <w:proofErr w:type="gramEnd"/>
      <w:r>
        <w:t xml:space="preserve"> that which could be achieved in a bank or building society. The most significant factor affecting the ultimate investment return is how well the fund performs. This fund will be managed for you by a professional fund manager.</w:t>
      </w:r>
    </w:p>
    <w:p w14:paraId="631BCAF9" w14:textId="77777777" w:rsidR="009D5C38" w:rsidRDefault="009D5C38" w:rsidP="009D5C38"/>
    <w:p w14:paraId="3C46A1BA" w14:textId="77777777" w:rsidR="009D5C38" w:rsidRDefault="009D5C38" w:rsidP="009D5C38">
      <w:r>
        <w:t>This is intended as a long-term investment and therefore requires sufficient time to grow. Should you withdraw your investment during the early years of the plan (typically within the first 5 years) you may not get back the full amount invested.</w:t>
      </w:r>
    </w:p>
    <w:p w14:paraId="7CB72C4A" w14:textId="77777777" w:rsidR="009D5C38" w:rsidRDefault="009D5C38" w:rsidP="009D5C38"/>
    <w:p w14:paraId="1A2B1D47" w14:textId="77777777" w:rsidR="009D5C38" w:rsidRDefault="009D5C38" w:rsidP="009D5C38"/>
    <w:p w14:paraId="5237D8A9" w14:textId="030EF328" w:rsidR="00074E30" w:rsidRDefault="009D5C38" w:rsidP="009D5C38">
      <w:pPr>
        <w:pStyle w:val="Heading3unumbered"/>
      </w:pPr>
      <w:r>
        <w:t>Advantages of Collective Investments</w:t>
      </w:r>
    </w:p>
    <w:p w14:paraId="4F7747EE" w14:textId="77777777" w:rsidR="007000D9" w:rsidRDefault="007000D9" w:rsidP="00FA525F"/>
    <w:p w14:paraId="0DD16B86" w14:textId="6D94AA90" w:rsidR="00EC7B03" w:rsidRDefault="00EC7B03" w:rsidP="00EC7B03">
      <w:pPr>
        <w:pStyle w:val="BulletPoints"/>
      </w:pPr>
      <w:r>
        <w:t>Collective investments offer a good way to invest small sums of money, because the investors’ cash can be pooled into a much larger fund.</w:t>
      </w:r>
    </w:p>
    <w:p w14:paraId="38E9D9F4" w14:textId="77777777" w:rsidR="00EC7B03" w:rsidRDefault="00EC7B03" w:rsidP="00EC7B03">
      <w:pPr>
        <w:pStyle w:val="BulletPoints"/>
        <w:numPr>
          <w:ilvl w:val="0"/>
          <w:numId w:val="0"/>
        </w:numPr>
      </w:pPr>
    </w:p>
    <w:p w14:paraId="3616BDDC" w14:textId="7E5B4A44" w:rsidR="00EC7B03" w:rsidRDefault="00EC7B03" w:rsidP="00EC7B03">
      <w:pPr>
        <w:pStyle w:val="BulletPoints"/>
      </w:pPr>
      <w:r>
        <w:t>Professional fund managers make the underlying investment decisions.</w:t>
      </w:r>
    </w:p>
    <w:p w14:paraId="7B2C50CE" w14:textId="77777777" w:rsidR="00EC7B03" w:rsidRDefault="00EC7B03" w:rsidP="00EC7B03">
      <w:pPr>
        <w:pStyle w:val="BulletPoints"/>
        <w:numPr>
          <w:ilvl w:val="0"/>
          <w:numId w:val="0"/>
        </w:numPr>
      </w:pPr>
    </w:p>
    <w:p w14:paraId="217E7405" w14:textId="0F3D10BC" w:rsidR="00EC7B03" w:rsidRDefault="00EC7B03" w:rsidP="00EC7B03">
      <w:pPr>
        <w:pStyle w:val="BulletPoints"/>
      </w:pPr>
      <w:r>
        <w:t>An investor can achieve a balanced portfolio at a modest cost because the fund managers will invest in a spread of investments.</w:t>
      </w:r>
    </w:p>
    <w:p w14:paraId="1A88ABDD" w14:textId="77777777" w:rsidR="00EC7B03" w:rsidRDefault="00EC7B03" w:rsidP="00EC7B03">
      <w:pPr>
        <w:pStyle w:val="BulletPoints"/>
        <w:numPr>
          <w:ilvl w:val="0"/>
          <w:numId w:val="0"/>
        </w:numPr>
      </w:pPr>
    </w:p>
    <w:p w14:paraId="0B35A828" w14:textId="34B7C3DB" w:rsidR="00EC7B03" w:rsidRDefault="00EC7B03" w:rsidP="00EC7B03">
      <w:pPr>
        <w:pStyle w:val="BulletPoints"/>
      </w:pPr>
      <w:r>
        <w:t xml:space="preserve">Collective investments offer the ability to pursue </w:t>
      </w:r>
      <w:proofErr w:type="gramStart"/>
      <w:r>
        <w:t>particular objectives</w:t>
      </w:r>
      <w:proofErr w:type="gramEnd"/>
      <w:r>
        <w:t xml:space="preserve"> or specialise in particular markets that an investor might otherwise be unable to access.</w:t>
      </w:r>
    </w:p>
    <w:p w14:paraId="52CD2E41" w14:textId="77777777" w:rsidR="00EC7B03" w:rsidRDefault="00EC7B03" w:rsidP="00EC7B03">
      <w:pPr>
        <w:pStyle w:val="BulletPoints"/>
        <w:numPr>
          <w:ilvl w:val="0"/>
          <w:numId w:val="0"/>
        </w:numPr>
      </w:pPr>
    </w:p>
    <w:p w14:paraId="2F33C14C" w14:textId="08E16DF2" w:rsidR="009D5C38" w:rsidRDefault="00EC7B03" w:rsidP="00EC7B03">
      <w:pPr>
        <w:pStyle w:val="BulletPoints"/>
      </w:pPr>
      <w:r>
        <w:t>The individual investor’s risk is reduced by the wide spread of investments in the underlying portfolio.</w:t>
      </w:r>
    </w:p>
    <w:p w14:paraId="50841AAA" w14:textId="77777777" w:rsidR="009D5C38" w:rsidRDefault="009D5C38" w:rsidP="00FA525F"/>
    <w:p w14:paraId="4D634F38" w14:textId="77777777" w:rsidR="009D5C38" w:rsidRDefault="009D5C38" w:rsidP="00FA525F"/>
    <w:p w14:paraId="65434653" w14:textId="77777777" w:rsidR="000C5882" w:rsidRDefault="000C5882" w:rsidP="000C5882">
      <w:pPr>
        <w:pStyle w:val="Heading3unumbered"/>
      </w:pPr>
      <w:r>
        <w:t>How Collective Investments Work</w:t>
      </w:r>
    </w:p>
    <w:p w14:paraId="60EDD177" w14:textId="77777777" w:rsidR="000C5882" w:rsidRDefault="000C5882" w:rsidP="000C5882"/>
    <w:p w14:paraId="1E89B0FA" w14:textId="064F82F0" w:rsidR="000C5882" w:rsidRDefault="000C5882" w:rsidP="000C5882">
      <w:pPr>
        <w:pStyle w:val="BulletPoints"/>
      </w:pPr>
      <w:r>
        <w:t>Units or shares are sold to investors, each unit representing a small but equal fraction of a portfolio of perhaps 50 or 100 different share holdings.</w:t>
      </w:r>
    </w:p>
    <w:p w14:paraId="5B37B6C3" w14:textId="77777777" w:rsidR="000C5882" w:rsidRDefault="000C5882" w:rsidP="000C5882">
      <w:pPr>
        <w:pStyle w:val="BulletPoints"/>
        <w:numPr>
          <w:ilvl w:val="0"/>
          <w:numId w:val="0"/>
        </w:numPr>
      </w:pPr>
    </w:p>
    <w:p w14:paraId="23572C22" w14:textId="70986A33" w:rsidR="000C5882" w:rsidRDefault="000C5882" w:rsidP="000C5882">
      <w:pPr>
        <w:pStyle w:val="BulletPoints"/>
      </w:pPr>
      <w:r>
        <w:t>These are open-ended. Units or shares can be created or issued when investors invest and cancelled when investors dispose of their holdings by selling them back to the fund manager ensuring maximum flexibility.</w:t>
      </w:r>
    </w:p>
    <w:p w14:paraId="6244C880" w14:textId="036B4F07" w:rsidR="000C5882" w:rsidRDefault="000C5882" w:rsidP="000C5882"/>
    <w:p w14:paraId="6102AF57" w14:textId="77777777" w:rsidR="000C5882" w:rsidRDefault="000C5882" w:rsidP="000C5882"/>
    <w:p w14:paraId="3F0D9491" w14:textId="77777777" w:rsidR="000C5882" w:rsidRDefault="000C5882" w:rsidP="000C5882">
      <w:pPr>
        <w:pStyle w:val="Heading3unumbered"/>
      </w:pPr>
      <w:r>
        <w:t>Taxation</w:t>
      </w:r>
    </w:p>
    <w:p w14:paraId="0709511A" w14:textId="77777777" w:rsidR="000C5882" w:rsidRDefault="000C5882" w:rsidP="000C5882"/>
    <w:p w14:paraId="0B78FE6F" w14:textId="77777777" w:rsidR="000C5882" w:rsidRDefault="000C5882" w:rsidP="000C5882">
      <w:r>
        <w:t>Income (dividend or interest) from these funds can be distributed or accumulated within the fund.</w:t>
      </w:r>
    </w:p>
    <w:p w14:paraId="3BC58D57" w14:textId="77777777" w:rsidR="000C5882" w:rsidRDefault="000C5882" w:rsidP="000C5882"/>
    <w:p w14:paraId="24CC121B" w14:textId="77777777" w:rsidR="000C5882" w:rsidRDefault="000C5882" w:rsidP="000C5882">
      <w:r>
        <w:t>UK individuals have a dividend allowance of £500 each tax year. The rate of tax for dividends above the £500 allowance is 8.75% for basic rate taxpayers, 33.75% for higher rate taxpayers and 39.35% for additional rate taxpayers.</w:t>
      </w:r>
    </w:p>
    <w:p w14:paraId="43DF64EF" w14:textId="77777777" w:rsidR="000C5882" w:rsidRDefault="000C5882" w:rsidP="000C5882"/>
    <w:p w14:paraId="6C2FF778" w14:textId="77777777" w:rsidR="000C5882" w:rsidRDefault="000C5882" w:rsidP="000C5882">
      <w:r>
        <w:t>There is a personal savings allowance available to offset savings income and this allowance is £500 for higher rate taxpayers and £1,000 for basic rate taxpayers. If your distributions fall into these categories there will be no tax to pay. An additional rate taxpayer will not be eligible for this allowance.</w:t>
      </w:r>
    </w:p>
    <w:p w14:paraId="2EF54CFF" w14:textId="76B38D2E" w:rsidR="000C5882" w:rsidRDefault="000C5882" w:rsidP="005235C2">
      <w:pPr>
        <w:pStyle w:val="Heading3unumbered"/>
      </w:pPr>
      <w:r>
        <w:lastRenderedPageBreak/>
        <w:t>Capital Gains Tax (“CGT”)</w:t>
      </w:r>
    </w:p>
    <w:p w14:paraId="1397B133" w14:textId="77777777" w:rsidR="000C5882" w:rsidRDefault="000C5882" w:rsidP="000C5882"/>
    <w:p w14:paraId="3D75ADD8" w14:textId="77777777" w:rsidR="000C5882" w:rsidRDefault="000C5882" w:rsidP="000C5882">
      <w:r>
        <w:t>CGT is a tax on the profit when you sell (or ‘dispose of’) something (an ‘asset’) that has increased in value. It is the gain you make that is taxed, not necessarily the amount of money you receive.</w:t>
      </w:r>
    </w:p>
    <w:p w14:paraId="669B19C6" w14:textId="77777777" w:rsidR="000C5882" w:rsidRDefault="000C5882" w:rsidP="000C5882"/>
    <w:p w14:paraId="6738A6C1" w14:textId="77777777" w:rsidR="000C5882" w:rsidRDefault="000C5882" w:rsidP="000C5882">
      <w:proofErr w:type="gramStart"/>
      <w:r>
        <w:t>Each individual</w:t>
      </w:r>
      <w:proofErr w:type="gramEnd"/>
      <w:r>
        <w:t xml:space="preserve"> has the benefit of an annual exemption (currently £3,000) and </w:t>
      </w:r>
      <w:proofErr w:type="gramStart"/>
      <w:r>
        <w:t>as long as</w:t>
      </w:r>
      <w:proofErr w:type="gramEnd"/>
      <w:r>
        <w:t xml:space="preserve"> the gain together with any other gains you may have in the same tax year is less than the allowance, there is no tax to pay. On death, any gains are usually reset to zero at the date of the individual’s death.</w:t>
      </w:r>
    </w:p>
    <w:p w14:paraId="0362348D" w14:textId="77777777" w:rsidR="000C5882" w:rsidRDefault="000C5882" w:rsidP="000C5882"/>
    <w:p w14:paraId="6986B10E" w14:textId="77777777" w:rsidR="000C5882" w:rsidRDefault="000C5882" w:rsidP="000C5882">
      <w:r>
        <w:t>Chargeable assets are defined as:</w:t>
      </w:r>
    </w:p>
    <w:p w14:paraId="6F4349E3" w14:textId="77777777" w:rsidR="000C5882" w:rsidRDefault="000C5882" w:rsidP="000C5882"/>
    <w:p w14:paraId="03768793" w14:textId="72877CFE" w:rsidR="000C5882" w:rsidRDefault="000C5882" w:rsidP="005235C2">
      <w:pPr>
        <w:pStyle w:val="BulletPoints"/>
      </w:pPr>
      <w:r>
        <w:t xml:space="preserve">Most personal possessions worth £6,000 or more, apart from your car  </w:t>
      </w:r>
    </w:p>
    <w:p w14:paraId="753BBA7C" w14:textId="07688C8A" w:rsidR="000C5882" w:rsidRDefault="000C5882" w:rsidP="005235C2">
      <w:pPr>
        <w:pStyle w:val="BulletPoints"/>
      </w:pPr>
      <w:r>
        <w:t>Property that is not your main home</w:t>
      </w:r>
    </w:p>
    <w:p w14:paraId="0F6E2E12" w14:textId="5C78D9BC" w:rsidR="000C5882" w:rsidRDefault="000C5882" w:rsidP="005235C2">
      <w:pPr>
        <w:pStyle w:val="BulletPoints"/>
      </w:pPr>
      <w:r>
        <w:t>Your main home and/or garden if you’ve let it out or exclusively used it for business</w:t>
      </w:r>
    </w:p>
    <w:p w14:paraId="10EA284E" w14:textId="4B4AAFFF" w:rsidR="000C5882" w:rsidRDefault="000C5882" w:rsidP="005235C2">
      <w:pPr>
        <w:pStyle w:val="BulletPoints"/>
      </w:pPr>
      <w:r>
        <w:t xml:space="preserve">Excess large garden plots sold off separately  </w:t>
      </w:r>
    </w:p>
    <w:p w14:paraId="021901EB" w14:textId="64102369" w:rsidR="000C5882" w:rsidRDefault="000C5882" w:rsidP="005235C2">
      <w:pPr>
        <w:pStyle w:val="BulletPoints"/>
      </w:pPr>
      <w:r>
        <w:t>Investment that are not in an ISA</w:t>
      </w:r>
    </w:p>
    <w:p w14:paraId="146B5616" w14:textId="4E48A246" w:rsidR="000C5882" w:rsidRDefault="000C5882" w:rsidP="005235C2">
      <w:pPr>
        <w:pStyle w:val="BulletPoints"/>
      </w:pPr>
      <w:r>
        <w:t>Business assets</w:t>
      </w:r>
    </w:p>
    <w:p w14:paraId="4244D97B" w14:textId="77777777" w:rsidR="000C5882" w:rsidRDefault="000C5882" w:rsidP="000C5882"/>
    <w:p w14:paraId="5F48DA24" w14:textId="52415FAC" w:rsidR="000C5882" w:rsidRDefault="000C5882" w:rsidP="000C5882">
      <w:r>
        <w:t xml:space="preserve">Any gain </w:t>
      </w:r>
      <w:proofErr w:type="gramStart"/>
      <w:r>
        <w:t>in excess of</w:t>
      </w:r>
      <w:proofErr w:type="gramEnd"/>
      <w:r>
        <w:t xml:space="preserve"> the annual allowance will be taxed at a rate of 18% if, after adding the taxable gain to your taxable income in the relevant tax year, the total falls within the basic rate income tax band. A tax rate of 24% applies to gains or parts of gains that exceed the basic rate income tax band.</w:t>
      </w:r>
    </w:p>
    <w:p w14:paraId="674BE078" w14:textId="77777777" w:rsidR="000C5882" w:rsidRDefault="000C5882" w:rsidP="000C5882"/>
    <w:p w14:paraId="64EF4B9C" w14:textId="77777777" w:rsidR="000C5882" w:rsidRDefault="000C5882" w:rsidP="000C5882">
      <w:r>
        <w:t>Please be aware that the Magus portfolios contain income units, which produce taxable income. Providers will issue a consolidated tax voucher each year to assist you in making the correct tax return. This should be given to your accountant for tax return purposes.</w:t>
      </w:r>
    </w:p>
    <w:p w14:paraId="4B348EB7" w14:textId="77777777" w:rsidR="000C5882" w:rsidRDefault="000C5882" w:rsidP="000C5882"/>
    <w:p w14:paraId="3A53E3AA" w14:textId="77777777" w:rsidR="000C5882" w:rsidRDefault="000C5882" w:rsidP="000C5882">
      <w:proofErr w:type="gramStart"/>
      <w:r w:rsidRPr="006F1C7A">
        <w:rPr>
          <w:highlight w:val="magenta"/>
        </w:rPr>
        <w:t>Magu</w:t>
      </w:r>
      <w:r w:rsidRPr="005235C2">
        <w:rPr>
          <w:highlight w:val="magenta"/>
        </w:rPr>
        <w:t>s</w:t>
      </w:r>
      <w:proofErr w:type="gramEnd"/>
      <w:r>
        <w:t xml:space="preserve"> are not qualified tax accountants. You should seek advice from a qualified accountant if you require a full CGT calculation and tax projection.</w:t>
      </w:r>
    </w:p>
    <w:p w14:paraId="3F51BACA" w14:textId="77777777" w:rsidR="000C5882" w:rsidRDefault="000C5882" w:rsidP="000C5882"/>
    <w:p w14:paraId="3D779C8B" w14:textId="77777777" w:rsidR="000C5882" w:rsidRDefault="000C5882" w:rsidP="005235C2">
      <w:pPr>
        <w:pStyle w:val="Heading3unumbered"/>
      </w:pPr>
      <w:r>
        <w:t>Reporting capital gains to HMRC</w:t>
      </w:r>
    </w:p>
    <w:p w14:paraId="30BD4D13" w14:textId="77777777" w:rsidR="000C5882" w:rsidRDefault="000C5882" w:rsidP="000C5882"/>
    <w:p w14:paraId="69429DCD" w14:textId="77777777" w:rsidR="000C5882" w:rsidRDefault="000C5882" w:rsidP="000C5882">
      <w:r>
        <w:t>Our understanding is that reporting of capital gains to HMRC is required if:</w:t>
      </w:r>
    </w:p>
    <w:p w14:paraId="3BACC1C0" w14:textId="77777777" w:rsidR="000C5882" w:rsidRDefault="000C5882" w:rsidP="000C5882"/>
    <w:p w14:paraId="6D91BB63" w14:textId="304E852D" w:rsidR="000C5882" w:rsidRDefault="000C5882" w:rsidP="005235C2">
      <w:pPr>
        <w:pStyle w:val="BulletPoints"/>
      </w:pPr>
      <w:r>
        <w:t>The total gains over the tax year exceed the capital gains allowance of £3,000, or</w:t>
      </w:r>
    </w:p>
    <w:p w14:paraId="0ACEC09A" w14:textId="7A7CE966" w:rsidR="000C5882" w:rsidRDefault="000C5882" w:rsidP="005235C2">
      <w:pPr>
        <w:pStyle w:val="BulletPoints"/>
      </w:pPr>
      <w:r>
        <w:t>The proceeds from sales of assets are above £50,000 and you currently submit a tax return</w:t>
      </w:r>
    </w:p>
    <w:p w14:paraId="38BF7C55" w14:textId="77777777" w:rsidR="000C5882" w:rsidRDefault="000C5882" w:rsidP="000C5882"/>
    <w:p w14:paraId="25119F0C" w14:textId="77777777" w:rsidR="000C5882" w:rsidRDefault="000C5882" w:rsidP="005235C2">
      <w:pPr>
        <w:pStyle w:val="Heading3unumbered"/>
      </w:pPr>
      <w:r>
        <w:t>Capital losses</w:t>
      </w:r>
    </w:p>
    <w:p w14:paraId="300F64DB" w14:textId="77777777" w:rsidR="000C5882" w:rsidRDefault="000C5882" w:rsidP="000C5882"/>
    <w:p w14:paraId="599CE2B3" w14:textId="77777777" w:rsidR="000C5882" w:rsidRDefault="000C5882" w:rsidP="000C5882">
      <w:r>
        <w:t>A capital loss can be offset against capital gains of the same tax year but cannot be carried back against gains of earlier years. If you have unused capital loss, this can be carried forward indefinitely against gains of future years.</w:t>
      </w:r>
    </w:p>
    <w:p w14:paraId="72B1CF41" w14:textId="77777777" w:rsidR="000C5882" w:rsidRDefault="000C5882" w:rsidP="000C5882"/>
    <w:p w14:paraId="1F0EE0F4" w14:textId="2A68F5D6" w:rsidR="009D5C38" w:rsidRDefault="000C5882" w:rsidP="000C5882">
      <w:r>
        <w:t>It is important this loss is reported to HMRC within 4 years after the end of the tax year that you disposed of the asset to avoid losing the ability to offset the loss against future gains</w:t>
      </w:r>
    </w:p>
    <w:p w14:paraId="4E10B70C" w14:textId="77777777" w:rsidR="009D5C38" w:rsidRDefault="009D5C38" w:rsidP="00FA525F"/>
    <w:p w14:paraId="4848278F" w14:textId="77777777" w:rsidR="009D5C38" w:rsidRDefault="009D5C38" w:rsidP="00FA525F"/>
    <w:p w14:paraId="2D71EBD9" w14:textId="77777777" w:rsidR="009D5C38" w:rsidRDefault="009D5C38" w:rsidP="00FA525F"/>
    <w:p w14:paraId="1C2E8F7C" w14:textId="77777777" w:rsidR="003A6696" w:rsidRDefault="003A6696" w:rsidP="00256F16"/>
    <w:p w14:paraId="2D1555AB" w14:textId="77777777" w:rsidR="0010756E" w:rsidRDefault="0010756E" w:rsidP="00256F16"/>
    <w:p w14:paraId="7799A689" w14:textId="5D144FD7" w:rsidR="00C2210F" w:rsidRDefault="00C2210F" w:rsidP="00256F16">
      <w:r w:rsidRPr="00A00DBC">
        <w:rPr>
          <w:highlight w:val="yellow"/>
        </w:rPr>
        <w:softHyphen/>
      </w:r>
      <w:r w:rsidRPr="00A00DBC">
        <w:rPr>
          <w:highlight w:val="yellow"/>
        </w:rPr>
        <w:softHyphen/>
      </w:r>
      <w:r w:rsidR="00A00DBC" w:rsidRPr="00A00DBC">
        <w:rPr>
          <w:highlight w:val="yellow"/>
        </w:rPr>
        <w:t>DO NOT REMOVE THIS L</w:t>
      </w:r>
      <w:r w:rsidR="00A00DBC" w:rsidRPr="007000D9">
        <w:rPr>
          <w:highlight w:val="yellow"/>
        </w:rPr>
        <w:t>INE</w:t>
      </w:r>
      <w:r w:rsidR="007000D9" w:rsidRPr="007000D9">
        <w:rPr>
          <w:highlight w:val="yellow"/>
        </w:rPr>
        <w:t xml:space="preserve"> </w:t>
      </w:r>
      <w:r w:rsidR="007000D9" w:rsidRPr="007000D9">
        <w:rPr>
          <w:b/>
          <w:bCs/>
          <w:color w:val="FF0114" w:themeColor="accent3"/>
          <w:highlight w:val="yellow"/>
        </w:rPr>
        <w:t>– DELETE THE TEXT ONLY</w:t>
      </w:r>
    </w:p>
    <w:p w14:paraId="17D9D370" w14:textId="77777777" w:rsidR="0053335D" w:rsidRDefault="0053335D" w:rsidP="00256F16"/>
    <w:p w14:paraId="19CFCFBB" w14:textId="1D927D33" w:rsidR="0053335D" w:rsidRPr="00256F16" w:rsidRDefault="0053335D" w:rsidP="00256F16">
      <w:pPr>
        <w:sectPr w:rsidR="0053335D" w:rsidRPr="00256F16" w:rsidSect="00BC298B">
          <w:headerReference w:type="default" r:id="rId25"/>
          <w:footerReference w:type="default" r:id="rId26"/>
          <w:pgSz w:w="11906" w:h="16838" w:code="9"/>
          <w:pgMar w:top="1701" w:right="964" w:bottom="2552" w:left="964" w:header="709" w:footer="1724" w:gutter="0"/>
          <w:pgNumType w:start="1"/>
          <w:cols w:space="708"/>
          <w:docGrid w:linePitch="360"/>
        </w:sectPr>
      </w:pPr>
    </w:p>
    <w:p w14:paraId="5460F6E6" w14:textId="77777777" w:rsidR="00A24896" w:rsidRPr="00A24896" w:rsidRDefault="00A24896" w:rsidP="00A24896"/>
    <w:p w14:paraId="26ECB7B6" w14:textId="26600F05" w:rsidR="00180379" w:rsidRDefault="00180379" w:rsidP="00B1475E">
      <w:pPr>
        <w:pStyle w:val="AABMultilevelList"/>
        <w:numPr>
          <w:ilvl w:val="0"/>
          <w:numId w:val="0"/>
        </w:numPr>
      </w:pPr>
    </w:p>
    <w:p w14:paraId="45C7B721" w14:textId="0EEB813E" w:rsidR="00D97685" w:rsidRPr="0092519B" w:rsidRDefault="0004212D" w:rsidP="00B1475E">
      <w:pPr>
        <w:pStyle w:val="AABMultilevelList"/>
        <w:numPr>
          <w:ilvl w:val="0"/>
          <w:numId w:val="0"/>
        </w:numPr>
      </w:pPr>
      <w:r>
        <w:rPr>
          <w:noProof/>
        </w:rPr>
        <mc:AlternateContent>
          <mc:Choice Requires="wpg">
            <w:drawing>
              <wp:anchor distT="0" distB="0" distL="114300" distR="114300" simplePos="0" relativeHeight="251666438" behindDoc="0" locked="0" layoutInCell="1" allowOverlap="1" wp14:anchorId="7BC9ED94" wp14:editId="0CAC409A">
                <wp:simplePos x="0" y="0"/>
                <wp:positionH relativeFrom="column">
                  <wp:posOffset>-612140</wp:posOffset>
                </wp:positionH>
                <wp:positionV relativeFrom="paragraph">
                  <wp:posOffset>2266315</wp:posOffset>
                </wp:positionV>
                <wp:extent cx="7536815" cy="7052373"/>
                <wp:effectExtent l="0" t="0" r="6985" b="0"/>
                <wp:wrapNone/>
                <wp:docPr id="232896044" name="Group 2"/>
                <wp:cNvGraphicFramePr/>
                <a:graphic xmlns:a="http://schemas.openxmlformats.org/drawingml/2006/main">
                  <a:graphicData uri="http://schemas.microsoft.com/office/word/2010/wordprocessingGroup">
                    <wpg:wgp>
                      <wpg:cNvGrpSpPr/>
                      <wpg:grpSpPr>
                        <a:xfrm>
                          <a:off x="0" y="0"/>
                          <a:ext cx="7536815" cy="7052373"/>
                          <a:chOff x="0" y="0"/>
                          <a:chExt cx="7536815" cy="7052373"/>
                        </a:xfrm>
                      </wpg:grpSpPr>
                      <pic:pic xmlns:pic="http://schemas.openxmlformats.org/drawingml/2006/picture">
                        <pic:nvPicPr>
                          <pic:cNvPr id="717368920" name="Picture 1" descr="A black and white sign&#10;&#10;Description automatically generated with low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59149" y="0"/>
                            <a:ext cx="4544060" cy="1229360"/>
                          </a:xfrm>
                          <a:prstGeom prst="rect">
                            <a:avLst/>
                          </a:prstGeom>
                          <a:noFill/>
                          <a:ln>
                            <a:noFill/>
                          </a:ln>
                        </pic:spPr>
                      </pic:pic>
                      <wps:wsp>
                        <wps:cNvPr id="313647506" name="Rectangle 2"/>
                        <wps:cNvSpPr/>
                        <wps:spPr>
                          <a:xfrm>
                            <a:off x="0" y="4747098"/>
                            <a:ext cx="7536815" cy="2305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99597" name="Text Box 2"/>
                        <wps:cNvSpPr txBox="1">
                          <a:spLocks noChangeArrowheads="1"/>
                        </wps:cNvSpPr>
                        <wps:spPr bwMode="auto">
                          <a:xfrm>
                            <a:off x="2076451" y="5301386"/>
                            <a:ext cx="3400424" cy="1386204"/>
                          </a:xfrm>
                          <a:prstGeom prst="rect">
                            <a:avLst/>
                          </a:prstGeom>
                          <a:noFill/>
                          <a:ln w="9525">
                            <a:noFill/>
                            <a:miter lim="800000"/>
                            <a:headEnd/>
                            <a:tailEnd/>
                          </a:ln>
                        </wps:spPr>
                        <wps:txbx>
                          <w:txbxContent>
                            <w:p w14:paraId="2648ED17" w14:textId="77777777" w:rsidR="0004212D" w:rsidRPr="0004212D" w:rsidRDefault="0004212D" w:rsidP="00285254">
                              <w:pPr>
                                <w:spacing w:line="360" w:lineRule="auto"/>
                                <w:jc w:val="center"/>
                                <w:rPr>
                                  <w:color w:val="FFFFFF" w:themeColor="background1"/>
                                  <w:sz w:val="32"/>
                                  <w:szCs w:val="32"/>
                                </w:rPr>
                              </w:pPr>
                              <w:r w:rsidRPr="0004212D">
                                <w:rPr>
                                  <w:color w:val="FFFFFF" w:themeColor="background1"/>
                                  <w:sz w:val="32"/>
                                  <w:szCs w:val="32"/>
                                </w:rPr>
                                <w:t>Tel: +44 (0)203 176 5888</w:t>
                              </w:r>
                              <w:r w:rsidRPr="0004212D">
                                <w:rPr>
                                  <w:color w:val="FFFFFF" w:themeColor="background1"/>
                                  <w:sz w:val="32"/>
                                  <w:szCs w:val="32"/>
                                </w:rPr>
                                <w:br/>
                              </w:r>
                              <w:hyperlink r:id="rId28" w:history="1">
                                <w:r w:rsidRPr="0004212D">
                                  <w:rPr>
                                    <w:rStyle w:val="Hyperlink"/>
                                    <w:color w:val="FFFFFF" w:themeColor="background1"/>
                                    <w:sz w:val="32"/>
                                    <w:szCs w:val="32"/>
                                    <w:u w:val="none"/>
                                  </w:rPr>
                                  <w:t>magus.servicing@aabwealth.uk</w:t>
                                </w:r>
                              </w:hyperlink>
                              <w:r w:rsidRPr="0004212D">
                                <w:rPr>
                                  <w:color w:val="FFFFFF" w:themeColor="background1"/>
                                  <w:sz w:val="32"/>
                                  <w:szCs w:val="32"/>
                                </w:rPr>
                                <w:t xml:space="preserve"> </w:t>
                              </w:r>
                              <w:r w:rsidRPr="0004212D">
                                <w:rPr>
                                  <w:color w:val="FFFFFF" w:themeColor="background1"/>
                                  <w:sz w:val="32"/>
                                  <w:szCs w:val="32"/>
                                </w:rPr>
                                <w:br/>
                                <w:t>www.aabwealth.uk</w:t>
                              </w:r>
                            </w:p>
                            <w:p w14:paraId="56BC3FE1" w14:textId="77777777" w:rsidR="0004212D" w:rsidRPr="0004212D" w:rsidRDefault="0004212D" w:rsidP="00285254">
                              <w:pPr>
                                <w:rPr>
                                  <w:color w:val="FFFFFF" w:themeColor="background1"/>
                                  <w:sz w:val="32"/>
                                  <w:szCs w:val="32"/>
                                </w:rPr>
                              </w:pPr>
                            </w:p>
                          </w:txbxContent>
                        </wps:txbx>
                        <wps:bodyPr rot="0" vert="horz" wrap="square" lIns="91440" tIns="45720" rIns="91440" bIns="45720" anchor="t" anchorCtr="0">
                          <a:spAutoFit/>
                        </wps:bodyPr>
                      </wps:wsp>
                      <wpg:grpSp>
                        <wpg:cNvPr id="680415264" name="Group 12"/>
                        <wpg:cNvGrpSpPr/>
                        <wpg:grpSpPr>
                          <a:xfrm>
                            <a:off x="1050587" y="4085617"/>
                            <a:ext cx="1417620" cy="485111"/>
                            <a:chOff x="1404432" y="193725"/>
                            <a:chExt cx="1417699" cy="485800"/>
                          </a:xfrm>
                        </wpg:grpSpPr>
                        <pic:pic xmlns:pic="http://schemas.openxmlformats.org/drawingml/2006/picture">
                          <pic:nvPicPr>
                            <pic:cNvPr id="435424907" name="Picture 435424907"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404432" y="197837"/>
                              <a:ext cx="471766" cy="403914"/>
                            </a:xfrm>
                            <a:prstGeom prst="rect">
                              <a:avLst/>
                            </a:prstGeom>
                          </pic:spPr>
                        </pic:pic>
                        <pic:pic xmlns:pic="http://schemas.openxmlformats.org/drawingml/2006/picture">
                          <pic:nvPicPr>
                            <pic:cNvPr id="2102022896" name="Picture 2102022896"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1876198" y="193725"/>
                              <a:ext cx="637376" cy="485800"/>
                            </a:xfrm>
                            <a:prstGeom prst="rect">
                              <a:avLst/>
                            </a:prstGeom>
                          </pic:spPr>
                        </pic:pic>
                        <pic:pic xmlns:pic="http://schemas.openxmlformats.org/drawingml/2006/picture">
                          <pic:nvPicPr>
                            <pic:cNvPr id="1841078809" name="Picture 1841078809"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2559658" y="213387"/>
                              <a:ext cx="262473" cy="442800"/>
                            </a:xfrm>
                            <a:prstGeom prst="rect">
                              <a:avLst/>
                            </a:prstGeom>
                          </pic:spPr>
                        </pic:pic>
                      </wpg:grpSp>
                      <pic:pic xmlns:pic="http://schemas.openxmlformats.org/drawingml/2006/picture">
                        <pic:nvPicPr>
                          <pic:cNvPr id="401968540"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68102" y="4173166"/>
                            <a:ext cx="932815" cy="267335"/>
                          </a:xfrm>
                          <a:prstGeom prst="rect">
                            <a:avLst/>
                          </a:prstGeom>
                        </pic:spPr>
                      </pic:pic>
                      <pic:pic xmlns:pic="http://schemas.openxmlformats.org/drawingml/2006/picture">
                        <pic:nvPicPr>
                          <pic:cNvPr id="2065547757" name="Picture 1" descr="A black background with white text&#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657600" y="3861881"/>
                            <a:ext cx="2839720" cy="875030"/>
                          </a:xfrm>
                          <a:prstGeom prst="rect">
                            <a:avLst/>
                          </a:prstGeom>
                        </pic:spPr>
                      </pic:pic>
                    </wpg:wgp>
                  </a:graphicData>
                </a:graphic>
              </wp:anchor>
            </w:drawing>
          </mc:Choice>
          <mc:Fallback>
            <w:pict>
              <v:group w14:anchorId="7BC9ED94" id="Group 2" o:spid="_x0000_s1027" style="position:absolute;left:0;text-align:left;margin-left:-48.2pt;margin-top:178.45pt;width:593.45pt;height:555.3pt;z-index:251666438" coordsize="75368,7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ROhloAAACHElEQVQ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">
                <v:shape id="Picture 1" o:spid="_x0000_s1028" type="#_x0000_t75" alt="A black and white sign&#10;&#10;Description automatically generated with low confidence" style="position:absolute;left:14591;width:45441;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">
                  <v:imagedata r:id="rId30" o:title="A black and white sign&#10;&#10;Description automatically generated with low confidence"/>
                </v:shape>
                <v:rect id="Rectangle 2" o:spid="_x0000_s1029" style="position:absolute;top:47470;width:75368;height:2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" fillcolor="#0c161c [3213]" stroked="f" strokeweight="1pt"/>
                <v:shape id="_x0000_s1030" type="#_x0000_t202" style="position:absolute;left:20764;top:53013;width:34004;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" filled="f" stroked="f">
                  <v:textbox style="mso-fit-shape-to-text:t">
                    <w:txbxContent>
                      <w:p w14:paraId="2648ED17" w14:textId="77777777" w:rsidR="0004212D" w:rsidRPr="0004212D" w:rsidRDefault="0004212D" w:rsidP="00285254">
                        <w:pPr>
                          <w:spacing w:line="360" w:lineRule="auto"/>
                          <w:jc w:val="center"/>
                          <w:rPr>
                            <w:color w:val="FFFFFF" w:themeColor="background1"/>
                            <w:sz w:val="32"/>
                            <w:szCs w:val="32"/>
                          </w:rPr>
                        </w:pPr>
                        <w:r w:rsidRPr="0004212D">
                          <w:rPr>
                            <w:color w:val="FFFFFF" w:themeColor="background1"/>
                            <w:sz w:val="32"/>
                            <w:szCs w:val="32"/>
                          </w:rPr>
                          <w:t>Tel: +44 (0)203 176 5888</w:t>
                        </w:r>
                        <w:r w:rsidRPr="0004212D">
                          <w:rPr>
                            <w:color w:val="FFFFFF" w:themeColor="background1"/>
                            <w:sz w:val="32"/>
                            <w:szCs w:val="32"/>
                          </w:rPr>
                          <w:br/>
                        </w:r>
                        <w:hyperlink r:id="rId31" w:history="1">
                          <w:r w:rsidRPr="0004212D">
                            <w:rPr>
                              <w:rStyle w:val="Hyperlink"/>
                              <w:color w:val="FFFFFF" w:themeColor="background1"/>
                              <w:sz w:val="32"/>
                              <w:szCs w:val="32"/>
                              <w:u w:val="none"/>
                            </w:rPr>
                            <w:t>magus.servicing@aabwealth.uk</w:t>
                          </w:r>
                        </w:hyperlink>
                        <w:r w:rsidRPr="0004212D">
                          <w:rPr>
                            <w:color w:val="FFFFFF" w:themeColor="background1"/>
                            <w:sz w:val="32"/>
                            <w:szCs w:val="32"/>
                          </w:rPr>
                          <w:t xml:space="preserve"> </w:t>
                        </w:r>
                        <w:r w:rsidRPr="0004212D">
                          <w:rPr>
                            <w:color w:val="FFFFFF" w:themeColor="background1"/>
                            <w:sz w:val="32"/>
                            <w:szCs w:val="32"/>
                          </w:rPr>
                          <w:br/>
                          <w:t>www.aabwealth.uk</w:t>
                        </w:r>
                      </w:p>
                      <w:p w14:paraId="56BC3FE1" w14:textId="77777777" w:rsidR="0004212D" w:rsidRPr="0004212D" w:rsidRDefault="0004212D" w:rsidP="00285254">
                        <w:pPr>
                          <w:rPr>
                            <w:color w:val="FFFFFF" w:themeColor="background1"/>
                            <w:sz w:val="32"/>
                            <w:szCs w:val="32"/>
                          </w:rPr>
                        </w:pPr>
                      </w:p>
                    </w:txbxContent>
                  </v:textbox>
                </v:shape>
                <v:group id="Group 12" o:spid="_x0000_s1031" style="position:absolute;left:10505;top:40856;width:14177;height:4851" coordorigin="14044,1937" coordsize="14176,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">
                  <v:shape id="Picture 435424907" o:spid="_x0000_s1032" type="#_x0000_t75" alt="A black background with a graphic design&#10;&#10;Description automatically generated" style="position:absolute;left:14044;top:1978;width:471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">
                    <v:imagedata r:id="rId32" o:title="A black background with a graphic design&#10;&#10;Description automatically generated" cropright="29418f"/>
                  </v:shape>
                  <v:shape id="Picture 2102022896" o:spid="_x0000_s1033" type="#_x0000_t75" alt="A black background with a graphic design&#10;&#10;Description automatically generated" style="position:absolute;left:18761;top:1937;width:6374;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">
                    <v:imagedata r:id="rId33" o:title="A black background with a graphic design&#10;&#10;Description automatically generated" croptop="11266f" cropbottom="5949f" cropleft="35623f"/>
                  </v:shape>
                  <v:shape id="Picture 1841078809" o:spid="_x0000_s1034" type="#_x0000_t75" alt="A logo with a sword and a book&#10;&#10;Description automatically generated" style="position:absolute;left:25596;top:2133;width:2625;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">
                    <v:imagedata r:id="rId34" o:title="A logo with a sword and a book&#10;&#10;Description automatically generated" croptop="10412f" cropbottom="10604f" cropleft="14613f" cropright="14572f"/>
                  </v:shape>
                </v:group>
                <v:shape id="Picture 4" o:spid="_x0000_s1035" type="#_x0000_t75" alt="A white rectangular sign with a black and white text&#10;&#10;Description automatically generated" style="position:absolute;left:25681;top:41731;width:932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">
                  <v:imagedata r:id="rId35" o:title="A white rectangular sign with a black and white text&#10;&#10;Description automatically generated"/>
                </v:shape>
                <v:shape id="Picture 1" o:spid="_x0000_s1036" type="#_x0000_t75" alt="A black background with white text&#10;&#10;AI-generated content may be incorrect." style="position:absolute;left:36576;top:38618;width:28397;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">
                  <v:imagedata r:id="rId36" o:title="A black background with white text&#10;&#10;AI-generated content may be incorrect"/>
                </v:shape>
              </v:group>
            </w:pict>
          </mc:Fallback>
        </mc:AlternateContent>
      </w:r>
    </w:p>
    <w:sectPr w:rsidR="00D97685" w:rsidRPr="0092519B" w:rsidSect="00843F25">
      <w:pgSz w:w="11906" w:h="16838"/>
      <w:pgMar w:top="1701" w:right="964" w:bottom="2552" w:left="964" w:header="709" w:footer="17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E390E" w14:textId="77777777" w:rsidR="00F726A3" w:rsidRDefault="00F726A3" w:rsidP="00B42A9C">
      <w:r>
        <w:separator/>
      </w:r>
    </w:p>
  </w:endnote>
  <w:endnote w:type="continuationSeparator" w:id="0">
    <w:p w14:paraId="7E00C3AB" w14:textId="77777777" w:rsidR="00F726A3" w:rsidRDefault="00F726A3" w:rsidP="00B42A9C">
      <w:r>
        <w:continuationSeparator/>
      </w:r>
    </w:p>
  </w:endnote>
  <w:endnote w:type="continuationNotice" w:id="1">
    <w:p w14:paraId="2E662901" w14:textId="77777777" w:rsidR="00F726A3" w:rsidRDefault="00F72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A648" w14:textId="656C5BE0" w:rsidR="009C4718" w:rsidRDefault="00C71FD4">
    <w:pPr>
      <w:pStyle w:val="Footer"/>
    </w:pPr>
    <w:r>
      <w:rPr>
        <w:noProof/>
      </w:rPr>
      <w:drawing>
        <wp:anchor distT="0" distB="0" distL="114300" distR="114300" simplePos="0" relativeHeight="251658242" behindDoc="0" locked="0" layoutInCell="1" allowOverlap="1" wp14:anchorId="70CDF34A" wp14:editId="014CB5E2">
          <wp:simplePos x="0" y="0"/>
          <wp:positionH relativeFrom="margin">
            <wp:posOffset>4933950</wp:posOffset>
          </wp:positionH>
          <wp:positionV relativeFrom="page">
            <wp:posOffset>8748395</wp:posOffset>
          </wp:positionV>
          <wp:extent cx="433070" cy="2688590"/>
          <wp:effectExtent l="0" t="3810" r="1270" b="1270"/>
          <wp:wrapNone/>
          <wp:docPr id="1875325484" name="Picture 1875325484" descr="A picture containing text, outdoor, sig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outdoor, sign, stree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33070" cy="268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7DE4A9" wp14:editId="08C7257F">
          <wp:simplePos x="0" y="0"/>
          <wp:positionH relativeFrom="column">
            <wp:posOffset>-184150</wp:posOffset>
          </wp:positionH>
          <wp:positionV relativeFrom="paragraph">
            <wp:posOffset>338455</wp:posOffset>
          </wp:positionV>
          <wp:extent cx="1648800" cy="446400"/>
          <wp:effectExtent l="0" t="0" r="0" b="0"/>
          <wp:wrapNone/>
          <wp:docPr id="864946461" name="Picture 8649464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34DC" w14:textId="6BC916BC" w:rsidR="00C6694F" w:rsidRDefault="00C6694F">
    <w:pPr>
      <w:pStyle w:val="Footer"/>
    </w:pPr>
    <w:r>
      <w:rPr>
        <w:noProof/>
      </w:rPr>
      <w:drawing>
        <wp:anchor distT="0" distB="0" distL="114300" distR="114300" simplePos="0" relativeHeight="251660292" behindDoc="0" locked="0" layoutInCell="1" allowOverlap="1" wp14:anchorId="64498DD7" wp14:editId="1C7A1F1D">
          <wp:simplePos x="0" y="0"/>
          <wp:positionH relativeFrom="column">
            <wp:posOffset>-184150</wp:posOffset>
          </wp:positionH>
          <wp:positionV relativeFrom="paragraph">
            <wp:posOffset>338455</wp:posOffset>
          </wp:positionV>
          <wp:extent cx="1648800" cy="446400"/>
          <wp:effectExtent l="0" t="0" r="0" b="0"/>
          <wp:wrapNone/>
          <wp:docPr id="1608198161" name="Picture 16081981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2F6CD" w14:textId="77777777" w:rsidR="00F726A3" w:rsidRDefault="00F726A3" w:rsidP="00B42A9C">
      <w:r>
        <w:separator/>
      </w:r>
    </w:p>
  </w:footnote>
  <w:footnote w:type="continuationSeparator" w:id="0">
    <w:p w14:paraId="002335C3" w14:textId="77777777" w:rsidR="00F726A3" w:rsidRDefault="00F726A3" w:rsidP="00B42A9C">
      <w:r>
        <w:continuationSeparator/>
      </w:r>
    </w:p>
  </w:footnote>
  <w:footnote w:type="continuationNotice" w:id="1">
    <w:p w14:paraId="551EC53F" w14:textId="77777777" w:rsidR="00F726A3" w:rsidRDefault="00F726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9280" w14:textId="295943EC" w:rsidR="00D962E7" w:rsidRDefault="00D962E7">
    <w:pPr>
      <w:pStyle w:val="Header"/>
    </w:pPr>
    <w:r>
      <w:rPr>
        <w:rFonts w:cs="Arial"/>
        <w:noProof/>
        <w:szCs w:val="20"/>
      </w:rPr>
      <w:t xml:space="preserve"> </w:t>
    </w:r>
    <w:r>
      <w:rPr>
        <w:rFonts w:cs="Arial"/>
        <w:noProof/>
        <w:szCs w:val="20"/>
      </w:rPr>
      <mc:AlternateContent>
        <mc:Choice Requires="wps">
          <w:drawing>
            <wp:anchor distT="0" distB="0" distL="114300" distR="114300" simplePos="0" relativeHeight="251658240" behindDoc="0" locked="0" layoutInCell="1" allowOverlap="1" wp14:anchorId="1E161E1D" wp14:editId="518E0E8F">
              <wp:simplePos x="0" y="0"/>
              <wp:positionH relativeFrom="margin">
                <wp:align>left</wp:align>
              </wp:positionH>
              <wp:positionV relativeFrom="page">
                <wp:posOffset>314325</wp:posOffset>
              </wp:positionV>
              <wp:extent cx="5467350" cy="419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30E203D5" w:rsidR="00D962E7" w:rsidRPr="001B7B69" w:rsidRDefault="002550E0"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COLLECTIVE INVESTMENTS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61E1D" id="_x0000_t202" coordsize="21600,21600" o:spt="202" path="m,l,21600r21600,l21600,xe">
              <v:stroke joinstyle="miter"/>
              <v:path gradientshapeok="t" o:connecttype="rect"/>
            </v:shapetype>
            <v:shape id="_x0000_s1037" type="#_x0000_t202" style="position:absolute;left:0;text-align:left;margin-left:0;margin-top:24.75pt;width:430.5pt;height:3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" filled="f" stroked="f">
              <v:textbox inset="0,0,0,0">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30E203D5" w:rsidR="00D962E7" w:rsidRPr="001B7B69" w:rsidRDefault="002550E0"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COLLECTIVE INVESTMENTS</w:t>
                        </w:r>
                      </w:p>
                    </w:sdtContent>
                  </w:sdt>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9330" w14:textId="77777777" w:rsidR="004726FE" w:rsidRDefault="004726FE">
    <w:pPr>
      <w:pStyle w:val="Header"/>
    </w:pPr>
    <w:r>
      <w:rPr>
        <w:noProof/>
      </w:rPr>
      <mc:AlternateContent>
        <mc:Choice Requires="wps">
          <w:drawing>
            <wp:anchor distT="45720" distB="45720" distL="114300" distR="114300" simplePos="0" relativeHeight="251658244" behindDoc="0" locked="0" layoutInCell="1" allowOverlap="1" wp14:anchorId="6B4A7E6A" wp14:editId="23E08A84">
              <wp:simplePos x="0" y="0"/>
              <wp:positionH relativeFrom="column">
                <wp:posOffset>5769610</wp:posOffset>
              </wp:positionH>
              <wp:positionV relativeFrom="paragraph">
                <wp:posOffset>-116840</wp:posOffset>
              </wp:positionV>
              <wp:extent cx="600075" cy="3238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3850"/>
                      </a:xfrm>
                      <a:prstGeom prst="rect">
                        <a:avLst/>
                      </a:prstGeom>
                      <a:solidFill>
                        <a:srgbClr val="FFFFFF"/>
                      </a:solidFill>
                      <a:ln w="9525">
                        <a:noFill/>
                        <a:miter lim="800000"/>
                        <a:headEnd/>
                        <a:tailEnd/>
                      </a:ln>
                    </wps:spPr>
                    <wps:txbx>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A7E6A" id="_x0000_t202" coordsize="21600,21600" o:spt="202" path="m,l,21600r21600,l21600,xe">
              <v:stroke joinstyle="miter"/>
              <v:path gradientshapeok="t" o:connecttype="rect"/>
            </v:shapetype>
            <v:shape id="_x0000_s1038" type="#_x0000_t202" style="position:absolute;left:0;text-align:left;margin-left:454.3pt;margin-top:-9.2pt;width:47.25pt;height: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" stroked="f">
              <v:textbox inset="0,0,0,0">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v:textbox>
              <w10:wrap type="square"/>
            </v:shape>
          </w:pict>
        </mc:Fallback>
      </mc:AlternateContent>
    </w:r>
    <w:r>
      <w:rPr>
        <w:rFonts w:cs="Arial"/>
        <w:noProof/>
        <w:szCs w:val="20"/>
      </w:rPr>
      <w:t xml:space="preserve"> </w:t>
    </w:r>
    <w:r>
      <w:rPr>
        <w:rFonts w:cs="Arial"/>
        <w:noProof/>
        <w:szCs w:val="20"/>
      </w:rPr>
      <mc:AlternateContent>
        <mc:Choice Requires="wps">
          <w:drawing>
            <wp:anchor distT="0" distB="0" distL="114300" distR="114300" simplePos="0" relativeHeight="251658243" behindDoc="0" locked="0" layoutInCell="1" allowOverlap="1" wp14:anchorId="782EB3E7" wp14:editId="32B8AFD6">
              <wp:simplePos x="0" y="0"/>
              <wp:positionH relativeFrom="margin">
                <wp:align>left</wp:align>
              </wp:positionH>
              <wp:positionV relativeFrom="page">
                <wp:posOffset>314325</wp:posOffset>
              </wp:positionV>
              <wp:extent cx="5467350" cy="419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1B44ED62" w:rsidR="004726FE" w:rsidRPr="001B7B69" w:rsidRDefault="002550E0"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COLLECTIVE INVESTMENTS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EB3E7" id="_x0000_s1039" type="#_x0000_t202" style="position:absolute;left:0;text-align:left;margin-left:0;margin-top:24.75pt;width:430.5pt;height:3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" filled="f" stroked="f">
              <v:textbox inset="0,0,0,0">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1B44ED62" w:rsidR="004726FE" w:rsidRPr="001B7B69" w:rsidRDefault="002550E0"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TECHNICAL NOTES – COLLECTIVE INVESTMENTS</w:t>
                        </w:r>
                      </w:p>
                    </w:sdtContent>
                  </w:sdt>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E4572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69.75pt" o:bullet="t">
        <v:imagedata r:id="rId1" o:title="Dark Orange bullet"/>
      </v:shape>
    </w:pict>
  </w:numPicBullet>
  <w:abstractNum w:abstractNumId="0" w15:restartNumberingAfterBreak="0">
    <w:nsid w:val="FFFFFF7C"/>
    <w:multiLevelType w:val="singleLevel"/>
    <w:tmpl w:val="716CC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745F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BA6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9875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7E9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3ACD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D437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B62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7AED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5C4C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94174"/>
    <w:multiLevelType w:val="multilevel"/>
    <w:tmpl w:val="7C74EDF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1" w15:restartNumberingAfterBreak="0">
    <w:nsid w:val="16766B3B"/>
    <w:multiLevelType w:val="hybridMultilevel"/>
    <w:tmpl w:val="CEB8EBAE"/>
    <w:lvl w:ilvl="0" w:tplc="3482C3F8">
      <w:start w:val="1"/>
      <w:numFmt w:val="bullet"/>
      <w:pStyle w:val="AABWealthDark"/>
      <w:lvlText w:val=""/>
      <w:lvlPicBulletId w:val="0"/>
      <w:lvlJc w:val="left"/>
      <w:pPr>
        <w:ind w:left="786"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93538"/>
    <w:multiLevelType w:val="multilevel"/>
    <w:tmpl w:val="2A72E180"/>
    <w:lvl w:ilvl="0">
      <w:start w:val="1"/>
      <w:numFmt w:val="decimal"/>
      <w:pStyle w:val="AABMultilevelList"/>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3" w15:restartNumberingAfterBreak="0">
    <w:nsid w:val="19FD33D9"/>
    <w:multiLevelType w:val="hybridMultilevel"/>
    <w:tmpl w:val="888E2862"/>
    <w:lvl w:ilvl="0" w:tplc="F280DBA8">
      <w:start w:val="1"/>
      <w:numFmt w:val="bullet"/>
      <w:pStyle w:val="Sub-levelBulletpoint"/>
      <w:lvlText w:val=""/>
      <w:lvlJc w:val="left"/>
      <w:pPr>
        <w:ind w:left="1429" w:hanging="360"/>
      </w:pPr>
      <w:rPr>
        <w:rFonts w:ascii="Symbol" w:hAnsi="Symbol" w:hint="default"/>
        <w:color w:val="1600FE" w:themeColor="accent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A57154C"/>
    <w:multiLevelType w:val="hybridMultilevel"/>
    <w:tmpl w:val="698802BA"/>
    <w:lvl w:ilvl="0" w:tplc="922C21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91AD3"/>
    <w:multiLevelType w:val="hybridMultilevel"/>
    <w:tmpl w:val="700C208A"/>
    <w:lvl w:ilvl="0" w:tplc="FFFFFFFF">
      <w:start w:val="1"/>
      <w:numFmt w:val="bullet"/>
      <w:lvlText w:val=""/>
      <w:lvlJc w:val="left"/>
      <w:pPr>
        <w:ind w:left="720" w:hanging="360"/>
      </w:pPr>
      <w:rPr>
        <w:rFonts w:ascii="Symbol" w:hAnsi="Symbol" w:hint="default"/>
        <w:color w:val="1600FE" w:themeColor="accent2"/>
      </w:rPr>
    </w:lvl>
    <w:lvl w:ilvl="1" w:tplc="6CE290BE">
      <w:start w:val="1"/>
      <w:numFmt w:val="bullet"/>
      <w:lvlText w:val=""/>
      <w:lvlJc w:val="left"/>
      <w:pPr>
        <w:ind w:left="1440" w:hanging="360"/>
      </w:pPr>
      <w:rPr>
        <w:rFonts w:ascii="Symbol" w:hAnsi="Symbol" w:hint="default"/>
        <w:color w:val="ED1B2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BD7917"/>
    <w:multiLevelType w:val="hybridMultilevel"/>
    <w:tmpl w:val="A0627794"/>
    <w:lvl w:ilvl="0" w:tplc="C5049BC4">
      <w:start w:val="1"/>
      <w:numFmt w:val="bullet"/>
      <w:pStyle w:val="BulletPoints"/>
      <w:lvlText w:val=""/>
      <w:lvlJc w:val="left"/>
      <w:pPr>
        <w:ind w:left="720" w:hanging="360"/>
      </w:pPr>
      <w:rPr>
        <w:rFonts w:ascii="Symbol" w:hAnsi="Symbol" w:hint="default"/>
        <w:color w:val="1600FE"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E1FF0"/>
    <w:multiLevelType w:val="hybridMultilevel"/>
    <w:tmpl w:val="13CCF998"/>
    <w:lvl w:ilvl="0" w:tplc="9252CEA4">
      <w:start w:val="1"/>
      <w:numFmt w:val="decimal"/>
      <w:lvlText w:val="%1."/>
      <w:lvlJc w:val="left"/>
      <w:pPr>
        <w:ind w:left="720" w:hanging="360"/>
      </w:pPr>
    </w:lvl>
    <w:lvl w:ilvl="1" w:tplc="2EC82DD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77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A90E9F"/>
    <w:multiLevelType w:val="hybridMultilevel"/>
    <w:tmpl w:val="5E36A00E"/>
    <w:lvl w:ilvl="0" w:tplc="08090019">
      <w:start w:val="1"/>
      <w:numFmt w:val="low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20" w15:restartNumberingAfterBreak="0">
    <w:nsid w:val="5DFC64BE"/>
    <w:multiLevelType w:val="hybridMultilevel"/>
    <w:tmpl w:val="6568B83A"/>
    <w:lvl w:ilvl="0" w:tplc="E8F0BDB6">
      <w:start w:val="1"/>
      <w:numFmt w:val="bullet"/>
      <w:lvlText w:val=""/>
      <w:lvlJc w:val="left"/>
      <w:pPr>
        <w:ind w:left="1457" w:hanging="360"/>
      </w:pPr>
      <w:rPr>
        <w:rFonts w:ascii="Symbol" w:hAnsi="Symbol" w:hint="default"/>
        <w:color w:val="1600FE" w:themeColor="accent2"/>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600738BD"/>
    <w:multiLevelType w:val="hybridMultilevel"/>
    <w:tmpl w:val="CED2EF5A"/>
    <w:lvl w:ilvl="0" w:tplc="08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57CD6"/>
    <w:multiLevelType w:val="hybridMultilevel"/>
    <w:tmpl w:val="F18A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04092"/>
    <w:multiLevelType w:val="multilevel"/>
    <w:tmpl w:val="0809001F"/>
    <w:styleLink w:val="Style1"/>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4E6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7220AE"/>
    <w:multiLevelType w:val="multilevel"/>
    <w:tmpl w:val="0809001F"/>
    <w:numStyleLink w:val="Style1"/>
  </w:abstractNum>
  <w:abstractNum w:abstractNumId="26" w15:restartNumberingAfterBreak="0">
    <w:nsid w:val="777D4F61"/>
    <w:multiLevelType w:val="hybridMultilevel"/>
    <w:tmpl w:val="EA847DBC"/>
    <w:lvl w:ilvl="0" w:tplc="40B6D882">
      <w:start w:val="1"/>
      <w:numFmt w:val="bullet"/>
      <w:pStyle w:val="AABWBullet"/>
      <w:lvlText w:val=""/>
      <w:lvlPicBulletId w:val="0"/>
      <w:lvlJc w:val="left"/>
      <w:pPr>
        <w:ind w:left="106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DAC0A4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E391CC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3540140">
    <w:abstractNumId w:val="16"/>
  </w:num>
  <w:num w:numId="2" w16cid:durableId="1931886753">
    <w:abstractNumId w:val="28"/>
  </w:num>
  <w:num w:numId="3" w16cid:durableId="1174494643">
    <w:abstractNumId w:val="18"/>
  </w:num>
  <w:num w:numId="4" w16cid:durableId="690685860">
    <w:abstractNumId w:val="23"/>
  </w:num>
  <w:num w:numId="5" w16cid:durableId="2045786252">
    <w:abstractNumId w:val="25"/>
  </w:num>
  <w:num w:numId="6" w16cid:durableId="655956426">
    <w:abstractNumId w:val="24"/>
  </w:num>
  <w:num w:numId="7" w16cid:durableId="1068653385">
    <w:abstractNumId w:val="12"/>
  </w:num>
  <w:num w:numId="8" w16cid:durableId="1526673978">
    <w:abstractNumId w:val="19"/>
  </w:num>
  <w:num w:numId="9" w16cid:durableId="927739696">
    <w:abstractNumId w:val="10"/>
  </w:num>
  <w:num w:numId="10" w16cid:durableId="441728084">
    <w:abstractNumId w:val="14"/>
  </w:num>
  <w:num w:numId="11" w16cid:durableId="1661690262">
    <w:abstractNumId w:val="27"/>
  </w:num>
  <w:num w:numId="12" w16cid:durableId="2082364477">
    <w:abstractNumId w:val="20"/>
  </w:num>
  <w:num w:numId="13" w16cid:durableId="1126661564">
    <w:abstractNumId w:val="15"/>
  </w:num>
  <w:num w:numId="14" w16cid:durableId="1214193045">
    <w:abstractNumId w:val="17"/>
  </w:num>
  <w:num w:numId="15" w16cid:durableId="483546064">
    <w:abstractNumId w:val="13"/>
  </w:num>
  <w:num w:numId="16" w16cid:durableId="930549735">
    <w:abstractNumId w:val="9"/>
  </w:num>
  <w:num w:numId="17" w16cid:durableId="851381933">
    <w:abstractNumId w:val="7"/>
  </w:num>
  <w:num w:numId="18" w16cid:durableId="116066904">
    <w:abstractNumId w:val="6"/>
  </w:num>
  <w:num w:numId="19" w16cid:durableId="1438791212">
    <w:abstractNumId w:val="5"/>
  </w:num>
  <w:num w:numId="20" w16cid:durableId="147720889">
    <w:abstractNumId w:val="4"/>
  </w:num>
  <w:num w:numId="21" w16cid:durableId="991569564">
    <w:abstractNumId w:val="8"/>
  </w:num>
  <w:num w:numId="22" w16cid:durableId="1106003975">
    <w:abstractNumId w:val="3"/>
  </w:num>
  <w:num w:numId="23" w16cid:durableId="1213034239">
    <w:abstractNumId w:val="2"/>
  </w:num>
  <w:num w:numId="24" w16cid:durableId="905798381">
    <w:abstractNumId w:val="1"/>
  </w:num>
  <w:num w:numId="25" w16cid:durableId="534971607">
    <w:abstractNumId w:val="0"/>
  </w:num>
  <w:num w:numId="26" w16cid:durableId="1987125898">
    <w:abstractNumId w:val="11"/>
  </w:num>
  <w:num w:numId="27" w16cid:durableId="229778774">
    <w:abstractNumId w:val="26"/>
  </w:num>
  <w:num w:numId="28" w16cid:durableId="413362281">
    <w:abstractNumId w:val="21"/>
  </w:num>
  <w:num w:numId="29" w16cid:durableId="1165126450">
    <w:abstractNumId w:val="22"/>
  </w:num>
  <w:num w:numId="30" w16cid:durableId="1384283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15"/>
    <w:rsid w:val="000209BD"/>
    <w:rsid w:val="00020B98"/>
    <w:rsid w:val="00025F8D"/>
    <w:rsid w:val="00027D20"/>
    <w:rsid w:val="00032043"/>
    <w:rsid w:val="0003495F"/>
    <w:rsid w:val="00035A66"/>
    <w:rsid w:val="0004212D"/>
    <w:rsid w:val="000422E4"/>
    <w:rsid w:val="000429AB"/>
    <w:rsid w:val="0005100B"/>
    <w:rsid w:val="00070B7A"/>
    <w:rsid w:val="00072755"/>
    <w:rsid w:val="00074E30"/>
    <w:rsid w:val="00075915"/>
    <w:rsid w:val="0008069E"/>
    <w:rsid w:val="000826B6"/>
    <w:rsid w:val="000A03C5"/>
    <w:rsid w:val="000A0565"/>
    <w:rsid w:val="000A465B"/>
    <w:rsid w:val="000A4A1B"/>
    <w:rsid w:val="000B502E"/>
    <w:rsid w:val="000C0CC9"/>
    <w:rsid w:val="000C5882"/>
    <w:rsid w:val="000D6153"/>
    <w:rsid w:val="000E56D8"/>
    <w:rsid w:val="000F5305"/>
    <w:rsid w:val="00104D5A"/>
    <w:rsid w:val="00105962"/>
    <w:rsid w:val="00107384"/>
    <w:rsid w:val="0010756E"/>
    <w:rsid w:val="001121C6"/>
    <w:rsid w:val="0012776E"/>
    <w:rsid w:val="0013576D"/>
    <w:rsid w:val="00136A66"/>
    <w:rsid w:val="00143C6E"/>
    <w:rsid w:val="001455F0"/>
    <w:rsid w:val="00166705"/>
    <w:rsid w:val="00167D2C"/>
    <w:rsid w:val="001714BE"/>
    <w:rsid w:val="00180379"/>
    <w:rsid w:val="0019799E"/>
    <w:rsid w:val="001A0ED5"/>
    <w:rsid w:val="001A1600"/>
    <w:rsid w:val="001A5E46"/>
    <w:rsid w:val="001A73A9"/>
    <w:rsid w:val="001B2496"/>
    <w:rsid w:val="001B2816"/>
    <w:rsid w:val="001B5083"/>
    <w:rsid w:val="001B7B69"/>
    <w:rsid w:val="001C06D1"/>
    <w:rsid w:val="001C0A63"/>
    <w:rsid w:val="001C4DED"/>
    <w:rsid w:val="001D6314"/>
    <w:rsid w:val="001E09CC"/>
    <w:rsid w:val="001F306B"/>
    <w:rsid w:val="001F7A89"/>
    <w:rsid w:val="002022E9"/>
    <w:rsid w:val="00203D96"/>
    <w:rsid w:val="0020448F"/>
    <w:rsid w:val="00215AB0"/>
    <w:rsid w:val="00224EBC"/>
    <w:rsid w:val="002328D7"/>
    <w:rsid w:val="00242F5C"/>
    <w:rsid w:val="002476FB"/>
    <w:rsid w:val="00247FAB"/>
    <w:rsid w:val="00251F18"/>
    <w:rsid w:val="002550E0"/>
    <w:rsid w:val="00256F16"/>
    <w:rsid w:val="00265519"/>
    <w:rsid w:val="00270465"/>
    <w:rsid w:val="00275B2E"/>
    <w:rsid w:val="00276B58"/>
    <w:rsid w:val="002845F9"/>
    <w:rsid w:val="00294937"/>
    <w:rsid w:val="00295B35"/>
    <w:rsid w:val="00297F34"/>
    <w:rsid w:val="002B153B"/>
    <w:rsid w:val="002B5C9A"/>
    <w:rsid w:val="002C2147"/>
    <w:rsid w:val="002C78DC"/>
    <w:rsid w:val="002D4363"/>
    <w:rsid w:val="002D7DC8"/>
    <w:rsid w:val="002E1727"/>
    <w:rsid w:val="002E690B"/>
    <w:rsid w:val="002F34BB"/>
    <w:rsid w:val="0030166B"/>
    <w:rsid w:val="00303C06"/>
    <w:rsid w:val="00310F74"/>
    <w:rsid w:val="00312B85"/>
    <w:rsid w:val="003302F5"/>
    <w:rsid w:val="0033144B"/>
    <w:rsid w:val="00334930"/>
    <w:rsid w:val="00341DA3"/>
    <w:rsid w:val="00342675"/>
    <w:rsid w:val="00347A0C"/>
    <w:rsid w:val="00351BA1"/>
    <w:rsid w:val="00353391"/>
    <w:rsid w:val="00362D28"/>
    <w:rsid w:val="003678F6"/>
    <w:rsid w:val="00371335"/>
    <w:rsid w:val="00372047"/>
    <w:rsid w:val="00380B82"/>
    <w:rsid w:val="00381BEF"/>
    <w:rsid w:val="00383209"/>
    <w:rsid w:val="00392975"/>
    <w:rsid w:val="00395684"/>
    <w:rsid w:val="003A1444"/>
    <w:rsid w:val="003A3E2F"/>
    <w:rsid w:val="003A6696"/>
    <w:rsid w:val="003B1CB6"/>
    <w:rsid w:val="003B3E81"/>
    <w:rsid w:val="003B4349"/>
    <w:rsid w:val="003B59E9"/>
    <w:rsid w:val="003B7BB3"/>
    <w:rsid w:val="003C7DF4"/>
    <w:rsid w:val="003D3C82"/>
    <w:rsid w:val="003D4B9B"/>
    <w:rsid w:val="003F0655"/>
    <w:rsid w:val="003F6BBF"/>
    <w:rsid w:val="0040787B"/>
    <w:rsid w:val="00410AD1"/>
    <w:rsid w:val="00426B93"/>
    <w:rsid w:val="00427823"/>
    <w:rsid w:val="004279E9"/>
    <w:rsid w:val="00452635"/>
    <w:rsid w:val="00470855"/>
    <w:rsid w:val="004726FE"/>
    <w:rsid w:val="00476670"/>
    <w:rsid w:val="004830F1"/>
    <w:rsid w:val="00486612"/>
    <w:rsid w:val="004A485E"/>
    <w:rsid w:val="004A5ED3"/>
    <w:rsid w:val="004B0EFD"/>
    <w:rsid w:val="004B2563"/>
    <w:rsid w:val="004B5098"/>
    <w:rsid w:val="004E4328"/>
    <w:rsid w:val="004F001E"/>
    <w:rsid w:val="004F3B18"/>
    <w:rsid w:val="0050591C"/>
    <w:rsid w:val="00512367"/>
    <w:rsid w:val="00520F5D"/>
    <w:rsid w:val="005235C2"/>
    <w:rsid w:val="005263F5"/>
    <w:rsid w:val="0053335D"/>
    <w:rsid w:val="00535DFD"/>
    <w:rsid w:val="00540E38"/>
    <w:rsid w:val="0054146B"/>
    <w:rsid w:val="0054162F"/>
    <w:rsid w:val="00545EFB"/>
    <w:rsid w:val="00560204"/>
    <w:rsid w:val="00561702"/>
    <w:rsid w:val="0056281F"/>
    <w:rsid w:val="005661D3"/>
    <w:rsid w:val="005A5E74"/>
    <w:rsid w:val="005B063F"/>
    <w:rsid w:val="005B2CCA"/>
    <w:rsid w:val="005B4196"/>
    <w:rsid w:val="005C256B"/>
    <w:rsid w:val="005C5445"/>
    <w:rsid w:val="005D037B"/>
    <w:rsid w:val="005D1F1E"/>
    <w:rsid w:val="005E25EC"/>
    <w:rsid w:val="005E60D7"/>
    <w:rsid w:val="005F5EFE"/>
    <w:rsid w:val="006006F0"/>
    <w:rsid w:val="00610EDB"/>
    <w:rsid w:val="0061523E"/>
    <w:rsid w:val="00620493"/>
    <w:rsid w:val="00625A1B"/>
    <w:rsid w:val="006342EC"/>
    <w:rsid w:val="0063485D"/>
    <w:rsid w:val="00634E57"/>
    <w:rsid w:val="00635495"/>
    <w:rsid w:val="00636014"/>
    <w:rsid w:val="006628D6"/>
    <w:rsid w:val="00667B06"/>
    <w:rsid w:val="00674366"/>
    <w:rsid w:val="00674D79"/>
    <w:rsid w:val="0068507D"/>
    <w:rsid w:val="006871B8"/>
    <w:rsid w:val="006A1016"/>
    <w:rsid w:val="006A412E"/>
    <w:rsid w:val="006C11E0"/>
    <w:rsid w:val="006D2293"/>
    <w:rsid w:val="006D40A8"/>
    <w:rsid w:val="006D4711"/>
    <w:rsid w:val="006D5A06"/>
    <w:rsid w:val="006E0FA7"/>
    <w:rsid w:val="006F0DF2"/>
    <w:rsid w:val="006F1C7A"/>
    <w:rsid w:val="006F20CE"/>
    <w:rsid w:val="006F3F04"/>
    <w:rsid w:val="006F41F4"/>
    <w:rsid w:val="007000D9"/>
    <w:rsid w:val="00700677"/>
    <w:rsid w:val="00704595"/>
    <w:rsid w:val="00707DC4"/>
    <w:rsid w:val="0071360E"/>
    <w:rsid w:val="00713BF5"/>
    <w:rsid w:val="007156AB"/>
    <w:rsid w:val="007219D2"/>
    <w:rsid w:val="00724651"/>
    <w:rsid w:val="00724A27"/>
    <w:rsid w:val="0072610A"/>
    <w:rsid w:val="00734070"/>
    <w:rsid w:val="00737B8C"/>
    <w:rsid w:val="00740069"/>
    <w:rsid w:val="007429B8"/>
    <w:rsid w:val="00743C3B"/>
    <w:rsid w:val="00753324"/>
    <w:rsid w:val="00761E56"/>
    <w:rsid w:val="00762436"/>
    <w:rsid w:val="00764966"/>
    <w:rsid w:val="00765720"/>
    <w:rsid w:val="007673A9"/>
    <w:rsid w:val="00782E26"/>
    <w:rsid w:val="00783EE2"/>
    <w:rsid w:val="007872D3"/>
    <w:rsid w:val="00791CBF"/>
    <w:rsid w:val="007B2CBE"/>
    <w:rsid w:val="007B3260"/>
    <w:rsid w:val="007B7D8A"/>
    <w:rsid w:val="007D48DE"/>
    <w:rsid w:val="007E14D1"/>
    <w:rsid w:val="00806267"/>
    <w:rsid w:val="00807260"/>
    <w:rsid w:val="008075B4"/>
    <w:rsid w:val="008112CE"/>
    <w:rsid w:val="008136CE"/>
    <w:rsid w:val="008174F8"/>
    <w:rsid w:val="008233EB"/>
    <w:rsid w:val="00832354"/>
    <w:rsid w:val="0084019B"/>
    <w:rsid w:val="008434D2"/>
    <w:rsid w:val="00843F25"/>
    <w:rsid w:val="008449DE"/>
    <w:rsid w:val="00850F09"/>
    <w:rsid w:val="00853022"/>
    <w:rsid w:val="008549DB"/>
    <w:rsid w:val="00857716"/>
    <w:rsid w:val="00860D3C"/>
    <w:rsid w:val="00862AAF"/>
    <w:rsid w:val="00864AD3"/>
    <w:rsid w:val="00874265"/>
    <w:rsid w:val="008831DD"/>
    <w:rsid w:val="0089478B"/>
    <w:rsid w:val="008961D9"/>
    <w:rsid w:val="00896E6F"/>
    <w:rsid w:val="008B4B0F"/>
    <w:rsid w:val="008B60A0"/>
    <w:rsid w:val="008C426C"/>
    <w:rsid w:val="008C529A"/>
    <w:rsid w:val="008C5E10"/>
    <w:rsid w:val="008C6D2B"/>
    <w:rsid w:val="008C7034"/>
    <w:rsid w:val="008D74C4"/>
    <w:rsid w:val="008D7BF8"/>
    <w:rsid w:val="008E07BB"/>
    <w:rsid w:val="008E40C0"/>
    <w:rsid w:val="008E5692"/>
    <w:rsid w:val="008F4106"/>
    <w:rsid w:val="008F5DEB"/>
    <w:rsid w:val="009124BC"/>
    <w:rsid w:val="0091297B"/>
    <w:rsid w:val="00917023"/>
    <w:rsid w:val="00921690"/>
    <w:rsid w:val="00922368"/>
    <w:rsid w:val="00924170"/>
    <w:rsid w:val="0092519B"/>
    <w:rsid w:val="00936074"/>
    <w:rsid w:val="00937E4B"/>
    <w:rsid w:val="00940DF4"/>
    <w:rsid w:val="00943A78"/>
    <w:rsid w:val="00944DA6"/>
    <w:rsid w:val="00947B93"/>
    <w:rsid w:val="00950B7B"/>
    <w:rsid w:val="0096013D"/>
    <w:rsid w:val="009623B8"/>
    <w:rsid w:val="00962E06"/>
    <w:rsid w:val="0096596D"/>
    <w:rsid w:val="0096761A"/>
    <w:rsid w:val="009738BD"/>
    <w:rsid w:val="00980F71"/>
    <w:rsid w:val="0098273A"/>
    <w:rsid w:val="00984E58"/>
    <w:rsid w:val="009A052E"/>
    <w:rsid w:val="009B0322"/>
    <w:rsid w:val="009B3809"/>
    <w:rsid w:val="009B7111"/>
    <w:rsid w:val="009B7C82"/>
    <w:rsid w:val="009C02F3"/>
    <w:rsid w:val="009C4718"/>
    <w:rsid w:val="009C7142"/>
    <w:rsid w:val="009D11E1"/>
    <w:rsid w:val="009D5C38"/>
    <w:rsid w:val="009E091E"/>
    <w:rsid w:val="009E3334"/>
    <w:rsid w:val="009E54C6"/>
    <w:rsid w:val="00A0017B"/>
    <w:rsid w:val="00A00DBC"/>
    <w:rsid w:val="00A014B7"/>
    <w:rsid w:val="00A054AA"/>
    <w:rsid w:val="00A15BE9"/>
    <w:rsid w:val="00A17261"/>
    <w:rsid w:val="00A20631"/>
    <w:rsid w:val="00A24896"/>
    <w:rsid w:val="00A31CAF"/>
    <w:rsid w:val="00A37532"/>
    <w:rsid w:val="00A42612"/>
    <w:rsid w:val="00A44D71"/>
    <w:rsid w:val="00A47A37"/>
    <w:rsid w:val="00A50245"/>
    <w:rsid w:val="00A50466"/>
    <w:rsid w:val="00A55E62"/>
    <w:rsid w:val="00A61FFB"/>
    <w:rsid w:val="00A702E8"/>
    <w:rsid w:val="00A764E2"/>
    <w:rsid w:val="00A80BE7"/>
    <w:rsid w:val="00A91B3B"/>
    <w:rsid w:val="00A93A08"/>
    <w:rsid w:val="00A966C4"/>
    <w:rsid w:val="00AA1082"/>
    <w:rsid w:val="00AB090A"/>
    <w:rsid w:val="00AB4DA2"/>
    <w:rsid w:val="00AC6BC1"/>
    <w:rsid w:val="00AC7104"/>
    <w:rsid w:val="00AE364C"/>
    <w:rsid w:val="00AF2E73"/>
    <w:rsid w:val="00B02D8B"/>
    <w:rsid w:val="00B06DBD"/>
    <w:rsid w:val="00B10EE9"/>
    <w:rsid w:val="00B1475E"/>
    <w:rsid w:val="00B148CB"/>
    <w:rsid w:val="00B15038"/>
    <w:rsid w:val="00B202E6"/>
    <w:rsid w:val="00B23F1E"/>
    <w:rsid w:val="00B2726A"/>
    <w:rsid w:val="00B27BD8"/>
    <w:rsid w:val="00B41BBB"/>
    <w:rsid w:val="00B429F8"/>
    <w:rsid w:val="00B42A9C"/>
    <w:rsid w:val="00B452B1"/>
    <w:rsid w:val="00B47D40"/>
    <w:rsid w:val="00B6035A"/>
    <w:rsid w:val="00B613A5"/>
    <w:rsid w:val="00B6293F"/>
    <w:rsid w:val="00B7365A"/>
    <w:rsid w:val="00B939F7"/>
    <w:rsid w:val="00BA2C10"/>
    <w:rsid w:val="00BA767F"/>
    <w:rsid w:val="00BB73EB"/>
    <w:rsid w:val="00BC298B"/>
    <w:rsid w:val="00BC6D88"/>
    <w:rsid w:val="00BF42E4"/>
    <w:rsid w:val="00C004CC"/>
    <w:rsid w:val="00C0491E"/>
    <w:rsid w:val="00C107BA"/>
    <w:rsid w:val="00C14326"/>
    <w:rsid w:val="00C21923"/>
    <w:rsid w:val="00C2204F"/>
    <w:rsid w:val="00C2210F"/>
    <w:rsid w:val="00C2773E"/>
    <w:rsid w:val="00C36DDB"/>
    <w:rsid w:val="00C5232B"/>
    <w:rsid w:val="00C6694F"/>
    <w:rsid w:val="00C706BB"/>
    <w:rsid w:val="00C71FD4"/>
    <w:rsid w:val="00C72C0C"/>
    <w:rsid w:val="00C90099"/>
    <w:rsid w:val="00C947D8"/>
    <w:rsid w:val="00C94EE9"/>
    <w:rsid w:val="00CA0F18"/>
    <w:rsid w:val="00CA6337"/>
    <w:rsid w:val="00CA6685"/>
    <w:rsid w:val="00CB026C"/>
    <w:rsid w:val="00CB329B"/>
    <w:rsid w:val="00CB3BAE"/>
    <w:rsid w:val="00CB43C8"/>
    <w:rsid w:val="00CD2B6E"/>
    <w:rsid w:val="00CD31C0"/>
    <w:rsid w:val="00CF150F"/>
    <w:rsid w:val="00CF1FB1"/>
    <w:rsid w:val="00CF53ED"/>
    <w:rsid w:val="00D034DF"/>
    <w:rsid w:val="00D03D13"/>
    <w:rsid w:val="00D06EF2"/>
    <w:rsid w:val="00D110AF"/>
    <w:rsid w:val="00D30B98"/>
    <w:rsid w:val="00D34A7E"/>
    <w:rsid w:val="00D37B3B"/>
    <w:rsid w:val="00D4012E"/>
    <w:rsid w:val="00D4132D"/>
    <w:rsid w:val="00D4429A"/>
    <w:rsid w:val="00D546B7"/>
    <w:rsid w:val="00D55EA9"/>
    <w:rsid w:val="00D56A7E"/>
    <w:rsid w:val="00D6755B"/>
    <w:rsid w:val="00D827EF"/>
    <w:rsid w:val="00D84766"/>
    <w:rsid w:val="00D906A2"/>
    <w:rsid w:val="00D92CA4"/>
    <w:rsid w:val="00D962E7"/>
    <w:rsid w:val="00D97685"/>
    <w:rsid w:val="00DA1759"/>
    <w:rsid w:val="00DA49E4"/>
    <w:rsid w:val="00DB5680"/>
    <w:rsid w:val="00DB6F03"/>
    <w:rsid w:val="00DC1676"/>
    <w:rsid w:val="00DC7CB2"/>
    <w:rsid w:val="00DD4B84"/>
    <w:rsid w:val="00DE629A"/>
    <w:rsid w:val="00DE6FBF"/>
    <w:rsid w:val="00DF4476"/>
    <w:rsid w:val="00DF50AA"/>
    <w:rsid w:val="00DF6F89"/>
    <w:rsid w:val="00E05F9E"/>
    <w:rsid w:val="00E06727"/>
    <w:rsid w:val="00E11B95"/>
    <w:rsid w:val="00E12F1B"/>
    <w:rsid w:val="00E1543B"/>
    <w:rsid w:val="00E222F0"/>
    <w:rsid w:val="00E32BE3"/>
    <w:rsid w:val="00E330B2"/>
    <w:rsid w:val="00E34B21"/>
    <w:rsid w:val="00E34B69"/>
    <w:rsid w:val="00E35936"/>
    <w:rsid w:val="00E4375F"/>
    <w:rsid w:val="00E54CD8"/>
    <w:rsid w:val="00E67E4B"/>
    <w:rsid w:val="00E703C6"/>
    <w:rsid w:val="00E854EF"/>
    <w:rsid w:val="00E93604"/>
    <w:rsid w:val="00E93AB4"/>
    <w:rsid w:val="00E96FD0"/>
    <w:rsid w:val="00E970AB"/>
    <w:rsid w:val="00EB17CA"/>
    <w:rsid w:val="00EC03DA"/>
    <w:rsid w:val="00EC2FB3"/>
    <w:rsid w:val="00EC7B03"/>
    <w:rsid w:val="00ED68FB"/>
    <w:rsid w:val="00ED7A6E"/>
    <w:rsid w:val="00EE1E31"/>
    <w:rsid w:val="00EE75A4"/>
    <w:rsid w:val="00EF3A8B"/>
    <w:rsid w:val="00F0278E"/>
    <w:rsid w:val="00F06874"/>
    <w:rsid w:val="00F132AA"/>
    <w:rsid w:val="00F138E8"/>
    <w:rsid w:val="00F13BA9"/>
    <w:rsid w:val="00F364B0"/>
    <w:rsid w:val="00F42FD7"/>
    <w:rsid w:val="00F4442E"/>
    <w:rsid w:val="00F51A35"/>
    <w:rsid w:val="00F52D7E"/>
    <w:rsid w:val="00F5435E"/>
    <w:rsid w:val="00F54E0A"/>
    <w:rsid w:val="00F61B73"/>
    <w:rsid w:val="00F61D2A"/>
    <w:rsid w:val="00F65B28"/>
    <w:rsid w:val="00F67723"/>
    <w:rsid w:val="00F726A3"/>
    <w:rsid w:val="00F72E7E"/>
    <w:rsid w:val="00F80030"/>
    <w:rsid w:val="00F92C7C"/>
    <w:rsid w:val="00F93F11"/>
    <w:rsid w:val="00F96ACD"/>
    <w:rsid w:val="00F974F2"/>
    <w:rsid w:val="00FA3A23"/>
    <w:rsid w:val="00FA525F"/>
    <w:rsid w:val="00FC2D07"/>
    <w:rsid w:val="00FC5A39"/>
    <w:rsid w:val="00FD1439"/>
    <w:rsid w:val="00FD2D05"/>
    <w:rsid w:val="00FD3388"/>
    <w:rsid w:val="00FD6434"/>
    <w:rsid w:val="00FE7B28"/>
    <w:rsid w:val="00FF40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BFC289E"/>
  <w15:chartTrackingRefBased/>
  <w15:docId w15:val="{92EB45A4-25FD-42A3-9BE3-AD3554B01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12D"/>
    <w:pPr>
      <w:spacing w:after="0" w:line="240" w:lineRule="auto"/>
      <w:jc w:val="both"/>
    </w:pPr>
    <w:rPr>
      <w:rFonts w:ascii="Arial" w:hAnsi="Arial"/>
      <w:color w:val="0C161C" w:themeColor="text1"/>
      <w:sz w:val="20"/>
    </w:rPr>
  </w:style>
  <w:style w:type="paragraph" w:styleId="Heading1">
    <w:name w:val="heading 1"/>
    <w:aliases w:val="Heading 1 numbered"/>
    <w:basedOn w:val="Normal"/>
    <w:next w:val="AABBodyText"/>
    <w:link w:val="Heading1Char"/>
    <w:uiPriority w:val="9"/>
    <w:qFormat/>
    <w:rsid w:val="0004212D"/>
    <w:pPr>
      <w:keepNext/>
      <w:keepLines/>
      <w:numPr>
        <w:numId w:val="11"/>
      </w:numPr>
      <w:ind w:left="720" w:hanging="720"/>
      <w:outlineLvl w:val="0"/>
    </w:pPr>
    <w:rPr>
      <w:rFonts w:ascii="Arial Narrow Bold" w:eastAsiaTheme="majorEastAsia" w:hAnsi="Arial Narrow Bold" w:cstheme="majorBidi"/>
      <w:b/>
      <w:caps/>
      <w:sz w:val="40"/>
      <w:szCs w:val="32"/>
    </w:rPr>
  </w:style>
  <w:style w:type="paragraph" w:styleId="Heading2">
    <w:name w:val="heading 2"/>
    <w:basedOn w:val="Normal"/>
    <w:next w:val="AABBodyText"/>
    <w:link w:val="Heading2Char"/>
    <w:autoRedefine/>
    <w:uiPriority w:val="9"/>
    <w:unhideWhenUsed/>
    <w:qFormat/>
    <w:rsid w:val="0004212D"/>
    <w:pPr>
      <w:keepNext/>
      <w:keepLines/>
      <w:numPr>
        <w:ilvl w:val="1"/>
        <w:numId w:val="11"/>
      </w:numPr>
      <w:ind w:left="720" w:hanging="720"/>
      <w:outlineLvl w:val="1"/>
    </w:pPr>
    <w:rPr>
      <w:rFonts w:asciiTheme="majorHAnsi" w:eastAsiaTheme="majorEastAsia" w:hAnsiTheme="majorHAnsi" w:cstheme="majorBidi"/>
      <w:b/>
      <w:caps/>
      <w:sz w:val="32"/>
      <w:szCs w:val="26"/>
    </w:rPr>
  </w:style>
  <w:style w:type="paragraph" w:styleId="Heading3">
    <w:name w:val="heading 3"/>
    <w:basedOn w:val="Heading2"/>
    <w:next w:val="AABBodyText"/>
    <w:link w:val="Heading3Char"/>
    <w:uiPriority w:val="9"/>
    <w:unhideWhenUsed/>
    <w:qFormat/>
    <w:rsid w:val="0004212D"/>
    <w:pPr>
      <w:numPr>
        <w:ilvl w:val="2"/>
      </w:numPr>
      <w:outlineLvl w:val="2"/>
    </w:pPr>
    <w:rPr>
      <w:sz w:val="28"/>
      <w:szCs w:val="24"/>
    </w:rPr>
  </w:style>
  <w:style w:type="paragraph" w:styleId="Heading4">
    <w:name w:val="heading 4"/>
    <w:basedOn w:val="Normal"/>
    <w:next w:val="Normal"/>
    <w:link w:val="Heading4Char"/>
    <w:uiPriority w:val="9"/>
    <w:semiHidden/>
    <w:unhideWhenUsed/>
    <w:qFormat/>
    <w:rsid w:val="0004212D"/>
    <w:pPr>
      <w:keepNext/>
      <w:keepLines/>
      <w:numPr>
        <w:ilvl w:val="3"/>
        <w:numId w:val="11"/>
      </w:numPr>
      <w:spacing w:before="40"/>
      <w:outlineLvl w:val="3"/>
    </w:pPr>
    <w:rPr>
      <w:rFonts w:asciiTheme="majorHAnsi" w:eastAsiaTheme="majorEastAsia" w:hAnsiTheme="majorHAnsi" w:cstheme="majorBidi"/>
      <w:i/>
      <w:iCs/>
      <w:color w:val="1600FE" w:themeColor="accent2"/>
    </w:rPr>
  </w:style>
  <w:style w:type="paragraph" w:styleId="Heading5">
    <w:name w:val="heading 5"/>
    <w:basedOn w:val="Normal"/>
    <w:next w:val="Normal"/>
    <w:link w:val="Heading5Char"/>
    <w:uiPriority w:val="9"/>
    <w:semiHidden/>
    <w:unhideWhenUsed/>
    <w:qFormat/>
    <w:rsid w:val="0004212D"/>
    <w:pPr>
      <w:keepNext/>
      <w:keepLines/>
      <w:numPr>
        <w:ilvl w:val="4"/>
        <w:numId w:val="11"/>
      </w:numPr>
      <w:spacing w:before="40"/>
      <w:outlineLvl w:val="4"/>
    </w:pPr>
    <w:rPr>
      <w:rFonts w:asciiTheme="majorHAnsi" w:eastAsiaTheme="majorEastAsia" w:hAnsiTheme="majorHAnsi" w:cstheme="majorBidi"/>
      <w:color w:val="00BF65" w:themeColor="accent1" w:themeShade="BF"/>
    </w:rPr>
  </w:style>
  <w:style w:type="paragraph" w:styleId="Heading6">
    <w:name w:val="heading 6"/>
    <w:basedOn w:val="Normal"/>
    <w:next w:val="Normal"/>
    <w:link w:val="Heading6Char"/>
    <w:uiPriority w:val="9"/>
    <w:semiHidden/>
    <w:unhideWhenUsed/>
    <w:qFormat/>
    <w:rsid w:val="0004212D"/>
    <w:pPr>
      <w:keepNext/>
      <w:keepLines/>
      <w:numPr>
        <w:ilvl w:val="5"/>
        <w:numId w:val="11"/>
      </w:numPr>
      <w:spacing w:before="40"/>
      <w:outlineLvl w:val="5"/>
    </w:pPr>
    <w:rPr>
      <w:rFonts w:asciiTheme="majorHAnsi" w:eastAsiaTheme="majorEastAsia" w:hAnsiTheme="majorHAnsi" w:cstheme="majorBidi"/>
      <w:color w:val="007F43" w:themeColor="accent1" w:themeShade="7F"/>
    </w:rPr>
  </w:style>
  <w:style w:type="paragraph" w:styleId="Heading7">
    <w:name w:val="heading 7"/>
    <w:basedOn w:val="Normal"/>
    <w:next w:val="Normal"/>
    <w:link w:val="Heading7Char"/>
    <w:uiPriority w:val="9"/>
    <w:semiHidden/>
    <w:unhideWhenUsed/>
    <w:qFormat/>
    <w:rsid w:val="0004212D"/>
    <w:pPr>
      <w:keepNext/>
      <w:keepLines/>
      <w:numPr>
        <w:ilvl w:val="6"/>
        <w:numId w:val="11"/>
      </w:numPr>
      <w:spacing w:before="40"/>
      <w:outlineLvl w:val="6"/>
    </w:pPr>
    <w:rPr>
      <w:rFonts w:asciiTheme="majorHAnsi" w:eastAsiaTheme="majorEastAsia" w:hAnsiTheme="majorHAnsi" w:cstheme="majorBidi"/>
      <w:i/>
      <w:iCs/>
      <w:color w:val="007F43" w:themeColor="accent1" w:themeShade="7F"/>
    </w:rPr>
  </w:style>
  <w:style w:type="paragraph" w:styleId="Heading8">
    <w:name w:val="heading 8"/>
    <w:basedOn w:val="Normal"/>
    <w:next w:val="Normal"/>
    <w:link w:val="Heading8Char"/>
    <w:uiPriority w:val="9"/>
    <w:semiHidden/>
    <w:unhideWhenUsed/>
    <w:qFormat/>
    <w:rsid w:val="0004212D"/>
    <w:pPr>
      <w:keepNext/>
      <w:keepLines/>
      <w:numPr>
        <w:ilvl w:val="7"/>
        <w:numId w:val="11"/>
      </w:numPr>
      <w:spacing w:before="40"/>
      <w:outlineLvl w:val="7"/>
    </w:pPr>
    <w:rPr>
      <w:rFonts w:asciiTheme="majorHAnsi" w:eastAsiaTheme="majorEastAsia" w:hAnsiTheme="majorHAnsi" w:cstheme="majorBidi"/>
      <w:color w:val="213D4E" w:themeColor="text1" w:themeTint="D8"/>
      <w:sz w:val="21"/>
      <w:szCs w:val="21"/>
    </w:rPr>
  </w:style>
  <w:style w:type="paragraph" w:styleId="Heading9">
    <w:name w:val="heading 9"/>
    <w:basedOn w:val="Normal"/>
    <w:next w:val="Normal"/>
    <w:link w:val="Heading9Char"/>
    <w:uiPriority w:val="9"/>
    <w:semiHidden/>
    <w:unhideWhenUsed/>
    <w:qFormat/>
    <w:rsid w:val="0004212D"/>
    <w:pPr>
      <w:keepNext/>
      <w:keepLines/>
      <w:numPr>
        <w:ilvl w:val="8"/>
        <w:numId w:val="11"/>
      </w:numPr>
      <w:spacing w:before="40"/>
      <w:outlineLvl w:val="8"/>
    </w:pPr>
    <w:rPr>
      <w:rFonts w:asciiTheme="majorHAnsi" w:eastAsiaTheme="majorEastAsia" w:hAnsiTheme="majorHAnsi" w:cstheme="majorBidi"/>
      <w:i/>
      <w:iCs/>
      <w:color w:val="213D4E" w:themeColor="text1" w:themeTint="D8"/>
      <w:sz w:val="21"/>
      <w:szCs w:val="21"/>
    </w:rPr>
  </w:style>
  <w:style w:type="character" w:default="1" w:styleId="DefaultParagraphFont">
    <w:name w:val="Default Paragraph Font"/>
    <w:uiPriority w:val="1"/>
    <w:semiHidden/>
    <w:unhideWhenUsed/>
    <w:rsid w:val="0004212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4212D"/>
  </w:style>
  <w:style w:type="paragraph" w:styleId="Header">
    <w:name w:val="header"/>
    <w:basedOn w:val="Normal"/>
    <w:link w:val="HeaderChar"/>
    <w:uiPriority w:val="99"/>
    <w:unhideWhenUsed/>
    <w:rsid w:val="0004212D"/>
    <w:pPr>
      <w:tabs>
        <w:tab w:val="center" w:pos="4513"/>
        <w:tab w:val="right" w:pos="9026"/>
      </w:tabs>
    </w:pPr>
  </w:style>
  <w:style w:type="character" w:customStyle="1" w:styleId="HeaderChar">
    <w:name w:val="Header Char"/>
    <w:basedOn w:val="DefaultParagraphFont"/>
    <w:link w:val="Header"/>
    <w:uiPriority w:val="99"/>
    <w:rsid w:val="0004212D"/>
    <w:rPr>
      <w:rFonts w:ascii="Arial" w:hAnsi="Arial"/>
      <w:color w:val="0C161C" w:themeColor="text1"/>
      <w:sz w:val="20"/>
    </w:rPr>
  </w:style>
  <w:style w:type="paragraph" w:styleId="Footer">
    <w:name w:val="footer"/>
    <w:basedOn w:val="Normal"/>
    <w:link w:val="FooterChar"/>
    <w:uiPriority w:val="99"/>
    <w:unhideWhenUsed/>
    <w:rsid w:val="0004212D"/>
    <w:pPr>
      <w:tabs>
        <w:tab w:val="center" w:pos="4513"/>
        <w:tab w:val="right" w:pos="9026"/>
      </w:tabs>
    </w:pPr>
  </w:style>
  <w:style w:type="character" w:customStyle="1" w:styleId="FooterChar">
    <w:name w:val="Footer Char"/>
    <w:basedOn w:val="DefaultParagraphFont"/>
    <w:link w:val="Footer"/>
    <w:uiPriority w:val="99"/>
    <w:rsid w:val="0004212D"/>
    <w:rPr>
      <w:rFonts w:ascii="Arial" w:hAnsi="Arial"/>
      <w:color w:val="0C161C" w:themeColor="text1"/>
      <w:sz w:val="20"/>
    </w:rPr>
  </w:style>
  <w:style w:type="character" w:styleId="Hyperlink">
    <w:name w:val="Hyperlink"/>
    <w:basedOn w:val="DefaultParagraphFont"/>
    <w:uiPriority w:val="99"/>
    <w:unhideWhenUsed/>
    <w:qFormat/>
    <w:rsid w:val="0004212D"/>
    <w:rPr>
      <w:color w:val="0C161C" w:themeColor="text1"/>
      <w:u w:val="single"/>
    </w:rPr>
  </w:style>
  <w:style w:type="character" w:styleId="UnresolvedMention">
    <w:name w:val="Unresolved Mention"/>
    <w:basedOn w:val="DefaultParagraphFont"/>
    <w:uiPriority w:val="99"/>
    <w:semiHidden/>
    <w:unhideWhenUsed/>
    <w:rsid w:val="0004212D"/>
    <w:rPr>
      <w:color w:val="605E5C"/>
      <w:shd w:val="clear" w:color="auto" w:fill="E1DFDD"/>
    </w:rPr>
  </w:style>
  <w:style w:type="paragraph" w:customStyle="1" w:styleId="HMBodynoident">
    <w:name w:val="HM Body no ident"/>
    <w:basedOn w:val="Normal"/>
    <w:uiPriority w:val="99"/>
    <w:rsid w:val="0004212D"/>
    <w:pPr>
      <w:suppressAutoHyphens/>
      <w:autoSpaceDE w:val="0"/>
      <w:autoSpaceDN w:val="0"/>
      <w:adjustRightInd w:val="0"/>
      <w:spacing w:before="57" w:line="290" w:lineRule="atLeast"/>
      <w:textAlignment w:val="center"/>
    </w:pPr>
    <w:rPr>
      <w:rFonts w:ascii="Calibri Light" w:hAnsi="Calibri Light" w:cs="Calibri Light"/>
      <w:color w:val="000000"/>
      <w:spacing w:val="-1"/>
      <w:sz w:val="22"/>
    </w:rPr>
  </w:style>
  <w:style w:type="paragraph" w:styleId="Subtitle">
    <w:name w:val="Subtitle"/>
    <w:aliases w:val="Subheading,Appendix arrows,Sub Header"/>
    <w:basedOn w:val="Normal"/>
    <w:next w:val="Normal"/>
    <w:link w:val="SubtitleChar"/>
    <w:uiPriority w:val="11"/>
    <w:qFormat/>
    <w:rsid w:val="0004212D"/>
    <w:pPr>
      <w:numPr>
        <w:ilvl w:val="1"/>
      </w:numPr>
    </w:pPr>
    <w:rPr>
      <w:rFonts w:ascii="Arial Narrow Bold" w:eastAsiaTheme="minorEastAsia" w:hAnsi="Arial Narrow Bold"/>
      <w:b/>
      <w:caps/>
      <w:sz w:val="28"/>
    </w:rPr>
  </w:style>
  <w:style w:type="character" w:customStyle="1" w:styleId="SubtitleChar">
    <w:name w:val="Subtitle Char"/>
    <w:aliases w:val="Subheading Char,Appendix arrows Char,Sub Header Char"/>
    <w:basedOn w:val="DefaultParagraphFont"/>
    <w:link w:val="Subtitle"/>
    <w:uiPriority w:val="11"/>
    <w:rsid w:val="0004212D"/>
    <w:rPr>
      <w:rFonts w:ascii="Arial Narrow Bold" w:eastAsiaTheme="minorEastAsia" w:hAnsi="Arial Narrow Bold"/>
      <w:b/>
      <w:caps/>
      <w:color w:val="0C161C" w:themeColor="text1"/>
      <w:sz w:val="28"/>
    </w:rPr>
  </w:style>
  <w:style w:type="paragraph" w:customStyle="1" w:styleId="Address">
    <w:name w:val="Address"/>
    <w:basedOn w:val="Normal"/>
    <w:link w:val="AddressChar"/>
    <w:qFormat/>
    <w:rsid w:val="0004212D"/>
  </w:style>
  <w:style w:type="character" w:customStyle="1" w:styleId="Heading1Char">
    <w:name w:val="Heading 1 Char"/>
    <w:aliases w:val="Heading 1 numbered Char"/>
    <w:basedOn w:val="DefaultParagraphFont"/>
    <w:link w:val="Heading1"/>
    <w:uiPriority w:val="9"/>
    <w:rsid w:val="0004212D"/>
    <w:rPr>
      <w:rFonts w:ascii="Arial Narrow Bold" w:eastAsiaTheme="majorEastAsia" w:hAnsi="Arial Narrow Bold" w:cstheme="majorBidi"/>
      <w:b/>
      <w:caps/>
      <w:color w:val="0C161C" w:themeColor="text1"/>
      <w:sz w:val="40"/>
      <w:szCs w:val="32"/>
    </w:rPr>
  </w:style>
  <w:style w:type="character" w:customStyle="1" w:styleId="AddressChar">
    <w:name w:val="Address Char"/>
    <w:basedOn w:val="DefaultParagraphFont"/>
    <w:link w:val="Address"/>
    <w:rsid w:val="0004212D"/>
    <w:rPr>
      <w:rFonts w:ascii="Arial" w:hAnsi="Arial"/>
      <w:color w:val="0C161C" w:themeColor="text1"/>
      <w:sz w:val="20"/>
    </w:rPr>
  </w:style>
  <w:style w:type="character" w:styleId="SubtleEmphasis">
    <w:name w:val="Subtle Emphasis"/>
    <w:basedOn w:val="DefaultParagraphFont"/>
    <w:uiPriority w:val="19"/>
    <w:qFormat/>
    <w:rsid w:val="0004212D"/>
    <w:rPr>
      <w:rFonts w:ascii="Arial" w:hAnsi="Arial"/>
      <w:i/>
      <w:iCs/>
      <w:color w:val="1600FE" w:themeColor="accent2"/>
    </w:rPr>
  </w:style>
  <w:style w:type="character" w:styleId="Emphasis">
    <w:name w:val="Emphasis"/>
    <w:basedOn w:val="DefaultParagraphFont"/>
    <w:uiPriority w:val="20"/>
    <w:qFormat/>
    <w:rsid w:val="0004212D"/>
    <w:rPr>
      <w:rFonts w:ascii="Arial" w:hAnsi="Arial"/>
      <w:b/>
      <w:i/>
      <w:iCs/>
    </w:rPr>
  </w:style>
  <w:style w:type="character" w:styleId="IntenseEmphasis">
    <w:name w:val="Intense Emphasis"/>
    <w:basedOn w:val="DefaultParagraphFont"/>
    <w:uiPriority w:val="21"/>
    <w:qFormat/>
    <w:rsid w:val="0004212D"/>
    <w:rPr>
      <w:rFonts w:ascii="Arial" w:hAnsi="Arial"/>
      <w:b/>
      <w:i/>
      <w:iCs/>
      <w:color w:val="FF0114" w:themeColor="accent3"/>
    </w:rPr>
  </w:style>
  <w:style w:type="character" w:styleId="Strong">
    <w:name w:val="Strong"/>
    <w:basedOn w:val="DefaultParagraphFont"/>
    <w:uiPriority w:val="22"/>
    <w:qFormat/>
    <w:rsid w:val="0004212D"/>
    <w:rPr>
      <w:rFonts w:ascii="Arial" w:hAnsi="Arial"/>
      <w:b/>
      <w:bCs/>
    </w:rPr>
  </w:style>
  <w:style w:type="paragraph" w:styleId="Quote">
    <w:name w:val="Quote"/>
    <w:basedOn w:val="Normal"/>
    <w:next w:val="Normal"/>
    <w:link w:val="QuoteChar"/>
    <w:uiPriority w:val="29"/>
    <w:qFormat/>
    <w:rsid w:val="0004212D"/>
    <w:pPr>
      <w:spacing w:before="200" w:after="160"/>
      <w:ind w:left="864" w:right="864"/>
      <w:jc w:val="center"/>
    </w:pPr>
    <w:rPr>
      <w:i/>
      <w:iCs/>
      <w:color w:val="1600FE" w:themeColor="accent2"/>
    </w:rPr>
  </w:style>
  <w:style w:type="character" w:customStyle="1" w:styleId="QuoteChar">
    <w:name w:val="Quote Char"/>
    <w:basedOn w:val="DefaultParagraphFont"/>
    <w:link w:val="Quote"/>
    <w:uiPriority w:val="29"/>
    <w:rsid w:val="0004212D"/>
    <w:rPr>
      <w:rFonts w:ascii="Arial" w:hAnsi="Arial"/>
      <w:i/>
      <w:iCs/>
      <w:color w:val="1600FE" w:themeColor="accent2"/>
      <w:sz w:val="20"/>
    </w:rPr>
  </w:style>
  <w:style w:type="paragraph" w:styleId="IntenseQuote">
    <w:name w:val="Intense Quote"/>
    <w:basedOn w:val="Normal"/>
    <w:next w:val="Normal"/>
    <w:link w:val="IntenseQuoteChar"/>
    <w:uiPriority w:val="30"/>
    <w:qFormat/>
    <w:rsid w:val="0004212D"/>
    <w:pPr>
      <w:pBdr>
        <w:top w:val="single" w:sz="4" w:space="10" w:color="00FF87" w:themeColor="accent1"/>
        <w:bottom w:val="single" w:sz="4" w:space="10" w:color="00FF87" w:themeColor="accent1"/>
      </w:pBdr>
      <w:spacing w:before="360"/>
      <w:ind w:left="864" w:right="864"/>
      <w:jc w:val="center"/>
    </w:pPr>
    <w:rPr>
      <w:i/>
      <w:iCs/>
      <w:color w:val="1600FE" w:themeColor="accent2"/>
    </w:rPr>
  </w:style>
  <w:style w:type="character" w:customStyle="1" w:styleId="IntenseQuoteChar">
    <w:name w:val="Intense Quote Char"/>
    <w:basedOn w:val="DefaultParagraphFont"/>
    <w:link w:val="IntenseQuote"/>
    <w:uiPriority w:val="30"/>
    <w:rsid w:val="0004212D"/>
    <w:rPr>
      <w:rFonts w:ascii="Arial" w:hAnsi="Arial"/>
      <w:i/>
      <w:iCs/>
      <w:color w:val="1600FE" w:themeColor="accent2"/>
      <w:sz w:val="20"/>
    </w:rPr>
  </w:style>
  <w:style w:type="paragraph" w:styleId="ListParagraph">
    <w:name w:val="List Paragraph"/>
    <w:basedOn w:val="Normal"/>
    <w:link w:val="ListParagraphChar"/>
    <w:uiPriority w:val="34"/>
    <w:rsid w:val="0004212D"/>
    <w:pPr>
      <w:ind w:left="720"/>
      <w:contextualSpacing/>
    </w:pPr>
  </w:style>
  <w:style w:type="paragraph" w:customStyle="1" w:styleId="BulletPoints">
    <w:name w:val="Bullet Points"/>
    <w:basedOn w:val="ListParagraph"/>
    <w:link w:val="BulletPointsChar"/>
    <w:qFormat/>
    <w:rsid w:val="0004212D"/>
    <w:pPr>
      <w:numPr>
        <w:numId w:val="1"/>
      </w:numPr>
      <w:ind w:left="425" w:hanging="425"/>
    </w:pPr>
  </w:style>
  <w:style w:type="character" w:customStyle="1" w:styleId="ListParagraphChar">
    <w:name w:val="List Paragraph Char"/>
    <w:basedOn w:val="DefaultParagraphFont"/>
    <w:link w:val="ListParagraph"/>
    <w:uiPriority w:val="34"/>
    <w:rsid w:val="0004212D"/>
    <w:rPr>
      <w:rFonts w:ascii="Arial" w:hAnsi="Arial"/>
      <w:color w:val="0C161C" w:themeColor="text1"/>
      <w:sz w:val="20"/>
    </w:rPr>
  </w:style>
  <w:style w:type="character" w:customStyle="1" w:styleId="BulletPointsChar">
    <w:name w:val="Bullet Points Char"/>
    <w:basedOn w:val="ListParagraphChar"/>
    <w:link w:val="BulletPoints"/>
    <w:rsid w:val="0004212D"/>
    <w:rPr>
      <w:rFonts w:ascii="Arial" w:hAnsi="Arial"/>
      <w:color w:val="0C161C" w:themeColor="text1"/>
      <w:sz w:val="20"/>
    </w:rPr>
  </w:style>
  <w:style w:type="numbering" w:customStyle="1" w:styleId="Style1">
    <w:name w:val="Style1"/>
    <w:uiPriority w:val="99"/>
    <w:rsid w:val="0004212D"/>
    <w:pPr>
      <w:numPr>
        <w:numId w:val="4"/>
      </w:numPr>
    </w:pPr>
  </w:style>
  <w:style w:type="paragraph" w:customStyle="1" w:styleId="AABMultilevelList">
    <w:name w:val="AAB Multilevel List"/>
    <w:basedOn w:val="BulletPoints"/>
    <w:link w:val="AABMultilevelListChar"/>
    <w:qFormat/>
    <w:rsid w:val="0004212D"/>
    <w:pPr>
      <w:numPr>
        <w:numId w:val="7"/>
      </w:numPr>
      <w:contextualSpacing w:val="0"/>
    </w:pPr>
  </w:style>
  <w:style w:type="character" w:customStyle="1" w:styleId="AABMultilevelListChar">
    <w:name w:val="AAB Multilevel List Char"/>
    <w:basedOn w:val="BulletPointsChar"/>
    <w:link w:val="AABMultilevelList"/>
    <w:rsid w:val="0004212D"/>
    <w:rPr>
      <w:rFonts w:ascii="Arial" w:hAnsi="Arial"/>
      <w:color w:val="0C161C" w:themeColor="text1"/>
      <w:sz w:val="20"/>
    </w:rPr>
  </w:style>
  <w:style w:type="character" w:styleId="PlaceholderText">
    <w:name w:val="Placeholder Text"/>
    <w:basedOn w:val="DefaultParagraphFont"/>
    <w:uiPriority w:val="99"/>
    <w:semiHidden/>
    <w:rsid w:val="0004212D"/>
    <w:rPr>
      <w:color w:val="808080"/>
    </w:rPr>
  </w:style>
  <w:style w:type="character" w:customStyle="1" w:styleId="Heading2Char">
    <w:name w:val="Heading 2 Char"/>
    <w:basedOn w:val="DefaultParagraphFont"/>
    <w:link w:val="Heading2"/>
    <w:uiPriority w:val="9"/>
    <w:rsid w:val="0004212D"/>
    <w:rPr>
      <w:rFonts w:asciiTheme="majorHAnsi" w:eastAsiaTheme="majorEastAsia" w:hAnsiTheme="majorHAnsi" w:cstheme="majorBidi"/>
      <w:b/>
      <w:caps/>
      <w:color w:val="0C161C" w:themeColor="text1"/>
      <w:sz w:val="32"/>
      <w:szCs w:val="26"/>
    </w:rPr>
  </w:style>
  <w:style w:type="paragraph" w:styleId="TOC1">
    <w:name w:val="toc 1"/>
    <w:basedOn w:val="Normal"/>
    <w:next w:val="Normal"/>
    <w:autoRedefine/>
    <w:uiPriority w:val="39"/>
    <w:unhideWhenUsed/>
    <w:qFormat/>
    <w:rsid w:val="0004212D"/>
    <w:pPr>
      <w:tabs>
        <w:tab w:val="left" w:pos="567"/>
        <w:tab w:val="right" w:leader="dot" w:pos="9968"/>
      </w:tabs>
      <w:spacing w:before="120" w:after="120" w:line="276" w:lineRule="auto"/>
    </w:pPr>
    <w:rPr>
      <w:rFonts w:ascii="Arial Narrow" w:hAnsi="Arial Narrow"/>
      <w:b/>
      <w:bCs/>
      <w:caps/>
      <w:sz w:val="28"/>
      <w:szCs w:val="28"/>
    </w:rPr>
  </w:style>
  <w:style w:type="paragraph" w:styleId="TOC3">
    <w:name w:val="toc 3"/>
    <w:basedOn w:val="Normal"/>
    <w:next w:val="Normal"/>
    <w:autoRedefine/>
    <w:uiPriority w:val="39"/>
    <w:unhideWhenUsed/>
    <w:qFormat/>
    <w:rsid w:val="0004212D"/>
    <w:pPr>
      <w:tabs>
        <w:tab w:val="left" w:pos="567"/>
        <w:tab w:val="right" w:leader="dot" w:pos="9968"/>
      </w:tabs>
      <w:spacing w:before="120" w:after="120"/>
    </w:pPr>
    <w:rPr>
      <w:rFonts w:asciiTheme="majorHAnsi" w:hAnsiTheme="majorHAnsi"/>
      <w:b/>
      <w:caps/>
      <w:noProof/>
      <w:sz w:val="24"/>
    </w:rPr>
  </w:style>
  <w:style w:type="paragraph" w:styleId="TOC4">
    <w:name w:val="toc 4"/>
    <w:basedOn w:val="Normal"/>
    <w:next w:val="Normal"/>
    <w:autoRedefine/>
    <w:uiPriority w:val="39"/>
    <w:semiHidden/>
    <w:unhideWhenUsed/>
    <w:rsid w:val="0004212D"/>
    <w:pPr>
      <w:spacing w:after="100"/>
      <w:ind w:left="600"/>
    </w:pPr>
  </w:style>
  <w:style w:type="character" w:customStyle="1" w:styleId="Heading3Char">
    <w:name w:val="Heading 3 Char"/>
    <w:basedOn w:val="DefaultParagraphFont"/>
    <w:link w:val="Heading3"/>
    <w:uiPriority w:val="9"/>
    <w:rsid w:val="0004212D"/>
    <w:rPr>
      <w:rFonts w:asciiTheme="majorHAnsi" w:eastAsiaTheme="majorEastAsia" w:hAnsiTheme="majorHAnsi" w:cstheme="majorBidi"/>
      <w:b/>
      <w:caps/>
      <w:color w:val="0C161C" w:themeColor="text1"/>
      <w:sz w:val="28"/>
      <w:szCs w:val="24"/>
    </w:rPr>
  </w:style>
  <w:style w:type="character" w:customStyle="1" w:styleId="Heading4Char">
    <w:name w:val="Heading 4 Char"/>
    <w:basedOn w:val="DefaultParagraphFont"/>
    <w:link w:val="Heading4"/>
    <w:uiPriority w:val="9"/>
    <w:semiHidden/>
    <w:rsid w:val="0004212D"/>
    <w:rPr>
      <w:rFonts w:asciiTheme="majorHAnsi" w:eastAsiaTheme="majorEastAsia" w:hAnsiTheme="majorHAnsi" w:cstheme="majorBidi"/>
      <w:i/>
      <w:iCs/>
      <w:color w:val="1600FE" w:themeColor="accent2"/>
      <w:sz w:val="20"/>
    </w:rPr>
  </w:style>
  <w:style w:type="character" w:customStyle="1" w:styleId="Heading5Char">
    <w:name w:val="Heading 5 Char"/>
    <w:basedOn w:val="DefaultParagraphFont"/>
    <w:link w:val="Heading5"/>
    <w:uiPriority w:val="9"/>
    <w:semiHidden/>
    <w:rsid w:val="0004212D"/>
    <w:rPr>
      <w:rFonts w:asciiTheme="majorHAnsi" w:eastAsiaTheme="majorEastAsia" w:hAnsiTheme="majorHAnsi" w:cstheme="majorBidi"/>
      <w:color w:val="00BF65" w:themeColor="accent1" w:themeShade="BF"/>
      <w:sz w:val="20"/>
    </w:rPr>
  </w:style>
  <w:style w:type="character" w:customStyle="1" w:styleId="Heading6Char">
    <w:name w:val="Heading 6 Char"/>
    <w:basedOn w:val="DefaultParagraphFont"/>
    <w:link w:val="Heading6"/>
    <w:uiPriority w:val="9"/>
    <w:semiHidden/>
    <w:rsid w:val="0004212D"/>
    <w:rPr>
      <w:rFonts w:asciiTheme="majorHAnsi" w:eastAsiaTheme="majorEastAsia" w:hAnsiTheme="majorHAnsi" w:cstheme="majorBidi"/>
      <w:color w:val="007F43" w:themeColor="accent1" w:themeShade="7F"/>
      <w:sz w:val="20"/>
    </w:rPr>
  </w:style>
  <w:style w:type="character" w:customStyle="1" w:styleId="Heading7Char">
    <w:name w:val="Heading 7 Char"/>
    <w:basedOn w:val="DefaultParagraphFont"/>
    <w:link w:val="Heading7"/>
    <w:uiPriority w:val="9"/>
    <w:semiHidden/>
    <w:rsid w:val="0004212D"/>
    <w:rPr>
      <w:rFonts w:asciiTheme="majorHAnsi" w:eastAsiaTheme="majorEastAsia" w:hAnsiTheme="majorHAnsi" w:cstheme="majorBidi"/>
      <w:i/>
      <w:iCs/>
      <w:color w:val="007F43" w:themeColor="accent1" w:themeShade="7F"/>
      <w:sz w:val="20"/>
    </w:rPr>
  </w:style>
  <w:style w:type="character" w:customStyle="1" w:styleId="Heading8Char">
    <w:name w:val="Heading 8 Char"/>
    <w:basedOn w:val="DefaultParagraphFont"/>
    <w:link w:val="Heading8"/>
    <w:uiPriority w:val="9"/>
    <w:semiHidden/>
    <w:rsid w:val="0004212D"/>
    <w:rPr>
      <w:rFonts w:asciiTheme="majorHAnsi" w:eastAsiaTheme="majorEastAsia" w:hAnsiTheme="majorHAnsi" w:cstheme="majorBidi"/>
      <w:color w:val="213D4E" w:themeColor="text1" w:themeTint="D8"/>
      <w:sz w:val="21"/>
      <w:szCs w:val="21"/>
    </w:rPr>
  </w:style>
  <w:style w:type="character" w:customStyle="1" w:styleId="Heading9Char">
    <w:name w:val="Heading 9 Char"/>
    <w:basedOn w:val="DefaultParagraphFont"/>
    <w:link w:val="Heading9"/>
    <w:uiPriority w:val="9"/>
    <w:semiHidden/>
    <w:rsid w:val="0004212D"/>
    <w:rPr>
      <w:rFonts w:asciiTheme="majorHAnsi" w:eastAsiaTheme="majorEastAsia" w:hAnsiTheme="majorHAnsi" w:cstheme="majorBidi"/>
      <w:i/>
      <w:iCs/>
      <w:color w:val="213D4E" w:themeColor="text1" w:themeTint="D8"/>
      <w:sz w:val="21"/>
      <w:szCs w:val="21"/>
    </w:rPr>
  </w:style>
  <w:style w:type="paragraph" w:styleId="TOC2">
    <w:name w:val="toc 2"/>
    <w:basedOn w:val="Normal"/>
    <w:next w:val="Normal"/>
    <w:autoRedefine/>
    <w:uiPriority w:val="39"/>
    <w:unhideWhenUsed/>
    <w:qFormat/>
    <w:rsid w:val="0004212D"/>
    <w:pPr>
      <w:tabs>
        <w:tab w:val="right" w:leader="dot" w:pos="9968"/>
      </w:tabs>
      <w:spacing w:before="120" w:after="120"/>
    </w:pPr>
    <w:rPr>
      <w:rFonts w:asciiTheme="majorHAnsi" w:hAnsiTheme="majorHAnsi"/>
      <w:b/>
      <w:caps/>
      <w:sz w:val="24"/>
    </w:rPr>
  </w:style>
  <w:style w:type="paragraph" w:styleId="NoSpacing">
    <w:name w:val="No Spacing"/>
    <w:uiPriority w:val="1"/>
    <w:qFormat/>
    <w:rsid w:val="0004212D"/>
    <w:pPr>
      <w:spacing w:after="0" w:line="240" w:lineRule="auto"/>
    </w:pPr>
    <w:rPr>
      <w:rFonts w:ascii="Arial" w:hAnsi="Arial"/>
      <w:color w:val="0C161C" w:themeColor="text1"/>
      <w:sz w:val="20"/>
    </w:rPr>
  </w:style>
  <w:style w:type="paragraph" w:customStyle="1" w:styleId="CoverTitle">
    <w:name w:val="Cover Title"/>
    <w:basedOn w:val="AABMultilevelList"/>
    <w:link w:val="CoverTitleChar"/>
    <w:qFormat/>
    <w:rsid w:val="0004212D"/>
    <w:pPr>
      <w:numPr>
        <w:numId w:val="0"/>
      </w:numPr>
      <w:jc w:val="center"/>
    </w:pPr>
    <w:rPr>
      <w:rFonts w:asciiTheme="majorHAnsi" w:hAnsiTheme="majorHAnsi"/>
      <w:b/>
      <w:bCs/>
      <w:noProof/>
      <w:sz w:val="72"/>
      <w:szCs w:val="72"/>
    </w:rPr>
  </w:style>
  <w:style w:type="paragraph" w:customStyle="1" w:styleId="CoverClientName">
    <w:name w:val="Cover Client Name"/>
    <w:basedOn w:val="Normal"/>
    <w:link w:val="CoverClientNameChar"/>
    <w:qFormat/>
    <w:rsid w:val="0004212D"/>
    <w:pPr>
      <w:jc w:val="center"/>
    </w:pPr>
    <w:rPr>
      <w:rFonts w:asciiTheme="majorHAnsi" w:hAnsiTheme="majorHAnsi"/>
      <w:b/>
      <w:bCs/>
      <w:noProof/>
      <w:color w:val="1600FE" w:themeColor="accent2"/>
      <w:sz w:val="56"/>
      <w:szCs w:val="56"/>
    </w:rPr>
  </w:style>
  <w:style w:type="character" w:customStyle="1" w:styleId="CoverTitleChar">
    <w:name w:val="Cover Title Char"/>
    <w:basedOn w:val="AABMultilevelListChar"/>
    <w:link w:val="CoverTitle"/>
    <w:rsid w:val="0004212D"/>
    <w:rPr>
      <w:rFonts w:asciiTheme="majorHAnsi" w:hAnsiTheme="majorHAnsi"/>
      <w:b/>
      <w:bCs/>
      <w:noProof/>
      <w:color w:val="0C161C" w:themeColor="text1"/>
      <w:sz w:val="72"/>
      <w:szCs w:val="72"/>
    </w:rPr>
  </w:style>
  <w:style w:type="paragraph" w:customStyle="1" w:styleId="CoverDate">
    <w:name w:val="Cover Date"/>
    <w:basedOn w:val="Normal"/>
    <w:link w:val="CoverDateChar"/>
    <w:qFormat/>
    <w:rsid w:val="0004212D"/>
    <w:pPr>
      <w:spacing w:line="276" w:lineRule="auto"/>
      <w:jc w:val="center"/>
    </w:pPr>
    <w:rPr>
      <w:rFonts w:asciiTheme="majorHAnsi" w:hAnsiTheme="majorHAnsi"/>
      <w:b/>
      <w:bCs/>
      <w:noProof/>
      <w:sz w:val="36"/>
      <w:szCs w:val="36"/>
    </w:rPr>
  </w:style>
  <w:style w:type="character" w:customStyle="1" w:styleId="CoverClientNameChar">
    <w:name w:val="Cover Client Name Char"/>
    <w:basedOn w:val="DefaultParagraphFont"/>
    <w:link w:val="CoverClientName"/>
    <w:rsid w:val="0004212D"/>
    <w:rPr>
      <w:rFonts w:asciiTheme="majorHAnsi" w:hAnsiTheme="majorHAnsi"/>
      <w:b/>
      <w:bCs/>
      <w:noProof/>
      <w:color w:val="1600FE" w:themeColor="accent2"/>
      <w:sz w:val="56"/>
      <w:szCs w:val="56"/>
    </w:rPr>
  </w:style>
  <w:style w:type="character" w:customStyle="1" w:styleId="CoverDateChar">
    <w:name w:val="Cover Date Char"/>
    <w:basedOn w:val="DefaultParagraphFont"/>
    <w:link w:val="CoverDate"/>
    <w:rsid w:val="0004212D"/>
    <w:rPr>
      <w:rFonts w:asciiTheme="majorHAnsi" w:hAnsiTheme="majorHAnsi"/>
      <w:b/>
      <w:bCs/>
      <w:noProof/>
      <w:color w:val="0C161C" w:themeColor="text1"/>
      <w:sz w:val="36"/>
      <w:szCs w:val="36"/>
    </w:rPr>
  </w:style>
  <w:style w:type="paragraph" w:customStyle="1" w:styleId="Sub-levelBulletpoint">
    <w:name w:val="Sub-level Bullet point"/>
    <w:basedOn w:val="BulletPoints"/>
    <w:link w:val="Sub-levelBulletpointChar"/>
    <w:qFormat/>
    <w:rsid w:val="0004212D"/>
    <w:pPr>
      <w:numPr>
        <w:numId w:val="15"/>
      </w:numPr>
      <w:ind w:left="1134" w:hanging="425"/>
    </w:pPr>
  </w:style>
  <w:style w:type="paragraph" w:customStyle="1" w:styleId="Heading1unumbered">
    <w:name w:val="Heading 1 unumbered"/>
    <w:basedOn w:val="Heading1"/>
    <w:next w:val="Normal"/>
    <w:link w:val="Heading1unumberedChar"/>
    <w:qFormat/>
    <w:rsid w:val="0004212D"/>
    <w:pPr>
      <w:numPr>
        <w:numId w:val="0"/>
      </w:numPr>
    </w:pPr>
  </w:style>
  <w:style w:type="character" w:customStyle="1" w:styleId="Sub-levelBulletpointChar">
    <w:name w:val="Sub-level Bullet point Char"/>
    <w:basedOn w:val="BulletPointsChar"/>
    <w:link w:val="Sub-levelBulletpoint"/>
    <w:rsid w:val="0004212D"/>
    <w:rPr>
      <w:rFonts w:ascii="Arial" w:hAnsi="Arial"/>
      <w:color w:val="0C161C" w:themeColor="text1"/>
      <w:sz w:val="20"/>
    </w:rPr>
  </w:style>
  <w:style w:type="paragraph" w:customStyle="1" w:styleId="Heading2unumbered">
    <w:name w:val="Heading 2 unumbered"/>
    <w:basedOn w:val="Heading2"/>
    <w:next w:val="Normal"/>
    <w:link w:val="Heading2unumberedChar"/>
    <w:qFormat/>
    <w:rsid w:val="0004212D"/>
    <w:pPr>
      <w:numPr>
        <w:ilvl w:val="0"/>
        <w:numId w:val="0"/>
      </w:numPr>
    </w:pPr>
    <w:rPr>
      <w:bCs/>
      <w:szCs w:val="32"/>
    </w:rPr>
  </w:style>
  <w:style w:type="character" w:customStyle="1" w:styleId="Heading1unumberedChar">
    <w:name w:val="Heading 1 unumbered Char"/>
    <w:basedOn w:val="Heading1Char"/>
    <w:link w:val="Heading1unumbered"/>
    <w:rsid w:val="0004212D"/>
    <w:rPr>
      <w:rFonts w:ascii="Arial Narrow Bold" w:eastAsiaTheme="majorEastAsia" w:hAnsi="Arial Narrow Bold" w:cstheme="majorBidi"/>
      <w:b/>
      <w:caps/>
      <w:color w:val="0C161C" w:themeColor="text1"/>
      <w:sz w:val="40"/>
      <w:szCs w:val="32"/>
    </w:rPr>
  </w:style>
  <w:style w:type="paragraph" w:customStyle="1" w:styleId="Heading3unumbered">
    <w:name w:val="Heading 3 unumbered"/>
    <w:basedOn w:val="Heading3"/>
    <w:next w:val="Normal"/>
    <w:link w:val="Heading3unumberedChar"/>
    <w:qFormat/>
    <w:rsid w:val="0004212D"/>
    <w:pPr>
      <w:numPr>
        <w:ilvl w:val="0"/>
        <w:numId w:val="0"/>
      </w:numPr>
    </w:pPr>
    <w:rPr>
      <w:bCs/>
      <w:szCs w:val="28"/>
    </w:rPr>
  </w:style>
  <w:style w:type="character" w:customStyle="1" w:styleId="Heading2unumberedChar">
    <w:name w:val="Heading 2 unumbered Char"/>
    <w:basedOn w:val="DefaultParagraphFont"/>
    <w:link w:val="Heading2unumbered"/>
    <w:rsid w:val="0004212D"/>
    <w:rPr>
      <w:rFonts w:asciiTheme="majorHAnsi" w:eastAsiaTheme="majorEastAsia" w:hAnsiTheme="majorHAnsi" w:cstheme="majorBidi"/>
      <w:b/>
      <w:bCs/>
      <w:caps/>
      <w:color w:val="0C161C" w:themeColor="text1"/>
      <w:sz w:val="32"/>
      <w:szCs w:val="32"/>
    </w:rPr>
  </w:style>
  <w:style w:type="character" w:customStyle="1" w:styleId="Heading3unumberedChar">
    <w:name w:val="Heading 3 unumbered Char"/>
    <w:basedOn w:val="DefaultParagraphFont"/>
    <w:link w:val="Heading3unumbered"/>
    <w:rsid w:val="0004212D"/>
    <w:rPr>
      <w:rFonts w:asciiTheme="majorHAnsi" w:eastAsiaTheme="majorEastAsia" w:hAnsiTheme="majorHAnsi" w:cstheme="majorBidi"/>
      <w:b/>
      <w:bCs/>
      <w:caps/>
      <w:color w:val="0C161C" w:themeColor="text1"/>
      <w:sz w:val="28"/>
      <w:szCs w:val="28"/>
    </w:rPr>
  </w:style>
  <w:style w:type="paragraph" w:customStyle="1" w:styleId="AABBodyText">
    <w:name w:val="AAB Body Text"/>
    <w:basedOn w:val="Normal"/>
    <w:link w:val="AABBodyTextChar"/>
    <w:qFormat/>
    <w:rsid w:val="0004212D"/>
    <w:pPr>
      <w:ind w:left="709"/>
    </w:pPr>
  </w:style>
  <w:style w:type="character" w:customStyle="1" w:styleId="AABBodyTextChar">
    <w:name w:val="AAB Body Text Char"/>
    <w:basedOn w:val="DefaultParagraphFont"/>
    <w:link w:val="AABBodyText"/>
    <w:rsid w:val="0004212D"/>
    <w:rPr>
      <w:rFonts w:ascii="Arial" w:hAnsi="Arial"/>
      <w:color w:val="0C161C" w:themeColor="text1"/>
      <w:sz w:val="20"/>
    </w:rPr>
  </w:style>
  <w:style w:type="paragraph" w:styleId="NormalWeb">
    <w:name w:val="Normal (Web)"/>
    <w:basedOn w:val="Normal"/>
    <w:uiPriority w:val="99"/>
    <w:unhideWhenUsed/>
    <w:rsid w:val="0004212D"/>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04212D"/>
    <w:rPr>
      <w:color w:val="0C161C" w:themeColor="text1"/>
      <w:u w:val="single"/>
    </w:rPr>
  </w:style>
  <w:style w:type="table" w:styleId="TableGrid">
    <w:name w:val="Table Grid"/>
    <w:basedOn w:val="TableNormal"/>
    <w:rsid w:val="00A00DBC"/>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B1475E"/>
    <w:rPr>
      <w:rFonts w:ascii="Calibri" w:eastAsia="Times New Roman" w:hAnsi="Calibri" w:cs="Times New Roman"/>
      <w:bCs/>
      <w:color w:val="auto"/>
      <w:sz w:val="22"/>
      <w:szCs w:val="24"/>
    </w:rPr>
  </w:style>
  <w:style w:type="character" w:customStyle="1" w:styleId="BodyTextChar">
    <w:name w:val="Body Text Char"/>
    <w:basedOn w:val="DefaultParagraphFont"/>
    <w:link w:val="BodyText"/>
    <w:semiHidden/>
    <w:rsid w:val="00B1475E"/>
    <w:rPr>
      <w:rFonts w:ascii="Calibri" w:eastAsia="Times New Roman" w:hAnsi="Calibri" w:cs="Times New Roman"/>
      <w:bCs/>
      <w:szCs w:val="24"/>
    </w:rPr>
  </w:style>
  <w:style w:type="character" w:customStyle="1" w:styleId="JobTitle">
    <w:name w:val="Job Title"/>
    <w:basedOn w:val="DefaultParagraphFont"/>
    <w:uiPriority w:val="1"/>
    <w:rsid w:val="00B1475E"/>
    <w:rPr>
      <w:rFonts w:ascii="Arial" w:hAnsi="Arial"/>
      <w:color w:val="808080"/>
      <w:sz w:val="24"/>
    </w:rPr>
  </w:style>
  <w:style w:type="paragraph" w:customStyle="1" w:styleId="AABHeading">
    <w:name w:val="AAB Heading"/>
    <w:basedOn w:val="Heading1"/>
    <w:next w:val="Normal"/>
    <w:link w:val="AABHeadingChar"/>
    <w:rsid w:val="00B1475E"/>
    <w:pPr>
      <w:keepLines w:val="0"/>
      <w:numPr>
        <w:numId w:val="0"/>
      </w:numPr>
    </w:pPr>
    <w:rPr>
      <w:rFonts w:ascii="Trebuchet MS" w:eastAsia="Times New Roman" w:hAnsi="Trebuchet MS" w:cs="Times New Roman"/>
      <w:bCs/>
      <w:caps w:val="0"/>
      <w:color w:val="00FF87" w:themeColor="accent1"/>
      <w:kern w:val="32"/>
      <w:sz w:val="28"/>
      <w:szCs w:val="20"/>
    </w:rPr>
  </w:style>
  <w:style w:type="character" w:customStyle="1" w:styleId="AABHeadingChar">
    <w:name w:val="AAB Heading Char"/>
    <w:link w:val="AABHeading"/>
    <w:rsid w:val="00B1475E"/>
    <w:rPr>
      <w:rFonts w:ascii="Trebuchet MS" w:eastAsia="Times New Roman" w:hAnsi="Trebuchet MS" w:cs="Times New Roman"/>
      <w:b/>
      <w:bCs/>
      <w:color w:val="00FF87" w:themeColor="accent1"/>
      <w:kern w:val="32"/>
      <w:sz w:val="28"/>
      <w:szCs w:val="20"/>
    </w:rPr>
  </w:style>
  <w:style w:type="paragraph" w:customStyle="1" w:styleId="AABWSubheading">
    <w:name w:val="AABW Subheading"/>
    <w:basedOn w:val="Normal"/>
    <w:next w:val="Normal"/>
    <w:link w:val="AABWSubheadingChar"/>
    <w:rsid w:val="00B1475E"/>
    <w:rPr>
      <w:rFonts w:ascii="Trebuchet MS" w:eastAsia="Times New Roman" w:hAnsi="Trebuchet MS" w:cs="Times New Roman"/>
      <w:b/>
      <w:color w:val="auto"/>
      <w:sz w:val="24"/>
      <w:szCs w:val="20"/>
    </w:rPr>
  </w:style>
  <w:style w:type="character" w:customStyle="1" w:styleId="AABWSubheadingChar">
    <w:name w:val="AABW Subheading Char"/>
    <w:link w:val="AABWSubheading"/>
    <w:rsid w:val="00B1475E"/>
    <w:rPr>
      <w:rFonts w:ascii="Trebuchet MS" w:eastAsia="Times New Roman" w:hAnsi="Trebuchet MS" w:cs="Times New Roman"/>
      <w:b/>
      <w:sz w:val="24"/>
      <w:szCs w:val="20"/>
    </w:rPr>
  </w:style>
  <w:style w:type="paragraph" w:customStyle="1" w:styleId="AABWealthDark">
    <w:name w:val="AAB Wealth Dark"/>
    <w:basedOn w:val="Normal"/>
    <w:link w:val="AABWealthDarkChar"/>
    <w:rsid w:val="00B1475E"/>
    <w:pPr>
      <w:numPr>
        <w:numId w:val="26"/>
      </w:numPr>
      <w:ind w:left="425" w:hanging="425"/>
    </w:pPr>
    <w:rPr>
      <w:rFonts w:ascii="Trebuchet MS" w:eastAsia="Times New Roman" w:hAnsi="Trebuchet MS" w:cs="Times New Roman"/>
      <w:color w:val="auto"/>
      <w:szCs w:val="20"/>
    </w:rPr>
  </w:style>
  <w:style w:type="character" w:customStyle="1" w:styleId="AABWealthDarkChar">
    <w:name w:val="AAB Wealth Dark Char"/>
    <w:basedOn w:val="DefaultParagraphFont"/>
    <w:link w:val="AABWealthDark"/>
    <w:rsid w:val="00B1475E"/>
    <w:rPr>
      <w:rFonts w:ascii="Trebuchet MS" w:eastAsia="Times New Roman" w:hAnsi="Trebuchet MS" w:cs="Times New Roman"/>
      <w:sz w:val="20"/>
      <w:szCs w:val="20"/>
    </w:rPr>
  </w:style>
  <w:style w:type="paragraph" w:customStyle="1" w:styleId="AABWBullet">
    <w:name w:val="AABW Bullet"/>
    <w:basedOn w:val="Normal"/>
    <w:link w:val="AABWBulletChar"/>
    <w:rsid w:val="00B1475E"/>
    <w:pPr>
      <w:numPr>
        <w:numId w:val="27"/>
      </w:numPr>
    </w:pPr>
    <w:rPr>
      <w:rFonts w:ascii="Trebuchet MS" w:eastAsia="Times New Roman" w:hAnsi="Trebuchet MS" w:cs="Times New Roman"/>
      <w:color w:val="auto"/>
      <w:szCs w:val="20"/>
    </w:rPr>
  </w:style>
  <w:style w:type="character" w:customStyle="1" w:styleId="AABWBulletChar">
    <w:name w:val="AABW Bullet Char"/>
    <w:link w:val="AABWBullet"/>
    <w:rsid w:val="00B1475E"/>
    <w:rPr>
      <w:rFonts w:ascii="Trebuchet MS" w:eastAsia="Times New Roman" w:hAnsi="Trebuchet MS" w:cs="Times New Roman"/>
      <w:sz w:val="20"/>
      <w:szCs w:val="20"/>
    </w:rPr>
  </w:style>
  <w:style w:type="paragraph" w:customStyle="1" w:styleId="AABWHeading2">
    <w:name w:val="AABW Heading2"/>
    <w:basedOn w:val="Heading2"/>
    <w:next w:val="Normal"/>
    <w:link w:val="AABWHeading2Char"/>
    <w:rsid w:val="00B1475E"/>
    <w:pPr>
      <w:keepLines w:val="0"/>
      <w:numPr>
        <w:ilvl w:val="0"/>
        <w:numId w:val="0"/>
      </w:numPr>
      <w:ind w:left="709" w:hanging="709"/>
    </w:pPr>
    <w:rPr>
      <w:rFonts w:ascii="Trebuchet MS" w:eastAsia="Times New Roman" w:hAnsi="Trebuchet MS" w:cs="Times New Roman"/>
      <w:bCs/>
      <w:iCs/>
      <w:caps w:val="0"/>
      <w:color w:val="auto"/>
      <w:sz w:val="20"/>
      <w:szCs w:val="28"/>
    </w:rPr>
  </w:style>
  <w:style w:type="character" w:customStyle="1" w:styleId="AABWHeading2Char">
    <w:name w:val="AABW Heading2 Char"/>
    <w:link w:val="AABWHeading2"/>
    <w:rsid w:val="00B1475E"/>
    <w:rPr>
      <w:rFonts w:ascii="Trebuchet MS" w:eastAsia="Times New Roman" w:hAnsi="Trebuchet MS" w:cs="Times New Roman"/>
      <w:b/>
      <w:bCs/>
      <w:iCs/>
      <w:sz w:val="20"/>
      <w:szCs w:val="28"/>
    </w:rPr>
  </w:style>
  <w:style w:type="paragraph" w:customStyle="1" w:styleId="AABWHeading">
    <w:name w:val="AABW Heading"/>
    <w:basedOn w:val="Heading1"/>
    <w:next w:val="Normal"/>
    <w:link w:val="AABWHeadingChar"/>
    <w:rsid w:val="00B1475E"/>
    <w:pPr>
      <w:keepLines w:val="0"/>
      <w:numPr>
        <w:numId w:val="0"/>
      </w:numPr>
    </w:pPr>
    <w:rPr>
      <w:rFonts w:ascii="Trebuchet MS" w:eastAsia="Times New Roman" w:hAnsi="Trebuchet MS" w:cs="Times New Roman"/>
      <w:bCs/>
      <w:caps w:val="0"/>
      <w:color w:val="F89B33"/>
      <w:kern w:val="32"/>
      <w:sz w:val="28"/>
      <w:szCs w:val="20"/>
    </w:rPr>
  </w:style>
  <w:style w:type="character" w:customStyle="1" w:styleId="AABWHeadingChar">
    <w:name w:val="AABW Heading Char"/>
    <w:link w:val="AABWHeading"/>
    <w:rsid w:val="00B1475E"/>
    <w:rPr>
      <w:rFonts w:ascii="Trebuchet MS" w:eastAsia="Times New Roman" w:hAnsi="Trebuchet MS" w:cs="Times New Roman"/>
      <w:b/>
      <w:bCs/>
      <w:color w:val="F89B33"/>
      <w:kern w:val="32"/>
      <w:sz w:val="28"/>
      <w:szCs w:val="20"/>
    </w:rPr>
  </w:style>
  <w:style w:type="paragraph" w:customStyle="1" w:styleId="Normal0">
    <w:name w:val="[Normal]"/>
    <w:rsid w:val="00B1475E"/>
    <w:pPr>
      <w:spacing w:after="0" w:line="240" w:lineRule="auto"/>
    </w:pPr>
    <w:rPr>
      <w:rFonts w:ascii="Arial" w:eastAsia="Arial" w:hAnsi="Arial" w:cs="Times New Roman"/>
      <w:sz w:val="24"/>
      <w:szCs w:val="20"/>
      <w:lang w:eastAsia="en-GB"/>
    </w:rPr>
  </w:style>
  <w:style w:type="paragraph" w:customStyle="1" w:styleId="Report">
    <w:name w:val="Report"/>
    <w:basedOn w:val="Normal"/>
    <w:link w:val="ReportChar"/>
    <w:rsid w:val="00B1475E"/>
    <w:pPr>
      <w:tabs>
        <w:tab w:val="left" w:pos="-1440"/>
        <w:tab w:val="left" w:pos="-720"/>
        <w:tab w:val="left" w:pos="720"/>
      </w:tabs>
      <w:suppressAutoHyphens/>
      <w:spacing w:after="240"/>
    </w:pPr>
    <w:rPr>
      <w:rFonts w:eastAsia="Times New Roman" w:cs="Times New Roman"/>
      <w:bCs/>
      <w:noProof/>
      <w:color w:val="auto"/>
      <w:spacing w:val="-2"/>
      <w:szCs w:val="20"/>
    </w:rPr>
  </w:style>
  <w:style w:type="character" w:customStyle="1" w:styleId="ReportChar">
    <w:name w:val="Report Char"/>
    <w:link w:val="Report"/>
    <w:locked/>
    <w:rsid w:val="00B1475E"/>
    <w:rPr>
      <w:rFonts w:ascii="Arial" w:eastAsia="Times New Roman" w:hAnsi="Arial" w:cs="Times New Roman"/>
      <w:bCs/>
      <w:noProof/>
      <w:spacing w:val="-2"/>
      <w:sz w:val="20"/>
      <w:szCs w:val="20"/>
    </w:rPr>
  </w:style>
  <w:style w:type="paragraph" w:customStyle="1" w:styleId="MagusBodyText">
    <w:name w:val="Magus Body Text"/>
    <w:basedOn w:val="Normal"/>
    <w:autoRedefine/>
    <w:rsid w:val="00E54CD8"/>
    <w:pPr>
      <w:spacing w:after="180" w:line="300" w:lineRule="exact"/>
    </w:pPr>
    <w:rPr>
      <w:rFonts w:eastAsiaTheme="minorEastAsia" w:cs="Arial"/>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961361">
      <w:bodyDiv w:val="1"/>
      <w:marLeft w:val="0"/>
      <w:marRight w:val="0"/>
      <w:marTop w:val="0"/>
      <w:marBottom w:val="0"/>
      <w:divBdr>
        <w:top w:val="none" w:sz="0" w:space="0" w:color="auto"/>
        <w:left w:val="none" w:sz="0" w:space="0" w:color="auto"/>
        <w:bottom w:val="none" w:sz="0" w:space="0" w:color="auto"/>
        <w:right w:val="none" w:sz="0" w:space="0" w:color="auto"/>
      </w:divBdr>
    </w:div>
    <w:div w:id="1717972540">
      <w:bodyDiv w:val="1"/>
      <w:marLeft w:val="0"/>
      <w:marRight w:val="0"/>
      <w:marTop w:val="0"/>
      <w:marBottom w:val="0"/>
      <w:divBdr>
        <w:top w:val="none" w:sz="0" w:space="0" w:color="auto"/>
        <w:left w:val="none" w:sz="0" w:space="0" w:color="auto"/>
        <w:bottom w:val="none" w:sz="0" w:space="0" w:color="auto"/>
        <w:right w:val="none" w:sz="0" w:space="0" w:color="auto"/>
      </w:divBdr>
    </w:div>
    <w:div w:id="186478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yperlink" Target="mailto:magus.servicing@aabwealth.uk"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magus.servicing@aabwealt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alyn.craig\AppData\Roaming\Microsoft\Templates\AAB-report-template.dotx" TargetMode="External"/></Relationships>
</file>

<file path=word/theme/theme1.xml><?xml version="1.0" encoding="utf-8"?>
<a:theme xmlns:a="http://schemas.openxmlformats.org/drawingml/2006/main" name="AAB">
  <a:themeElements>
    <a:clrScheme name="AAB">
      <a:dk1>
        <a:srgbClr val="0C161C"/>
      </a:dk1>
      <a:lt1>
        <a:srgbClr val="FFFFFF"/>
      </a:lt1>
      <a:dk2>
        <a:srgbClr val="0C161C"/>
      </a:dk2>
      <a:lt2>
        <a:srgbClr val="F9FAFA"/>
      </a:lt2>
      <a:accent1>
        <a:srgbClr val="00FF87"/>
      </a:accent1>
      <a:accent2>
        <a:srgbClr val="1600FE"/>
      </a:accent2>
      <a:accent3>
        <a:srgbClr val="FF0114"/>
      </a:accent3>
      <a:accent4>
        <a:srgbClr val="E1F97A"/>
      </a:accent4>
      <a:accent5>
        <a:srgbClr val="B9EFFC"/>
      </a:accent5>
      <a:accent6>
        <a:srgbClr val="F7CED7"/>
      </a:accent6>
      <a:hlink>
        <a:srgbClr val="00FF87"/>
      </a:hlink>
      <a:folHlink>
        <a:srgbClr val="00FF87"/>
      </a:folHlink>
    </a:clrScheme>
    <a:fontScheme name="AAB">
      <a:majorFont>
        <a:latin typeface="Arial Narrow"/>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AAB" id="{0884A2B6-BF6B-47A6-8D68-51CA4582C2D2}" vid="{D736567E-448B-4BA8-B203-11D3CE1D77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1773E605CB541AD72062E357FF648" ma:contentTypeVersion="141" ma:contentTypeDescription="Create a new document." ma:contentTypeScope="" ma:versionID="09f27e609694b90cd81ffef992a3dab3">
  <xsd:schema xmlns:xsd="http://www.w3.org/2001/XMLSchema" xmlns:xs="http://www.w3.org/2001/XMLSchema" xmlns:p="http://schemas.microsoft.com/office/2006/metadata/properties" xmlns:ns2="b858e704-41c3-4588-83a7-31d369b9ad77" xmlns:ns3="d5a4a0cc-bbb9-493c-af6f-3d1ccd6cba42" xmlns:ns4="c2f9b77b-c069-4662-afe9-12b8cbef18f7" xmlns:ns5="58a251f6-ce81-4001-8602-cbfe3bdb7cc2" targetNamespace="http://schemas.microsoft.com/office/2006/metadata/properties" ma:root="true" ma:fieldsID="b7b91890f9a1c3de6fa33c4e4579e90a" ns2:_="" ns3:_="" ns4:_="" ns5:_="">
    <xsd:import namespace="b858e704-41c3-4588-83a7-31d369b9ad77"/>
    <xsd:import namespace="d5a4a0cc-bbb9-493c-af6f-3d1ccd6cba42"/>
    <xsd:import namespace="c2f9b77b-c069-4662-afe9-12b8cbef18f7"/>
    <xsd:import namespace="58a251f6-ce81-4001-8602-cbfe3bdb7cc2"/>
    <xsd:element name="properties">
      <xsd:complexType>
        <xsd:sequence>
          <xsd:element name="documentManagement">
            <xsd:complexType>
              <xsd:all>
                <xsd:element ref="ns2:ProcessTyp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ateSubmitted" minOccurs="0"/>
                <xsd:element ref="ns2:MediaServiceAutoKeyPoints" minOccurs="0"/>
                <xsd:element ref="ns2:MediaServiceKeyPoints" minOccurs="0"/>
                <xsd:element ref="ns3:SharedWithUsers" minOccurs="0"/>
                <xsd:element ref="ns3:SharedWithDetails" minOccurs="0"/>
                <xsd:element ref="ns2:MediaServiceDateTaken" minOccurs="0"/>
                <xsd:element ref="ns2:Processed" minOccurs="0"/>
                <xsd:element ref="ns2:MediaLengthInSeconds" minOccurs="0"/>
                <xsd:element ref="ns4:lcf76f155ced4ddcb4097134ff3c332f" minOccurs="0"/>
                <xsd:element ref="ns2:MediaServiceLocation" minOccurs="0"/>
                <xsd:element ref="ns2:Pers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704-41c3-4588-83a7-31d369b9ad77" elementFormDefault="qualified">
    <xsd:import namespace="http://schemas.microsoft.com/office/2006/documentManagement/types"/>
    <xsd:import namespace="http://schemas.microsoft.com/office/infopath/2007/PartnerControls"/>
    <xsd:element name="ProcessType" ma:index="8" nillable="true" ma:displayName="Process Type" ma:format="Dropdown" ma:internalName="ProcessType">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Submitted" ma:index="15" nillable="true" ma:displayName="Date Submitted" ma:default="[today]" ma:format="DateOnly" ma:internalName="DateSubmit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Processed" ma:index="21" nillable="true" ma:displayName="Processed" ma:default="1" ma:format="Dropdown" ma:internalName="Processed">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4a0cc-bbb9-493c-af6f-3d1ccd6cba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f9b77b-c069-4662-afe9-12b8cbef18f7"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5272be8-3dcd-4769-a5ed-37756f91f8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a251f6-ce81-4001-8602-cbfe3bdb7cc2"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fe673660-76fa-4199-903b-1d3a98590e06}" ma:internalName="TaxCatchAll" ma:showField="CatchAllData" ma:web="58a251f6-ce81-4001-8602-cbfe3bdb7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8a251f6-ce81-4001-8602-cbfe3bdb7cc2" xsi:nil="true"/>
    <lcf76f155ced4ddcb4097134ff3c332f xmlns="c2f9b77b-c069-4662-afe9-12b8cbef18f7">
      <Terms xmlns="http://schemas.microsoft.com/office/infopath/2007/PartnerControls"/>
    </lcf76f155ced4ddcb4097134ff3c332f>
    <Processed xmlns="b858e704-41c3-4588-83a7-31d369b9ad77">true</Processed>
    <Person xmlns="b858e704-41c3-4588-83a7-31d369b9ad77">
      <UserInfo>
        <DisplayName/>
        <AccountId xsi:nil="true"/>
        <AccountType/>
      </UserInfo>
    </Person>
    <ProcessType xmlns="b858e704-41c3-4588-83a7-31d369b9ad77" xsi:nil="true"/>
    <DateSubmitted xmlns="b858e704-41c3-4588-83a7-31d369b9ad77">2025-09-08T11:04:01+00:00</DateSubmitt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59F42-0DC3-42A0-9C80-51CD9F753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704-41c3-4588-83a7-31d369b9ad77"/>
    <ds:schemaRef ds:uri="d5a4a0cc-bbb9-493c-af6f-3d1ccd6cba42"/>
    <ds:schemaRef ds:uri="c2f9b77b-c069-4662-afe9-12b8cbef18f7"/>
    <ds:schemaRef ds:uri="58a251f6-ce81-4001-8602-cbfe3bdb7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42FCF-78B0-439D-9CCF-F12C27A7AD05}">
  <ds:schemaRefs>
    <ds:schemaRef ds:uri="http://purl.org/dc/terms/"/>
    <ds:schemaRef ds:uri="http://schemas.microsoft.com/office/2006/documentManagement/types"/>
    <ds:schemaRef ds:uri="http://schemas.microsoft.com/office/2006/metadata/properties"/>
    <ds:schemaRef ds:uri="b858e704-41c3-4588-83a7-31d369b9ad77"/>
    <ds:schemaRef ds:uri="http://schemas.microsoft.com/office/infopath/2007/PartnerControls"/>
    <ds:schemaRef ds:uri="http://www.w3.org/XML/1998/namespace"/>
    <ds:schemaRef ds:uri="d5a4a0cc-bbb9-493c-af6f-3d1ccd6cba42"/>
    <ds:schemaRef ds:uri="http://purl.org/dc/elements/1.1/"/>
    <ds:schemaRef ds:uri="http://schemas.openxmlformats.org/package/2006/metadata/core-properties"/>
    <ds:schemaRef ds:uri="58a251f6-ce81-4001-8602-cbfe3bdb7cc2"/>
    <ds:schemaRef ds:uri="c2f9b77b-c069-4662-afe9-12b8cbef18f7"/>
    <ds:schemaRef ds:uri="http://purl.org/dc/dcmitype/"/>
  </ds:schemaRefs>
</ds:datastoreItem>
</file>

<file path=customXml/itemProps3.xml><?xml version="1.0" encoding="utf-8"?>
<ds:datastoreItem xmlns:ds="http://schemas.openxmlformats.org/officeDocument/2006/customXml" ds:itemID="{636019FE-5778-4825-98BF-AABF79692F90}">
  <ds:schemaRefs>
    <ds:schemaRef ds:uri="http://schemas.microsoft.com/sharepoint/v3/contenttype/forms"/>
  </ds:schemaRefs>
</ds:datastoreItem>
</file>

<file path=customXml/itemProps4.xml><?xml version="1.0" encoding="utf-8"?>
<ds:datastoreItem xmlns:ds="http://schemas.openxmlformats.org/officeDocument/2006/customXml" ds:itemID="{2F9DA3C8-819A-4D7C-B2F0-7C539561A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AAB-report-template.dotx</Template>
  <TotalTime>5</TotalTime>
  <Pages>4</Pages>
  <Words>750</Words>
  <Characters>4279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STATEMENT OF ADVICE</vt:lpstr>
    </vt:vector>
  </TitlesOfParts>
  <Company>CLIENT NAME</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NOTES – COLLECTIVE INVESTMENTS</dc:title>
  <dc:subject/>
  <dc:creator>Jacalyn Craig</dc:creator>
  <cp:keywords/>
  <dc:description/>
  <cp:lastModifiedBy>Jacalyn Craig</cp:lastModifiedBy>
  <cp:revision>12</cp:revision>
  <cp:lastPrinted>2022-03-09T13:24:00Z</cp:lastPrinted>
  <dcterms:created xsi:type="dcterms:W3CDTF">2025-09-06T18:37:00Z</dcterms:created>
  <dcterms:modified xsi:type="dcterms:W3CDTF">2025-09-22T11:20:00Z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2004200</vt:r8>
  </property>
  <property fmtid="{D5CDD505-2E9C-101B-9397-08002B2CF9AE}" pid="3" name="ContentTypeId">
    <vt:lpwstr>0x0101007051773E605CB541AD72062E357FF648</vt:lpwstr>
  </property>
  <property fmtid="{D5CDD505-2E9C-101B-9397-08002B2CF9AE}" pid="4" name="MediaServiceImageTags">
    <vt:lpwstr/>
  </property>
</Properties>
</file>