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9376" w14:textId="1AE17E33" w:rsidR="0053335D" w:rsidRDefault="009C02F3">
      <w:pPr>
        <w:spacing w:after="160" w:line="259" w:lineRule="auto"/>
        <w:jc w:val="left"/>
        <w:rPr>
          <w:rFonts w:asciiTheme="majorHAnsi" w:hAnsiTheme="majorHAnsi"/>
          <w:b/>
          <w:bCs/>
          <w:noProof/>
          <w:sz w:val="40"/>
          <w:szCs w:val="40"/>
        </w:rPr>
      </w:pPr>
      <w:r w:rsidRPr="0053335D">
        <w:rPr>
          <w:rFonts w:asciiTheme="majorHAnsi" w:hAnsiTheme="majorHAnsi"/>
          <w:b/>
          <w:bCs/>
          <w:noProof/>
          <w:sz w:val="72"/>
          <w:szCs w:val="72"/>
        </w:rPr>
        <mc:AlternateContent>
          <mc:Choice Requires="wps">
            <w:drawing>
              <wp:anchor distT="0" distB="0" distL="114300" distR="114300" simplePos="0" relativeHeight="251658241" behindDoc="0" locked="0" layoutInCell="1" allowOverlap="1" wp14:anchorId="4C8F20EE" wp14:editId="343B1E67">
                <wp:simplePos x="0" y="0"/>
                <wp:positionH relativeFrom="column">
                  <wp:posOffset>1997711</wp:posOffset>
                </wp:positionH>
                <wp:positionV relativeFrom="paragraph">
                  <wp:posOffset>1310640</wp:posOffset>
                </wp:positionV>
                <wp:extent cx="4302760" cy="1759585"/>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759585"/>
                        </a:xfrm>
                        <a:prstGeom prst="rect">
                          <a:avLst/>
                        </a:prstGeom>
                        <a:noFill/>
                        <a:ln w="9525">
                          <a:noFill/>
                          <a:miter lim="800000"/>
                          <a:headEnd/>
                          <a:tailEnd/>
                        </a:ln>
                      </wps:spPr>
                      <wps:txbx>
                        <w:txbxContent>
                          <w:sdt>
                            <w:sdtPr>
                              <w:rPr>
                                <w:rFonts w:asciiTheme="majorHAnsi" w:hAnsiTheme="majorHAnsi" w:cs="Arial"/>
                                <w:b/>
                                <w:bCs/>
                                <w:noProof/>
                                <w:sz w:val="100"/>
                                <w:szCs w:val="10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466F8FE7" w:rsidR="0053335D" w:rsidRPr="009C02F3" w:rsidRDefault="00410AD1" w:rsidP="003302F5">
                                <w:pPr>
                                  <w:pStyle w:val="AABMultilevelList"/>
                                  <w:numPr>
                                    <w:ilvl w:val="0"/>
                                    <w:numId w:val="0"/>
                                  </w:numPr>
                                  <w:jc w:val="left"/>
                                </w:pPr>
                                <w:r w:rsidRPr="00410AD1">
                                  <w:rPr>
                                    <w:rFonts w:asciiTheme="majorHAnsi" w:hAnsiTheme="majorHAnsi" w:cs="Arial"/>
                                    <w:b/>
                                    <w:bCs/>
                                    <w:noProof/>
                                    <w:sz w:val="100"/>
                                    <w:szCs w:val="100"/>
                                  </w:rPr>
                                  <w:t xml:space="preserve">GLOSSARY - </w:t>
                                </w:r>
                                <w:r w:rsidR="000A04E3">
                                  <w:rPr>
                                    <w:rFonts w:asciiTheme="majorHAnsi" w:hAnsiTheme="majorHAnsi" w:cs="Arial"/>
                                    <w:b/>
                                    <w:bCs/>
                                    <w:noProof/>
                                    <w:sz w:val="100"/>
                                    <w:szCs w:val="100"/>
                                  </w:rPr>
                                  <w:t>PENSIONS</w:t>
                                </w:r>
                              </w:p>
                            </w:sdtContent>
                          </w:sdt>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4C8F20EE" id="_x0000_t202" coordsize="21600,21600" o:spt="202" path="m,l,21600r21600,l21600,xe">
                <v:stroke joinstyle="miter"/>
                <v:path gradientshapeok="t" o:connecttype="rect"/>
              </v:shapetype>
              <v:shape id="Text Box 2" o:spid="_x0000_s1026" type="#_x0000_t202" style="position:absolute;margin-left:157.3pt;margin-top:103.2pt;width:338.8pt;height:138.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" filled="f" stroked="f">
                <v:textbox>
                  <w:txbxContent>
                    <w:sdt>
                      <w:sdtPr>
                        <w:rPr>
                          <w:rFonts w:asciiTheme="majorHAnsi" w:hAnsiTheme="majorHAnsi" w:cs="Arial"/>
                          <w:b/>
                          <w:bCs/>
                          <w:noProof/>
                          <w:sz w:val="100"/>
                          <w:szCs w:val="10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466F8FE7" w:rsidR="0053335D" w:rsidRPr="009C02F3" w:rsidRDefault="00410AD1" w:rsidP="003302F5">
                          <w:pPr>
                            <w:pStyle w:val="AABMultilevelList"/>
                            <w:numPr>
                              <w:ilvl w:val="0"/>
                              <w:numId w:val="0"/>
                            </w:numPr>
                            <w:jc w:val="left"/>
                          </w:pPr>
                          <w:r w:rsidRPr="00410AD1">
                            <w:rPr>
                              <w:rFonts w:asciiTheme="majorHAnsi" w:hAnsiTheme="majorHAnsi" w:cs="Arial"/>
                              <w:b/>
                              <w:bCs/>
                              <w:noProof/>
                              <w:sz w:val="100"/>
                              <w:szCs w:val="100"/>
                            </w:rPr>
                            <w:t xml:space="preserve">GLOSSARY - </w:t>
                          </w:r>
                          <w:r w:rsidR="000A04E3">
                            <w:rPr>
                              <w:rFonts w:asciiTheme="majorHAnsi" w:hAnsiTheme="majorHAnsi" w:cs="Arial"/>
                              <w:b/>
                              <w:bCs/>
                              <w:noProof/>
                              <w:sz w:val="100"/>
                              <w:szCs w:val="100"/>
                            </w:rPr>
                            <w:t>PENSIONS</w:t>
                          </w:r>
                        </w:p>
                      </w:sdtContent>
                    </w:sdt>
                  </w:txbxContent>
                </v:textbox>
              </v:shape>
            </w:pict>
          </mc:Fallback>
        </mc:AlternateContent>
      </w:r>
      <w:r w:rsidR="00070B7A" w:rsidRPr="00070B7A">
        <w:rPr>
          <w:rFonts w:asciiTheme="majorHAnsi" w:hAnsiTheme="majorHAnsi"/>
          <w:b/>
          <w:bCs/>
          <w:noProof/>
          <w:sz w:val="72"/>
          <w:szCs w:val="72"/>
        </w:rPr>
        <mc:AlternateContent>
          <mc:Choice Requires="wpg">
            <w:drawing>
              <wp:anchor distT="0" distB="0" distL="114300" distR="114300" simplePos="0" relativeHeight="251664390" behindDoc="0" locked="0" layoutInCell="1" allowOverlap="1" wp14:anchorId="6E457254" wp14:editId="29FDD903">
                <wp:simplePos x="0" y="0"/>
                <wp:positionH relativeFrom="column">
                  <wp:posOffset>-378676</wp:posOffset>
                </wp:positionH>
                <wp:positionV relativeFrom="paragraph">
                  <wp:posOffset>8579431</wp:posOffset>
                </wp:positionV>
                <wp:extent cx="7158801" cy="875030"/>
                <wp:effectExtent l="0" t="0" r="4445" b="1270"/>
                <wp:wrapNone/>
                <wp:docPr id="1796032870" name="Group 6"/>
                <wp:cNvGraphicFramePr/>
                <a:graphic xmlns:a="http://schemas.openxmlformats.org/drawingml/2006/main">
                  <a:graphicData uri="http://schemas.microsoft.com/office/word/2010/wordprocessingGroup">
                    <wpg:wgp>
                      <wpg:cNvGrpSpPr/>
                      <wpg:grpSpPr>
                        <a:xfrm>
                          <a:off x="0" y="0"/>
                          <a:ext cx="7158801" cy="875030"/>
                          <a:chOff x="0" y="0"/>
                          <a:chExt cx="7158801" cy="875030"/>
                        </a:xfrm>
                      </wpg:grpSpPr>
                      <pic:pic xmlns:pic="http://schemas.openxmlformats.org/drawingml/2006/picture">
                        <pic:nvPicPr>
                          <pic:cNvPr id="704441570" name="Picture 2"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848255" y="223736"/>
                            <a:ext cx="471170" cy="403225"/>
                          </a:xfrm>
                          <a:prstGeom prst="rect">
                            <a:avLst/>
                          </a:prstGeom>
                        </pic:spPr>
                      </pic:pic>
                      <pic:pic xmlns:pic="http://schemas.openxmlformats.org/drawingml/2006/picture">
                        <pic:nvPicPr>
                          <pic:cNvPr id="803186970" name="Picture 3"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2315183" y="214008"/>
                            <a:ext cx="636905" cy="484505"/>
                          </a:xfrm>
                          <a:prstGeom prst="rect">
                            <a:avLst/>
                          </a:prstGeom>
                        </pic:spPr>
                      </pic:pic>
                      <pic:pic xmlns:pic="http://schemas.openxmlformats.org/drawingml/2006/picture">
                        <pic:nvPicPr>
                          <pic:cNvPr id="1759548778" name="Picture 4"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3005847" y="233464"/>
                            <a:ext cx="262255" cy="441960"/>
                          </a:xfrm>
                          <a:prstGeom prst="rect">
                            <a:avLst/>
                          </a:prstGeom>
                        </pic:spPr>
                      </pic:pic>
                      <pic:pic xmlns:pic="http://schemas.openxmlformats.org/drawingml/2006/picture">
                        <pic:nvPicPr>
                          <pic:cNvPr id="1684228668"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56042" y="301557"/>
                            <a:ext cx="932815" cy="267970"/>
                          </a:xfrm>
                          <a:prstGeom prst="rect">
                            <a:avLst/>
                          </a:prstGeom>
                        </pic:spPr>
                      </pic:pic>
                      <pic:pic xmlns:pic="http://schemas.openxmlformats.org/drawingml/2006/picture">
                        <pic:nvPicPr>
                          <pic:cNvPr id="1390828157" name="Picture 1" descr="A black and grey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464"/>
                            <a:ext cx="1598295" cy="433070"/>
                          </a:xfrm>
                          <a:prstGeom prst="rect">
                            <a:avLst/>
                          </a:prstGeom>
                        </pic:spPr>
                      </pic:pic>
                      <pic:pic xmlns:pic="http://schemas.openxmlformats.org/drawingml/2006/picture">
                        <pic:nvPicPr>
                          <pic:cNvPr id="1239213195" name="Picture 1" descr="A black background with white tex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19081" y="0"/>
                            <a:ext cx="2839720" cy="875030"/>
                          </a:xfrm>
                          <a:prstGeom prst="rect">
                            <a:avLst/>
                          </a:prstGeom>
                        </pic:spPr>
                      </pic:pic>
                    </wpg:wgp>
                  </a:graphicData>
                </a:graphic>
              </wp:anchor>
            </w:drawing>
          </mc:Choice>
          <mc:Fallback>
            <w:pict>
              <v:group w14:anchorId="219BE929" id="Group 6" o:spid="_x0000_s1026" style="position:absolute;margin-left:-29.8pt;margin-top:675.55pt;width:563.7pt;height:68.9pt;z-index:251664390" coordsize="71588,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BE6GWgAAAIcSURBV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">
                <v:shape id="Picture 2" o:spid="_x0000_s1027" type="#_x0000_t75" alt="A black background with a graphic design&#10;&#10;Description automatically generated" style="position:absolute;left:18482;top:2237;width:471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">
                  <v:imagedata r:id="rId17" o:title="A black background with a graphic design&#10;&#10;Description automatically generated" cropright="29418f"/>
                </v:shape>
                <v:shape id="Picture 3" o:spid="_x0000_s1028" type="#_x0000_t75" alt="A black background with a graphic design&#10;&#10;Description automatically generated" style="position:absolute;left:23151;top:2140;width:636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">
                  <v:imagedata r:id="rId18" o:title="A black background with a graphic design&#10;&#10;Description automatically generated" croptop="11266f" cropbottom="5949f" cropleft="35623f"/>
                </v:shape>
                <v:shape id="Picture 4" o:spid="_x0000_s1029" type="#_x0000_t75" alt="A logo with a sword and a book&#10;&#10;Description automatically generated" style="position:absolute;left:30058;top:2334;width:262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">
                  <v:imagedata r:id="rId19" o:title="A logo with a sword and a book&#10;&#10;Description automatically generated" croptop="10412f" cropbottom="10604f" cropleft="14613f" cropright="14572f"/>
                </v:shape>
                <v:shape id="Picture 4" o:spid="_x0000_s1030" type="#_x0000_t75" alt="A white rectangular sign with a black and white text&#10;&#10;Description automatically generated" style="position:absolute;left:33560;top:3015;width:9328;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">
                  <v:imagedata r:id="rId20" o:title="A white rectangular sign with a black and white text&#10;&#10;Description automatically generated"/>
                </v:shape>
                <v:shape id="Picture 1" o:spid="_x0000_s1031" type="#_x0000_t75" alt="A black and grey logo&#10;&#10;Description automatically generated" style="position:absolute;top:2334;width:1598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">
                  <v:imagedata r:id="rId21" o:title="A black and grey logo&#10;&#10;Description automatically generated"/>
                </v:shape>
                <v:shape id="Picture 1" o:spid="_x0000_s1032" type="#_x0000_t75" alt="A black background with white text&#10;&#10;AI-generated content may be incorrect." style="position:absolute;left:43190;width:28398;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">
                  <v:imagedata r:id="rId22" o:title="A black background with white text&#10;&#10;AI-generated content may be incorrect"/>
                </v:shape>
              </v:group>
            </w:pict>
          </mc:Fallback>
        </mc:AlternateContent>
      </w:r>
      <w:sdt>
        <w:sdtPr>
          <w:rPr>
            <w:rFonts w:asciiTheme="majorHAnsi" w:hAnsiTheme="majorHAnsi"/>
            <w:b/>
            <w:bCs/>
            <w:noProof/>
            <w:sz w:val="40"/>
            <w:szCs w:val="40"/>
          </w:rPr>
          <w:id w:val="559837958"/>
          <w:docPartObj>
            <w:docPartGallery w:val="Cover Pages"/>
            <w:docPartUnique/>
          </w:docPartObj>
        </w:sdtPr>
        <w:sdtEndPr/>
        <w:sdtContent>
          <w:r w:rsidR="0053335D" w:rsidRPr="0053335D">
            <w:rPr>
              <w:rFonts w:asciiTheme="majorHAnsi" w:hAnsiTheme="majorHAnsi"/>
              <w:b/>
              <w:bCs/>
              <w:noProof/>
              <w:sz w:val="72"/>
              <w:szCs w:val="72"/>
            </w:rPr>
            <mc:AlternateContent>
              <mc:Choice Requires="wps">
                <w:drawing>
                  <wp:anchor distT="0" distB="0" distL="114300" distR="114300" simplePos="0" relativeHeight="251658240" behindDoc="0" locked="0" layoutInCell="1" allowOverlap="1" wp14:anchorId="080BCC9A" wp14:editId="3493B434">
                    <wp:simplePos x="0" y="0"/>
                    <wp:positionH relativeFrom="column">
                      <wp:posOffset>-612140</wp:posOffset>
                    </wp:positionH>
                    <wp:positionV relativeFrom="paragraph">
                      <wp:posOffset>-1080135</wp:posOffset>
                    </wp:positionV>
                    <wp:extent cx="2004646" cy="10680456"/>
                    <wp:effectExtent l="0" t="0" r="0" b="6985"/>
                    <wp:wrapNone/>
                    <wp:docPr id="228" name="Rectangle 228"/>
                    <wp:cNvGraphicFramePr/>
                    <a:graphic xmlns:a="http://schemas.openxmlformats.org/drawingml/2006/main">
                      <a:graphicData uri="http://schemas.microsoft.com/office/word/2010/wordprocessingShape">
                        <wps:wsp>
                          <wps:cNvSpPr/>
                          <wps:spPr>
                            <a:xfrm>
                              <a:off x="0" y="0"/>
                              <a:ext cx="2004646" cy="10680456"/>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0A9F0" id="Rectangle 228" o:spid="_x0000_s1026" style="position:absolute;margin-left:-48.2pt;margin-top:-85.05pt;width:157.8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" fillcolor="#00ff87 [3204]" stroked="f" strokeweight="1pt"/>
                </w:pict>
              </mc:Fallback>
            </mc:AlternateContent>
          </w:r>
          <w:r w:rsidR="0053335D">
            <w:rPr>
              <w:rFonts w:asciiTheme="majorHAnsi" w:hAnsiTheme="majorHAnsi"/>
              <w:b/>
              <w:bCs/>
              <w:noProof/>
              <w:sz w:val="40"/>
              <w:szCs w:val="40"/>
            </w:rPr>
            <w:br w:type="page"/>
          </w:r>
        </w:sdtContent>
      </w:sdt>
    </w:p>
    <w:p w14:paraId="3EDB9F61" w14:textId="6243D27C" w:rsidR="004726FE" w:rsidRDefault="004726FE" w:rsidP="004726FE">
      <w:pPr>
        <w:rPr>
          <w:rFonts w:asciiTheme="majorHAnsi" w:hAnsiTheme="majorHAnsi"/>
          <w:sz w:val="36"/>
          <w:szCs w:val="28"/>
        </w:rPr>
        <w:sectPr w:rsidR="004726FE" w:rsidSect="00843F25">
          <w:headerReference w:type="default" r:id="rId23"/>
          <w:footerReference w:type="default" r:id="rId24"/>
          <w:type w:val="continuous"/>
          <w:pgSz w:w="11906" w:h="16838"/>
          <w:pgMar w:top="1701" w:right="964" w:bottom="2552" w:left="964" w:header="709" w:footer="1724" w:gutter="0"/>
          <w:pgNumType w:start="0"/>
          <w:cols w:space="708"/>
          <w:titlePg/>
          <w:docGrid w:linePitch="360"/>
        </w:sectPr>
      </w:pPr>
    </w:p>
    <w:p w14:paraId="4218A1D7" w14:textId="0AFF8065" w:rsidR="00E008D0" w:rsidRDefault="000361FF" w:rsidP="00E06727">
      <w:pPr>
        <w:rPr>
          <w:b/>
          <w:bCs/>
        </w:rPr>
      </w:pPr>
      <w:r w:rsidRPr="000361FF">
        <w:rPr>
          <w:b/>
          <w:bCs/>
        </w:rPr>
        <w:lastRenderedPageBreak/>
        <w:t>We understand how confusing financial services can be. There is a lot of ‘jargon’ around and we want to ensure you are comfortable with the various terms that you may come across and that may be included in our report. The following are some of the key terms and a ‘plain English’ explanation but do please let us know if there is anything else that is unclear to you.</w:t>
      </w:r>
    </w:p>
    <w:p w14:paraId="25B629D8" w14:textId="77777777" w:rsidR="000361FF" w:rsidRDefault="000361FF" w:rsidP="00E06727"/>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832354" w14:paraId="66602FDD" w14:textId="77777777" w:rsidTr="004B0EFD">
        <w:tc>
          <w:tcPr>
            <w:tcW w:w="2552" w:type="dxa"/>
            <w:tcBorders>
              <w:bottom w:val="single" w:sz="4" w:space="0" w:color="auto"/>
            </w:tcBorders>
          </w:tcPr>
          <w:p w14:paraId="36C7104A" w14:textId="7F60E098" w:rsidR="00832354" w:rsidRPr="00832354" w:rsidRDefault="00832354" w:rsidP="00857716">
            <w:pPr>
              <w:spacing w:after="120"/>
              <w:ind w:left="-108"/>
              <w:rPr>
                <w:sz w:val="100"/>
                <w:szCs w:val="100"/>
              </w:rPr>
            </w:pPr>
            <w:r w:rsidRPr="00832354">
              <w:rPr>
                <w:sz w:val="100"/>
                <w:szCs w:val="100"/>
              </w:rPr>
              <w:t>A</w:t>
            </w:r>
          </w:p>
        </w:tc>
        <w:tc>
          <w:tcPr>
            <w:tcW w:w="7654" w:type="dxa"/>
            <w:tcBorders>
              <w:left w:val="nil"/>
              <w:bottom w:val="single" w:sz="4" w:space="0" w:color="auto"/>
            </w:tcBorders>
          </w:tcPr>
          <w:p w14:paraId="0DC8AB4C" w14:textId="77777777" w:rsidR="00832354" w:rsidRDefault="00832354" w:rsidP="00832354">
            <w:pPr>
              <w:spacing w:after="360"/>
            </w:pPr>
          </w:p>
        </w:tc>
      </w:tr>
      <w:tr w:rsidR="00832354" w14:paraId="0AB37934" w14:textId="77777777" w:rsidTr="00E008D0">
        <w:tc>
          <w:tcPr>
            <w:tcW w:w="2552" w:type="dxa"/>
            <w:tcBorders>
              <w:top w:val="single" w:sz="4" w:space="0" w:color="auto"/>
              <w:bottom w:val="single" w:sz="4" w:space="0" w:color="auto"/>
              <w:right w:val="single" w:sz="4" w:space="0" w:color="auto"/>
            </w:tcBorders>
          </w:tcPr>
          <w:p w14:paraId="13192667" w14:textId="58C816A1" w:rsidR="00832354" w:rsidRDefault="00E008D0" w:rsidP="00E008D0">
            <w:pPr>
              <w:ind w:left="-105"/>
              <w:jc w:val="left"/>
            </w:pPr>
            <w:r>
              <w:t>Accumulation Units</w:t>
            </w:r>
          </w:p>
        </w:tc>
        <w:tc>
          <w:tcPr>
            <w:tcW w:w="7654" w:type="dxa"/>
            <w:tcBorders>
              <w:top w:val="single" w:sz="4" w:space="0" w:color="auto"/>
              <w:left w:val="single" w:sz="4" w:space="0" w:color="auto"/>
              <w:bottom w:val="single" w:sz="4" w:space="0" w:color="auto"/>
            </w:tcBorders>
          </w:tcPr>
          <w:p w14:paraId="773B85B5" w14:textId="77777777" w:rsidR="00896E6F" w:rsidRDefault="00031AFC" w:rsidP="00F138E8">
            <w:r w:rsidRPr="00031AFC">
              <w:t>A type of fund where any income generated (dividends/savings interest) is used to purchase more units in the fund. An accumulation unit will have ‘Acc’ at the end of the fund name. This differs from Income Units</w:t>
            </w:r>
            <w:r>
              <w:t>.</w:t>
            </w:r>
          </w:p>
          <w:p w14:paraId="46E2ED39" w14:textId="3CE9E765" w:rsidR="00031AFC" w:rsidRDefault="00031AFC" w:rsidP="00F138E8"/>
        </w:tc>
      </w:tr>
      <w:tr w:rsidR="00E008D0" w14:paraId="3A2E6ADE" w14:textId="77777777" w:rsidTr="00E008D0">
        <w:tc>
          <w:tcPr>
            <w:tcW w:w="2552" w:type="dxa"/>
            <w:tcBorders>
              <w:top w:val="single" w:sz="4" w:space="0" w:color="auto"/>
              <w:bottom w:val="single" w:sz="4" w:space="0" w:color="auto"/>
              <w:right w:val="single" w:sz="4" w:space="0" w:color="auto"/>
            </w:tcBorders>
          </w:tcPr>
          <w:p w14:paraId="014FD944" w14:textId="14D2A8A8" w:rsidR="00E008D0" w:rsidRDefault="00E008D0" w:rsidP="00E008D0">
            <w:pPr>
              <w:ind w:left="-105"/>
              <w:jc w:val="left"/>
            </w:pPr>
            <w:r>
              <w:t>Allocation rate</w:t>
            </w:r>
          </w:p>
        </w:tc>
        <w:tc>
          <w:tcPr>
            <w:tcW w:w="7654" w:type="dxa"/>
            <w:tcBorders>
              <w:top w:val="single" w:sz="4" w:space="0" w:color="auto"/>
              <w:left w:val="single" w:sz="4" w:space="0" w:color="auto"/>
              <w:bottom w:val="single" w:sz="4" w:space="0" w:color="auto"/>
            </w:tcBorders>
          </w:tcPr>
          <w:p w14:paraId="3FD3225E" w14:textId="77777777" w:rsidR="00E008D0" w:rsidRDefault="00A30333" w:rsidP="00F138E8">
            <w:r w:rsidRPr="00A30333">
              <w:t>The insurer may decide to allocate more or less than the contribution to the plan, depending on the facilities of the scheme</w:t>
            </w:r>
            <w:r>
              <w:t>.</w:t>
            </w:r>
          </w:p>
          <w:p w14:paraId="6F4EB97A" w14:textId="1BB84B49" w:rsidR="00A30333" w:rsidRDefault="00A30333" w:rsidP="00F138E8"/>
        </w:tc>
      </w:tr>
      <w:tr w:rsidR="00E008D0" w14:paraId="7FBF2A7E" w14:textId="77777777" w:rsidTr="00E008D0">
        <w:tc>
          <w:tcPr>
            <w:tcW w:w="2552" w:type="dxa"/>
            <w:tcBorders>
              <w:top w:val="single" w:sz="4" w:space="0" w:color="auto"/>
              <w:bottom w:val="single" w:sz="4" w:space="0" w:color="auto"/>
              <w:right w:val="single" w:sz="4" w:space="0" w:color="auto"/>
            </w:tcBorders>
          </w:tcPr>
          <w:p w14:paraId="4D91A71C" w14:textId="3A36DC93" w:rsidR="00E008D0" w:rsidRDefault="00E008D0" w:rsidP="00E008D0">
            <w:pPr>
              <w:ind w:left="-105"/>
              <w:jc w:val="left"/>
            </w:pPr>
            <w:r>
              <w:t>Annual Management Charge</w:t>
            </w:r>
            <w:r w:rsidR="000C0E6D">
              <w:t xml:space="preserve"> (“AMC”)</w:t>
            </w:r>
          </w:p>
        </w:tc>
        <w:tc>
          <w:tcPr>
            <w:tcW w:w="7654" w:type="dxa"/>
            <w:tcBorders>
              <w:top w:val="single" w:sz="4" w:space="0" w:color="auto"/>
              <w:left w:val="single" w:sz="4" w:space="0" w:color="auto"/>
              <w:bottom w:val="single" w:sz="4" w:space="0" w:color="auto"/>
            </w:tcBorders>
          </w:tcPr>
          <w:p w14:paraId="29812233" w14:textId="08EE6B92" w:rsidR="00CD00D7" w:rsidRDefault="005224DD" w:rsidP="00F138E8">
            <w:r w:rsidRPr="005224DD">
              <w:t>The charge listed for managing an investment fund. This charge usually only covers the management of the fund with additional expenses and transactional costs listed separately. A fund will typically list a Total Expense Ratio (</w:t>
            </w:r>
            <w:r>
              <w:t>“</w:t>
            </w:r>
            <w:r w:rsidRPr="005224DD">
              <w:t>TER</w:t>
            </w:r>
            <w:r>
              <w:t>”</w:t>
            </w:r>
            <w:r w:rsidRPr="005224DD">
              <w:t>) or Ongoing Charges Figure (</w:t>
            </w:r>
            <w:r>
              <w:t>“</w:t>
            </w:r>
            <w:r w:rsidRPr="005224DD">
              <w:t>OCF</w:t>
            </w:r>
            <w:r>
              <w:t>”</w:t>
            </w:r>
            <w:r w:rsidRPr="005224DD">
              <w:t>) to combine the AMC with the additional costs.</w:t>
            </w:r>
          </w:p>
          <w:p w14:paraId="67C4B0CA" w14:textId="1D637151" w:rsidR="005224DD" w:rsidRDefault="005224DD" w:rsidP="00F138E8"/>
        </w:tc>
      </w:tr>
      <w:tr w:rsidR="000361FF" w14:paraId="2FFF0D14" w14:textId="77777777" w:rsidTr="00E008D0">
        <w:tc>
          <w:tcPr>
            <w:tcW w:w="2552" w:type="dxa"/>
            <w:tcBorders>
              <w:top w:val="single" w:sz="4" w:space="0" w:color="auto"/>
              <w:bottom w:val="single" w:sz="4" w:space="0" w:color="auto"/>
              <w:right w:val="single" w:sz="4" w:space="0" w:color="auto"/>
            </w:tcBorders>
          </w:tcPr>
          <w:p w14:paraId="4AD53CDA" w14:textId="576ED54C" w:rsidR="000361FF" w:rsidRDefault="000361FF" w:rsidP="00E008D0">
            <w:pPr>
              <w:ind w:left="-105"/>
              <w:jc w:val="left"/>
            </w:pPr>
            <w:r>
              <w:t xml:space="preserve">Annual Allowance </w:t>
            </w:r>
          </w:p>
        </w:tc>
        <w:tc>
          <w:tcPr>
            <w:tcW w:w="7654" w:type="dxa"/>
            <w:tcBorders>
              <w:top w:val="single" w:sz="4" w:space="0" w:color="auto"/>
              <w:left w:val="single" w:sz="4" w:space="0" w:color="auto"/>
              <w:bottom w:val="single" w:sz="4" w:space="0" w:color="auto"/>
            </w:tcBorders>
          </w:tcPr>
          <w:p w14:paraId="4F6175B2" w14:textId="77777777" w:rsidR="000361FF" w:rsidRDefault="00D51691" w:rsidP="00F138E8">
            <w:r w:rsidRPr="00D51691">
              <w:t>The limit for pension contributions that can be made to a pension in a given tax year. Contributions that exceed the annual allowance and which do not have Carry Forward to use attract a tax charge on the excess at the rate of the individual’s marginal income tax rate.</w:t>
            </w:r>
          </w:p>
          <w:p w14:paraId="718C5753" w14:textId="39D1A28C" w:rsidR="00D51691" w:rsidRPr="005224DD" w:rsidRDefault="00D51691" w:rsidP="00F138E8"/>
        </w:tc>
      </w:tr>
      <w:tr w:rsidR="000361FF" w14:paraId="2DE4AF08" w14:textId="77777777" w:rsidTr="00E008D0">
        <w:tc>
          <w:tcPr>
            <w:tcW w:w="2552" w:type="dxa"/>
            <w:tcBorders>
              <w:top w:val="single" w:sz="4" w:space="0" w:color="auto"/>
              <w:bottom w:val="single" w:sz="4" w:space="0" w:color="auto"/>
              <w:right w:val="single" w:sz="4" w:space="0" w:color="auto"/>
            </w:tcBorders>
          </w:tcPr>
          <w:p w14:paraId="72E65628" w14:textId="0F17D75E" w:rsidR="000361FF" w:rsidRDefault="000361FF" w:rsidP="00E008D0">
            <w:pPr>
              <w:ind w:left="-105"/>
              <w:jc w:val="left"/>
            </w:pPr>
            <w:r>
              <w:t xml:space="preserve">Annuity </w:t>
            </w:r>
          </w:p>
        </w:tc>
        <w:tc>
          <w:tcPr>
            <w:tcW w:w="7654" w:type="dxa"/>
            <w:tcBorders>
              <w:top w:val="single" w:sz="4" w:space="0" w:color="auto"/>
              <w:left w:val="single" w:sz="4" w:space="0" w:color="auto"/>
              <w:bottom w:val="single" w:sz="4" w:space="0" w:color="auto"/>
            </w:tcBorders>
          </w:tcPr>
          <w:p w14:paraId="0F6960BA" w14:textId="77777777" w:rsidR="000361FF" w:rsidRDefault="00D15FBC" w:rsidP="00F138E8">
            <w:r w:rsidRPr="00D15FBC">
              <w:t>The historically common way of taking retirement benefits in the form of exchanging the value of unused pension funds in return for a taxable lifetime income.</w:t>
            </w:r>
          </w:p>
          <w:p w14:paraId="0984274F" w14:textId="5EB8DAD2" w:rsidR="00D15FBC" w:rsidRPr="005224DD" w:rsidRDefault="00D15FBC" w:rsidP="00F138E8"/>
        </w:tc>
      </w:tr>
      <w:tr w:rsidR="00E008D0" w14:paraId="28671BF6" w14:textId="77777777" w:rsidTr="00D15FBC">
        <w:tc>
          <w:tcPr>
            <w:tcW w:w="2552" w:type="dxa"/>
            <w:tcBorders>
              <w:top w:val="single" w:sz="4" w:space="0" w:color="auto"/>
              <w:bottom w:val="single" w:sz="4" w:space="0" w:color="auto"/>
              <w:right w:val="single" w:sz="4" w:space="0" w:color="auto"/>
            </w:tcBorders>
          </w:tcPr>
          <w:p w14:paraId="2777EF58" w14:textId="36AB84E4" w:rsidR="00E008D0" w:rsidRDefault="00E008D0" w:rsidP="00E008D0">
            <w:pPr>
              <w:ind w:left="-105"/>
              <w:jc w:val="left"/>
            </w:pPr>
            <w:r>
              <w:t xml:space="preserve">Asset allocation </w:t>
            </w:r>
          </w:p>
        </w:tc>
        <w:tc>
          <w:tcPr>
            <w:tcW w:w="7654" w:type="dxa"/>
            <w:tcBorders>
              <w:top w:val="single" w:sz="4" w:space="0" w:color="auto"/>
              <w:left w:val="single" w:sz="4" w:space="0" w:color="auto"/>
              <w:bottom w:val="single" w:sz="4" w:space="0" w:color="auto"/>
            </w:tcBorders>
          </w:tcPr>
          <w:p w14:paraId="499641DE" w14:textId="77777777" w:rsidR="00E008D0" w:rsidRDefault="00D97C72" w:rsidP="00F138E8">
            <w:r w:rsidRPr="00D97C72">
              <w:t>The selection of various assets within your investment portfolio. The allocation of your portfolio will not only determine the level of risk you are exposed to but will also, to a very large part, determine the potential returns. This is the basic principal that for every risk level there is an optimal combination of asset classes, which will maximise returns.</w:t>
            </w:r>
          </w:p>
          <w:p w14:paraId="3F25CE46" w14:textId="39641044" w:rsidR="00D97C72" w:rsidRDefault="00D97C72" w:rsidP="00F138E8"/>
        </w:tc>
      </w:tr>
      <w:tr w:rsidR="00D15FBC" w14:paraId="4CC53CC2" w14:textId="77777777" w:rsidTr="009B3809">
        <w:tc>
          <w:tcPr>
            <w:tcW w:w="2552" w:type="dxa"/>
            <w:tcBorders>
              <w:top w:val="single" w:sz="4" w:space="0" w:color="auto"/>
              <w:right w:val="single" w:sz="4" w:space="0" w:color="auto"/>
            </w:tcBorders>
          </w:tcPr>
          <w:p w14:paraId="786A95B4" w14:textId="30FF28D8" w:rsidR="00D15FBC" w:rsidRDefault="00D15FBC" w:rsidP="00E008D0">
            <w:pPr>
              <w:ind w:left="-105"/>
              <w:jc w:val="left"/>
            </w:pPr>
            <w:r>
              <w:t xml:space="preserve">Auto enrolment </w:t>
            </w:r>
          </w:p>
        </w:tc>
        <w:tc>
          <w:tcPr>
            <w:tcW w:w="7654" w:type="dxa"/>
            <w:tcBorders>
              <w:top w:val="single" w:sz="4" w:space="0" w:color="auto"/>
              <w:left w:val="single" w:sz="4" w:space="0" w:color="auto"/>
            </w:tcBorders>
          </w:tcPr>
          <w:p w14:paraId="58217C05" w14:textId="77777777" w:rsidR="0031387F" w:rsidRDefault="0031387F" w:rsidP="0031387F">
            <w:r>
              <w:t>The name given to the process of ensuring all eligible employees are automatically made members of a pension scheme that they and their employer contribute to. While not every worker is automatically enrolled, the vast majority are and will benefit from employer contributions by remaining members.</w:t>
            </w:r>
          </w:p>
          <w:p w14:paraId="179FBF82" w14:textId="77777777" w:rsidR="0031387F" w:rsidRDefault="0031387F" w:rsidP="0031387F"/>
          <w:p w14:paraId="0041AAF2" w14:textId="77777777" w:rsidR="00D15FBC" w:rsidRDefault="0031387F" w:rsidP="0031387F">
            <w:r>
              <w:t>While it is possible to opt out of these schemes, it is not generally advisable to do so, except in limited circumstances (as the employee would be giving up valuable employer contributions).</w:t>
            </w:r>
          </w:p>
          <w:p w14:paraId="2BFE1054" w14:textId="6682A315" w:rsidR="0031387F" w:rsidRPr="00D97C72" w:rsidRDefault="0031387F" w:rsidP="0031387F"/>
        </w:tc>
      </w:tr>
    </w:tbl>
    <w:p w14:paraId="7C78E6FE" w14:textId="77777777" w:rsidR="00A47A37" w:rsidRDefault="00A47A37" w:rsidP="00FA525F"/>
    <w:p w14:paraId="36B50412" w14:textId="77777777" w:rsidR="00B10EE9" w:rsidRDefault="00B10EE9" w:rsidP="00FA525F"/>
    <w:p w14:paraId="41D16355" w14:textId="77777777" w:rsidR="0031387F" w:rsidRDefault="0031387F">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F138E8" w14:paraId="0B53B3FA" w14:textId="77777777" w:rsidTr="00550045">
        <w:tc>
          <w:tcPr>
            <w:tcW w:w="2552" w:type="dxa"/>
            <w:tcBorders>
              <w:bottom w:val="single" w:sz="4" w:space="0" w:color="auto"/>
            </w:tcBorders>
          </w:tcPr>
          <w:p w14:paraId="1002D38C" w14:textId="7247A6A8" w:rsidR="00F138E8" w:rsidRPr="00832354" w:rsidRDefault="00D07B05" w:rsidP="00857716">
            <w:pPr>
              <w:spacing w:after="120"/>
              <w:ind w:left="-108"/>
              <w:rPr>
                <w:sz w:val="100"/>
                <w:szCs w:val="100"/>
              </w:rPr>
            </w:pPr>
            <w:r>
              <w:rPr>
                <w:sz w:val="100"/>
                <w:szCs w:val="100"/>
              </w:rPr>
              <w:lastRenderedPageBreak/>
              <w:t>B</w:t>
            </w:r>
          </w:p>
        </w:tc>
        <w:tc>
          <w:tcPr>
            <w:tcW w:w="7654" w:type="dxa"/>
            <w:tcBorders>
              <w:left w:val="nil"/>
              <w:bottom w:val="single" w:sz="4" w:space="0" w:color="auto"/>
            </w:tcBorders>
          </w:tcPr>
          <w:p w14:paraId="577A5675" w14:textId="77777777" w:rsidR="00F138E8" w:rsidRDefault="00F138E8" w:rsidP="00A25D24">
            <w:pPr>
              <w:spacing w:after="360"/>
            </w:pPr>
          </w:p>
        </w:tc>
      </w:tr>
      <w:tr w:rsidR="00F138E8" w14:paraId="0CB63272" w14:textId="77777777" w:rsidTr="00550045">
        <w:tc>
          <w:tcPr>
            <w:tcW w:w="2552" w:type="dxa"/>
            <w:tcBorders>
              <w:top w:val="single" w:sz="4" w:space="0" w:color="auto"/>
              <w:right w:val="single" w:sz="4" w:space="0" w:color="auto"/>
            </w:tcBorders>
          </w:tcPr>
          <w:p w14:paraId="252C3FC2" w14:textId="0B404966" w:rsidR="00F138E8" w:rsidRDefault="00FF21A0" w:rsidP="00A25D24">
            <w:pPr>
              <w:ind w:left="-105"/>
            </w:pPr>
            <w:r>
              <w:t>Bid/offer spread</w:t>
            </w:r>
          </w:p>
        </w:tc>
        <w:tc>
          <w:tcPr>
            <w:tcW w:w="7654" w:type="dxa"/>
            <w:tcBorders>
              <w:top w:val="single" w:sz="4" w:space="0" w:color="auto"/>
              <w:left w:val="single" w:sz="4" w:space="0" w:color="auto"/>
            </w:tcBorders>
          </w:tcPr>
          <w:p w14:paraId="44635EAF" w14:textId="77777777" w:rsidR="00896E6F" w:rsidRDefault="00550045" w:rsidP="00550045">
            <w:r>
              <w:t>This is essentially the difference between the cost of buying units from the insurer and the cost of selling them back, and is applied as an initial charge on contributions.</w:t>
            </w:r>
          </w:p>
          <w:p w14:paraId="2D96C953" w14:textId="680DAAEC" w:rsidR="00550045" w:rsidRDefault="00550045" w:rsidP="00550045"/>
        </w:tc>
      </w:tr>
    </w:tbl>
    <w:p w14:paraId="14E5E83C" w14:textId="77777777" w:rsidR="00F138E8" w:rsidRDefault="00F138E8" w:rsidP="00FA525F"/>
    <w:p w14:paraId="62C7433E" w14:textId="77777777" w:rsidR="0031387F" w:rsidRDefault="0031387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DA1759" w14:paraId="54E6D7B4" w14:textId="77777777" w:rsidTr="004B0EFD">
        <w:tc>
          <w:tcPr>
            <w:tcW w:w="2552" w:type="dxa"/>
            <w:tcBorders>
              <w:bottom w:val="single" w:sz="4" w:space="0" w:color="auto"/>
            </w:tcBorders>
          </w:tcPr>
          <w:p w14:paraId="056EF99E" w14:textId="37CE0408" w:rsidR="00DA1759" w:rsidRPr="00832354" w:rsidRDefault="00453DEE" w:rsidP="00857716">
            <w:pPr>
              <w:spacing w:after="120"/>
              <w:ind w:left="-108"/>
              <w:rPr>
                <w:sz w:val="100"/>
                <w:szCs w:val="100"/>
              </w:rPr>
            </w:pPr>
            <w:r>
              <w:rPr>
                <w:sz w:val="100"/>
                <w:szCs w:val="100"/>
              </w:rPr>
              <w:t>C</w:t>
            </w:r>
          </w:p>
        </w:tc>
        <w:tc>
          <w:tcPr>
            <w:tcW w:w="7654" w:type="dxa"/>
            <w:tcBorders>
              <w:left w:val="nil"/>
              <w:bottom w:val="single" w:sz="4" w:space="0" w:color="auto"/>
            </w:tcBorders>
          </w:tcPr>
          <w:p w14:paraId="0D6ACA7D" w14:textId="77777777" w:rsidR="00DA1759" w:rsidRDefault="00DA1759" w:rsidP="00A25D24">
            <w:pPr>
              <w:spacing w:after="360"/>
            </w:pPr>
          </w:p>
        </w:tc>
      </w:tr>
      <w:tr w:rsidR="00DA1759" w14:paraId="7FDCBB99" w14:textId="77777777" w:rsidTr="00453DEE">
        <w:tc>
          <w:tcPr>
            <w:tcW w:w="2552" w:type="dxa"/>
            <w:tcBorders>
              <w:top w:val="single" w:sz="4" w:space="0" w:color="auto"/>
              <w:bottom w:val="single" w:sz="4" w:space="0" w:color="auto"/>
              <w:right w:val="single" w:sz="4" w:space="0" w:color="auto"/>
            </w:tcBorders>
          </w:tcPr>
          <w:p w14:paraId="36EDFA5E" w14:textId="3B171C20" w:rsidR="00DA1759" w:rsidRDefault="00453DEE" w:rsidP="00DA1759">
            <w:pPr>
              <w:ind w:left="-105"/>
              <w:jc w:val="left"/>
            </w:pPr>
            <w:r>
              <w:t>Capacity for Loss</w:t>
            </w:r>
          </w:p>
        </w:tc>
        <w:tc>
          <w:tcPr>
            <w:tcW w:w="7654" w:type="dxa"/>
            <w:tcBorders>
              <w:top w:val="single" w:sz="4" w:space="0" w:color="auto"/>
              <w:left w:val="single" w:sz="4" w:space="0" w:color="auto"/>
              <w:bottom w:val="single" w:sz="4" w:space="0" w:color="auto"/>
            </w:tcBorders>
          </w:tcPr>
          <w:p w14:paraId="5B8259AB" w14:textId="03158543" w:rsidR="00DA1759" w:rsidRDefault="00F21DE0" w:rsidP="000C0CC9">
            <w:r w:rsidRPr="00F21DE0">
              <w:t>The ability to absorb falls in the value of your investment. If any loss of capital would have a materially detrimental effect on your standard of living, this would be an important factor in determining the level of investment risk you are able to take.</w:t>
            </w:r>
          </w:p>
          <w:p w14:paraId="4D1A2A7C" w14:textId="529C7AB7" w:rsidR="000C0CC9" w:rsidRDefault="000C0CC9" w:rsidP="000C0CC9"/>
        </w:tc>
      </w:tr>
      <w:tr w:rsidR="00453DEE" w14:paraId="1A8B7DAF" w14:textId="77777777" w:rsidTr="00453DEE">
        <w:tc>
          <w:tcPr>
            <w:tcW w:w="2552" w:type="dxa"/>
            <w:tcBorders>
              <w:top w:val="single" w:sz="4" w:space="0" w:color="auto"/>
              <w:bottom w:val="single" w:sz="4" w:space="0" w:color="auto"/>
              <w:right w:val="single" w:sz="4" w:space="0" w:color="auto"/>
            </w:tcBorders>
          </w:tcPr>
          <w:p w14:paraId="4A6174EF" w14:textId="0C37B12D" w:rsidR="00453DEE" w:rsidRDefault="00453DEE" w:rsidP="00DA1759">
            <w:pPr>
              <w:ind w:left="-105"/>
              <w:jc w:val="left"/>
            </w:pPr>
            <w:r>
              <w:t>C</w:t>
            </w:r>
            <w:r w:rsidR="0031387F">
              <w:t>arry Forward</w:t>
            </w:r>
          </w:p>
        </w:tc>
        <w:tc>
          <w:tcPr>
            <w:tcW w:w="7654" w:type="dxa"/>
            <w:tcBorders>
              <w:top w:val="single" w:sz="4" w:space="0" w:color="auto"/>
              <w:left w:val="single" w:sz="4" w:space="0" w:color="auto"/>
              <w:bottom w:val="single" w:sz="4" w:space="0" w:color="auto"/>
            </w:tcBorders>
          </w:tcPr>
          <w:p w14:paraId="2B189993" w14:textId="77777777" w:rsidR="00D70495" w:rsidRDefault="001702BB" w:rsidP="000C0CC9">
            <w:r w:rsidRPr="001702BB">
              <w:t>The ability to bring unused Annual Allowances from the previous three tax years into the current tax year. Using carry forward will allow an individual to exceed the annual allowance in the current tax year without incurring a tax charge for doing so.</w:t>
            </w:r>
          </w:p>
          <w:p w14:paraId="17CFD0D7" w14:textId="1629995D" w:rsidR="001702BB" w:rsidRDefault="001702BB" w:rsidP="000C0CC9"/>
        </w:tc>
      </w:tr>
      <w:tr w:rsidR="00453DEE" w14:paraId="09E20249" w14:textId="77777777" w:rsidTr="004B0EFD">
        <w:tc>
          <w:tcPr>
            <w:tcW w:w="2552" w:type="dxa"/>
            <w:tcBorders>
              <w:top w:val="single" w:sz="4" w:space="0" w:color="auto"/>
              <w:right w:val="single" w:sz="4" w:space="0" w:color="auto"/>
            </w:tcBorders>
          </w:tcPr>
          <w:p w14:paraId="347DD7FD" w14:textId="3D096D42" w:rsidR="00453DEE" w:rsidRDefault="00453DEE" w:rsidP="00DA1759">
            <w:pPr>
              <w:ind w:left="-105"/>
              <w:jc w:val="left"/>
            </w:pPr>
            <w:r>
              <w:t xml:space="preserve">Charges </w:t>
            </w:r>
          </w:p>
        </w:tc>
        <w:tc>
          <w:tcPr>
            <w:tcW w:w="7654" w:type="dxa"/>
            <w:tcBorders>
              <w:top w:val="single" w:sz="4" w:space="0" w:color="auto"/>
              <w:left w:val="single" w:sz="4" w:space="0" w:color="auto"/>
            </w:tcBorders>
          </w:tcPr>
          <w:p w14:paraId="286C25BE" w14:textId="08626AA9" w:rsidR="000025A7" w:rsidRDefault="004B1A46" w:rsidP="000C0CC9">
            <w:r w:rsidRPr="004B1A46">
              <w:t>Providers can take charges in a number of ways from your plans. Also see individual listings for Bid/offer spread; Total Expense Ratio (</w:t>
            </w:r>
            <w:r>
              <w:t>“</w:t>
            </w:r>
            <w:r w:rsidRPr="004B1A46">
              <w:t>TER</w:t>
            </w:r>
            <w:r>
              <w:t>”</w:t>
            </w:r>
            <w:r w:rsidRPr="004B1A46">
              <w:t>); Ongoing Charges Figure (</w:t>
            </w:r>
            <w:r>
              <w:t>“</w:t>
            </w:r>
            <w:r w:rsidRPr="004B1A46">
              <w:t>OCF</w:t>
            </w:r>
            <w:r>
              <w:t>”</w:t>
            </w:r>
            <w:r w:rsidRPr="004B1A46">
              <w:t>); Policy Fee; Platform fee; Investment Manager Charge (</w:t>
            </w:r>
            <w:r>
              <w:t>“</w:t>
            </w:r>
            <w:r w:rsidRPr="004B1A46">
              <w:t>IMC</w:t>
            </w:r>
            <w:r>
              <w:t>”</w:t>
            </w:r>
            <w:r w:rsidRPr="004B1A46">
              <w:t>); Allocation Rate; and Initial Units.</w:t>
            </w:r>
          </w:p>
          <w:p w14:paraId="5AD3C965" w14:textId="67A16C1A" w:rsidR="004B1A46" w:rsidRDefault="004B1A46" w:rsidP="000C0CC9"/>
        </w:tc>
      </w:tr>
    </w:tbl>
    <w:p w14:paraId="26926F30" w14:textId="77777777" w:rsidR="00DA1759" w:rsidRDefault="00DA1759" w:rsidP="00FA525F"/>
    <w:p w14:paraId="49A7020E" w14:textId="77777777" w:rsidR="001702BB" w:rsidRDefault="001702BB"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1702BB" w14:paraId="0E3F602E" w14:textId="77777777" w:rsidTr="00AD60E4">
        <w:tc>
          <w:tcPr>
            <w:tcW w:w="2552" w:type="dxa"/>
            <w:tcBorders>
              <w:bottom w:val="single" w:sz="4" w:space="0" w:color="auto"/>
            </w:tcBorders>
          </w:tcPr>
          <w:p w14:paraId="0A44D1DC" w14:textId="11874B1C" w:rsidR="001702BB" w:rsidRPr="00832354" w:rsidRDefault="001702BB" w:rsidP="00AD60E4">
            <w:pPr>
              <w:spacing w:after="120"/>
              <w:ind w:left="-108"/>
              <w:rPr>
                <w:sz w:val="100"/>
                <w:szCs w:val="100"/>
              </w:rPr>
            </w:pPr>
            <w:r>
              <w:rPr>
                <w:sz w:val="100"/>
                <w:szCs w:val="100"/>
              </w:rPr>
              <w:t>D</w:t>
            </w:r>
          </w:p>
        </w:tc>
        <w:tc>
          <w:tcPr>
            <w:tcW w:w="7654" w:type="dxa"/>
            <w:tcBorders>
              <w:bottom w:val="single" w:sz="4" w:space="0" w:color="auto"/>
            </w:tcBorders>
          </w:tcPr>
          <w:p w14:paraId="0D33909C" w14:textId="77777777" w:rsidR="001702BB" w:rsidRDefault="001702BB" w:rsidP="00AD60E4">
            <w:pPr>
              <w:spacing w:after="360"/>
            </w:pPr>
          </w:p>
        </w:tc>
      </w:tr>
      <w:tr w:rsidR="001702BB" w14:paraId="0BD3C53E" w14:textId="77777777" w:rsidTr="00AD60E4">
        <w:tc>
          <w:tcPr>
            <w:tcW w:w="2552" w:type="dxa"/>
            <w:tcBorders>
              <w:top w:val="single" w:sz="4" w:space="0" w:color="auto"/>
              <w:bottom w:val="single" w:sz="4" w:space="0" w:color="auto"/>
              <w:right w:val="single" w:sz="4" w:space="0" w:color="auto"/>
            </w:tcBorders>
          </w:tcPr>
          <w:p w14:paraId="30597E55" w14:textId="4CFCFEC6" w:rsidR="001702BB" w:rsidRDefault="001702BB" w:rsidP="00AD60E4">
            <w:pPr>
              <w:ind w:left="-105"/>
            </w:pPr>
            <w:r>
              <w:t xml:space="preserve">Defined benefits </w:t>
            </w:r>
          </w:p>
        </w:tc>
        <w:tc>
          <w:tcPr>
            <w:tcW w:w="7654" w:type="dxa"/>
            <w:tcBorders>
              <w:top w:val="single" w:sz="4" w:space="0" w:color="auto"/>
              <w:left w:val="single" w:sz="4" w:space="0" w:color="auto"/>
              <w:bottom w:val="single" w:sz="4" w:space="0" w:color="auto"/>
            </w:tcBorders>
          </w:tcPr>
          <w:p w14:paraId="0BA99E61" w14:textId="77777777" w:rsidR="001702BB" w:rsidRDefault="00AF3FF6" w:rsidP="00AD60E4">
            <w:r w:rsidRPr="00AF3FF6">
              <w:t>A type of pension plan (final salary) in which an employer/sponsor promises a specified monthly benefit on retirement that is predetermined by a formula based on the employee’s earnings history, length of service and age.</w:t>
            </w:r>
          </w:p>
          <w:p w14:paraId="482D4598" w14:textId="691DEC16" w:rsidR="00AF3FF6" w:rsidRDefault="00AF3FF6" w:rsidP="00AD60E4"/>
        </w:tc>
      </w:tr>
      <w:tr w:rsidR="001702BB" w:rsidRPr="00896E6F" w14:paraId="5EB6C340" w14:textId="77777777" w:rsidTr="00AD60E4">
        <w:tc>
          <w:tcPr>
            <w:tcW w:w="2552" w:type="dxa"/>
            <w:tcBorders>
              <w:top w:val="single" w:sz="4" w:space="0" w:color="auto"/>
              <w:right w:val="single" w:sz="4" w:space="0" w:color="auto"/>
            </w:tcBorders>
          </w:tcPr>
          <w:p w14:paraId="56429A03" w14:textId="48D0C6C9" w:rsidR="001702BB" w:rsidRDefault="001702BB" w:rsidP="00AD60E4">
            <w:pPr>
              <w:ind w:left="-105"/>
              <w:jc w:val="left"/>
            </w:pPr>
            <w:r>
              <w:t xml:space="preserve">Defined contribution </w:t>
            </w:r>
          </w:p>
        </w:tc>
        <w:tc>
          <w:tcPr>
            <w:tcW w:w="7654" w:type="dxa"/>
            <w:tcBorders>
              <w:top w:val="single" w:sz="4" w:space="0" w:color="auto"/>
              <w:left w:val="single" w:sz="4" w:space="0" w:color="auto"/>
            </w:tcBorders>
          </w:tcPr>
          <w:p w14:paraId="028FB8F2" w14:textId="600AAE94" w:rsidR="001702BB" w:rsidRPr="00896E6F" w:rsidRDefault="0012167F" w:rsidP="0012167F">
            <w:r>
              <w:t>A type of pension plan (personal pension/stakeholder/SIPP) where the amount available at retirement is dependent on personal contributions and growth on the underlying funds. At retirement benefits can be taken through an annuity or through drawdown.</w:t>
            </w:r>
          </w:p>
        </w:tc>
      </w:tr>
    </w:tbl>
    <w:p w14:paraId="46A06C35" w14:textId="77777777" w:rsidR="001702BB" w:rsidRDefault="001702BB" w:rsidP="00FA525F"/>
    <w:p w14:paraId="4FF8E16B" w14:textId="69C8672E" w:rsidR="001702BB" w:rsidRDefault="001702BB">
      <w:pPr>
        <w:spacing w:after="160" w:line="259" w:lineRule="auto"/>
        <w:jc w:val="left"/>
      </w:pPr>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12167F" w14:paraId="0B29580F" w14:textId="77777777" w:rsidTr="00AD60E4">
        <w:tc>
          <w:tcPr>
            <w:tcW w:w="2552" w:type="dxa"/>
            <w:tcBorders>
              <w:bottom w:val="single" w:sz="4" w:space="0" w:color="auto"/>
            </w:tcBorders>
          </w:tcPr>
          <w:p w14:paraId="4762E687" w14:textId="64BED268" w:rsidR="0012167F" w:rsidRPr="00832354" w:rsidRDefault="0012167F" w:rsidP="00AD60E4">
            <w:pPr>
              <w:spacing w:after="120"/>
              <w:ind w:left="-108"/>
              <w:rPr>
                <w:sz w:val="100"/>
                <w:szCs w:val="100"/>
              </w:rPr>
            </w:pPr>
            <w:r>
              <w:rPr>
                <w:sz w:val="100"/>
                <w:szCs w:val="100"/>
              </w:rPr>
              <w:lastRenderedPageBreak/>
              <w:t>F</w:t>
            </w:r>
          </w:p>
        </w:tc>
        <w:tc>
          <w:tcPr>
            <w:tcW w:w="7654" w:type="dxa"/>
            <w:tcBorders>
              <w:left w:val="nil"/>
              <w:bottom w:val="single" w:sz="4" w:space="0" w:color="auto"/>
            </w:tcBorders>
          </w:tcPr>
          <w:p w14:paraId="3832AD26" w14:textId="77777777" w:rsidR="0012167F" w:rsidRDefault="0012167F" w:rsidP="00AD60E4">
            <w:pPr>
              <w:spacing w:after="360"/>
            </w:pPr>
          </w:p>
        </w:tc>
      </w:tr>
      <w:tr w:rsidR="0012167F" w14:paraId="6A308669" w14:textId="77777777" w:rsidTr="00AD60E4">
        <w:tc>
          <w:tcPr>
            <w:tcW w:w="2552" w:type="dxa"/>
            <w:tcBorders>
              <w:top w:val="single" w:sz="4" w:space="0" w:color="auto"/>
              <w:right w:val="single" w:sz="4" w:space="0" w:color="auto"/>
            </w:tcBorders>
          </w:tcPr>
          <w:p w14:paraId="4C23F557" w14:textId="30B77C59" w:rsidR="0012167F" w:rsidRDefault="0012167F" w:rsidP="00AD60E4">
            <w:pPr>
              <w:ind w:left="-105"/>
              <w:jc w:val="left"/>
            </w:pPr>
            <w:r>
              <w:t>Flexi-access drawdown (“FAD”)</w:t>
            </w:r>
          </w:p>
        </w:tc>
        <w:tc>
          <w:tcPr>
            <w:tcW w:w="7654" w:type="dxa"/>
            <w:tcBorders>
              <w:top w:val="single" w:sz="4" w:space="0" w:color="auto"/>
              <w:left w:val="single" w:sz="4" w:space="0" w:color="auto"/>
            </w:tcBorders>
          </w:tcPr>
          <w:p w14:paraId="0775BA0F" w14:textId="77777777" w:rsidR="0012167F" w:rsidRDefault="009567BD" w:rsidP="009567BD">
            <w:r>
              <w:t>The name given for new drawdown plans entered into. Under FAD, there is no restriction on the amount of withdrawals that can be made from a pension fund.</w:t>
            </w:r>
          </w:p>
          <w:p w14:paraId="6A8778C1" w14:textId="16F188DA" w:rsidR="009567BD" w:rsidRDefault="009567BD" w:rsidP="009567BD"/>
        </w:tc>
      </w:tr>
    </w:tbl>
    <w:p w14:paraId="482B3431" w14:textId="77777777" w:rsidR="00256C89" w:rsidRDefault="00256C89" w:rsidP="00FA525F"/>
    <w:p w14:paraId="48FF1B1D" w14:textId="77777777" w:rsidR="0012167F" w:rsidRDefault="0012167F" w:rsidP="00FA525F"/>
    <w:p w14:paraId="4CE7302E" w14:textId="77777777" w:rsidR="0012167F" w:rsidRDefault="0012167F"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B2D47" w14:paraId="0CF8EFBD" w14:textId="77777777" w:rsidTr="006F72B2">
        <w:tc>
          <w:tcPr>
            <w:tcW w:w="2552" w:type="dxa"/>
            <w:tcBorders>
              <w:bottom w:val="single" w:sz="4" w:space="0" w:color="auto"/>
            </w:tcBorders>
          </w:tcPr>
          <w:p w14:paraId="2648F87B" w14:textId="7D6E4B00" w:rsidR="007B2D47" w:rsidRPr="00832354" w:rsidRDefault="007B2D47" w:rsidP="006F72B2">
            <w:pPr>
              <w:spacing w:after="120"/>
              <w:ind w:left="-108"/>
              <w:rPr>
                <w:sz w:val="100"/>
                <w:szCs w:val="100"/>
              </w:rPr>
            </w:pPr>
            <w:r>
              <w:rPr>
                <w:sz w:val="100"/>
                <w:szCs w:val="100"/>
              </w:rPr>
              <w:t>G</w:t>
            </w:r>
          </w:p>
        </w:tc>
        <w:tc>
          <w:tcPr>
            <w:tcW w:w="7654" w:type="dxa"/>
            <w:tcBorders>
              <w:left w:val="nil"/>
              <w:bottom w:val="single" w:sz="4" w:space="0" w:color="auto"/>
            </w:tcBorders>
          </w:tcPr>
          <w:p w14:paraId="5871488B" w14:textId="77777777" w:rsidR="007B2D47" w:rsidRDefault="007B2D47" w:rsidP="006F72B2">
            <w:pPr>
              <w:spacing w:after="360"/>
            </w:pPr>
          </w:p>
        </w:tc>
      </w:tr>
      <w:tr w:rsidR="007B2D47" w14:paraId="22751700" w14:textId="77777777" w:rsidTr="006F72B2">
        <w:tc>
          <w:tcPr>
            <w:tcW w:w="2552" w:type="dxa"/>
            <w:tcBorders>
              <w:top w:val="single" w:sz="4" w:space="0" w:color="auto"/>
              <w:right w:val="single" w:sz="4" w:space="0" w:color="auto"/>
            </w:tcBorders>
          </w:tcPr>
          <w:p w14:paraId="4511E713" w14:textId="2594C001" w:rsidR="007B2D47" w:rsidRDefault="009567BD" w:rsidP="007B2D47">
            <w:pPr>
              <w:ind w:left="-105"/>
              <w:jc w:val="left"/>
            </w:pPr>
            <w:r>
              <w:t>Guaranteed minimum pension (“GMP”)</w:t>
            </w:r>
          </w:p>
        </w:tc>
        <w:tc>
          <w:tcPr>
            <w:tcW w:w="7654" w:type="dxa"/>
            <w:tcBorders>
              <w:top w:val="single" w:sz="4" w:space="0" w:color="auto"/>
              <w:left w:val="single" w:sz="4" w:space="0" w:color="auto"/>
            </w:tcBorders>
          </w:tcPr>
          <w:p w14:paraId="204DCCC4" w14:textId="6FCA4263" w:rsidR="007B2D47" w:rsidRDefault="007C4D13" w:rsidP="007C4D13">
            <w:r>
              <w:t>The GMP is the minimum pension which a United Kingdom occupational pension scheme has to provide for those employees who were contracted out of the state earnings- related pension scheme (“SERPS”) between 6th April 1978 and 5th April 1997. The amount is said to be 'broadly equivalent' to the amount the member would have received had they not been contracted out.</w:t>
            </w:r>
          </w:p>
          <w:p w14:paraId="0D6CD005" w14:textId="0CB380D6" w:rsidR="007C4D13" w:rsidRDefault="007C4D13" w:rsidP="007C4D13"/>
        </w:tc>
      </w:tr>
    </w:tbl>
    <w:p w14:paraId="64CE4760" w14:textId="77777777" w:rsidR="007B2D47" w:rsidRDefault="007B2D47" w:rsidP="00FA525F"/>
    <w:p w14:paraId="1E647AA8" w14:textId="77777777" w:rsidR="00CA03D7" w:rsidRDefault="00CA03D7" w:rsidP="00CA03D7"/>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CA03D7" w14:paraId="49B64A79" w14:textId="77777777" w:rsidTr="006F72B2">
        <w:tc>
          <w:tcPr>
            <w:tcW w:w="2552" w:type="dxa"/>
            <w:tcBorders>
              <w:bottom w:val="single" w:sz="4" w:space="0" w:color="auto"/>
            </w:tcBorders>
          </w:tcPr>
          <w:p w14:paraId="705C092F" w14:textId="1A4B0AF7" w:rsidR="00CA03D7" w:rsidRPr="00832354" w:rsidRDefault="00CA03D7" w:rsidP="006F72B2">
            <w:pPr>
              <w:spacing w:after="120"/>
              <w:ind w:left="-108"/>
              <w:rPr>
                <w:sz w:val="100"/>
                <w:szCs w:val="100"/>
              </w:rPr>
            </w:pPr>
            <w:r>
              <w:rPr>
                <w:sz w:val="100"/>
                <w:szCs w:val="100"/>
              </w:rPr>
              <w:t>I</w:t>
            </w:r>
          </w:p>
        </w:tc>
        <w:tc>
          <w:tcPr>
            <w:tcW w:w="7654" w:type="dxa"/>
            <w:tcBorders>
              <w:bottom w:val="single" w:sz="4" w:space="0" w:color="auto"/>
            </w:tcBorders>
          </w:tcPr>
          <w:p w14:paraId="15D93AED" w14:textId="77777777" w:rsidR="00CA03D7" w:rsidRDefault="00CA03D7" w:rsidP="006F72B2">
            <w:pPr>
              <w:spacing w:after="360"/>
            </w:pPr>
          </w:p>
        </w:tc>
      </w:tr>
      <w:tr w:rsidR="00CA03D7" w14:paraId="659F1A5A" w14:textId="77777777" w:rsidTr="006E5A57">
        <w:tc>
          <w:tcPr>
            <w:tcW w:w="2552" w:type="dxa"/>
            <w:tcBorders>
              <w:top w:val="single" w:sz="4" w:space="0" w:color="auto"/>
              <w:bottom w:val="single" w:sz="4" w:space="0" w:color="auto"/>
              <w:right w:val="single" w:sz="4" w:space="0" w:color="auto"/>
            </w:tcBorders>
          </w:tcPr>
          <w:p w14:paraId="7153DC85" w14:textId="3AA221CC" w:rsidR="00CA03D7" w:rsidRDefault="00CA03D7" w:rsidP="006F72B2">
            <w:pPr>
              <w:ind w:left="-105"/>
            </w:pPr>
            <w:r>
              <w:t xml:space="preserve">Incidental Charges </w:t>
            </w:r>
          </w:p>
        </w:tc>
        <w:tc>
          <w:tcPr>
            <w:tcW w:w="7654" w:type="dxa"/>
            <w:tcBorders>
              <w:top w:val="single" w:sz="4" w:space="0" w:color="auto"/>
              <w:left w:val="single" w:sz="4" w:space="0" w:color="auto"/>
              <w:bottom w:val="single" w:sz="4" w:space="0" w:color="auto"/>
            </w:tcBorders>
          </w:tcPr>
          <w:p w14:paraId="75CEA43D" w14:textId="77777777" w:rsidR="00CA03D7" w:rsidRDefault="00C74C6E" w:rsidP="006F72B2">
            <w:r w:rsidRPr="00C74C6E">
              <w:t>Extra costs payable to the fund manager in relation to, predominately, performance-related fees.</w:t>
            </w:r>
          </w:p>
          <w:p w14:paraId="067585EA" w14:textId="70853A1C" w:rsidR="00C74C6E" w:rsidRDefault="00C74C6E" w:rsidP="006F72B2"/>
        </w:tc>
      </w:tr>
      <w:tr w:rsidR="00CA03D7" w:rsidRPr="00896E6F" w14:paraId="1381AB66" w14:textId="77777777" w:rsidTr="007C4D13">
        <w:tc>
          <w:tcPr>
            <w:tcW w:w="2552" w:type="dxa"/>
            <w:tcBorders>
              <w:top w:val="single" w:sz="4" w:space="0" w:color="auto"/>
              <w:bottom w:val="single" w:sz="4" w:space="0" w:color="auto"/>
              <w:right w:val="single" w:sz="4" w:space="0" w:color="auto"/>
            </w:tcBorders>
          </w:tcPr>
          <w:p w14:paraId="23C2DF51" w14:textId="5380DF38" w:rsidR="00CA03D7" w:rsidRDefault="00CA03D7" w:rsidP="006F72B2">
            <w:pPr>
              <w:ind w:left="-105"/>
              <w:jc w:val="left"/>
            </w:pPr>
            <w:r>
              <w:t xml:space="preserve">Income Units </w:t>
            </w:r>
          </w:p>
        </w:tc>
        <w:tc>
          <w:tcPr>
            <w:tcW w:w="7654" w:type="dxa"/>
            <w:tcBorders>
              <w:top w:val="single" w:sz="4" w:space="0" w:color="auto"/>
              <w:left w:val="single" w:sz="4" w:space="0" w:color="auto"/>
              <w:bottom w:val="single" w:sz="4" w:space="0" w:color="auto"/>
            </w:tcBorders>
          </w:tcPr>
          <w:p w14:paraId="584EA2E9" w14:textId="77777777" w:rsidR="006E5A57" w:rsidRDefault="006E5A57" w:rsidP="006E5A57">
            <w:r>
              <w:t>A type of fund where the income generated (dividends/savings interest) is paid out to the investor directly or to the Platform cash account. An income fund will have ‘Inc’ at the end of the fund name.</w:t>
            </w:r>
          </w:p>
          <w:p w14:paraId="3B9DD0E0" w14:textId="77777777" w:rsidR="006E5A57" w:rsidRDefault="006E5A57" w:rsidP="006E5A57"/>
          <w:p w14:paraId="02B4AA9F" w14:textId="77777777" w:rsidR="00CA03D7" w:rsidRDefault="006E5A57" w:rsidP="006E5A57">
            <w:r>
              <w:t>This differs from Accumulation Units.</w:t>
            </w:r>
          </w:p>
          <w:p w14:paraId="3DA8E5B8" w14:textId="5BCCA587" w:rsidR="006E5A57" w:rsidRPr="00896E6F" w:rsidRDefault="006E5A57" w:rsidP="006E5A57"/>
        </w:tc>
      </w:tr>
      <w:tr w:rsidR="007C4D13" w:rsidRPr="00896E6F" w14:paraId="1AD84FED" w14:textId="77777777" w:rsidTr="00273055">
        <w:tc>
          <w:tcPr>
            <w:tcW w:w="2552" w:type="dxa"/>
            <w:tcBorders>
              <w:top w:val="single" w:sz="4" w:space="0" w:color="auto"/>
              <w:bottom w:val="single" w:sz="4" w:space="0" w:color="auto"/>
              <w:right w:val="single" w:sz="4" w:space="0" w:color="auto"/>
            </w:tcBorders>
          </w:tcPr>
          <w:p w14:paraId="28A32ACC" w14:textId="241C6FC7" w:rsidR="007C4D13" w:rsidRDefault="007C4D13" w:rsidP="006F72B2">
            <w:pPr>
              <w:ind w:left="-105"/>
              <w:jc w:val="left"/>
            </w:pPr>
            <w:r>
              <w:t xml:space="preserve">Initial </w:t>
            </w:r>
            <w:r w:rsidR="00273055">
              <w:t>U</w:t>
            </w:r>
            <w:r>
              <w:t xml:space="preserve">nits </w:t>
            </w:r>
          </w:p>
        </w:tc>
        <w:tc>
          <w:tcPr>
            <w:tcW w:w="7654" w:type="dxa"/>
            <w:tcBorders>
              <w:top w:val="single" w:sz="4" w:space="0" w:color="auto"/>
              <w:left w:val="single" w:sz="4" w:space="0" w:color="auto"/>
              <w:bottom w:val="single" w:sz="4" w:space="0" w:color="auto"/>
            </w:tcBorders>
          </w:tcPr>
          <w:p w14:paraId="36A6D53A" w14:textId="77777777" w:rsidR="007C4D13" w:rsidRDefault="004D361D" w:rsidP="004D361D">
            <w:r>
              <w:t>In the first few years of a plan, the insurer may purchase ‘initial/capital’ units, which are then deducted throughout the term of the policy to cover fees.</w:t>
            </w:r>
          </w:p>
          <w:p w14:paraId="16AD8BC9" w14:textId="7C2D2A1E" w:rsidR="004D361D" w:rsidRDefault="004D361D" w:rsidP="004D361D"/>
        </w:tc>
      </w:tr>
      <w:tr w:rsidR="00273055" w:rsidRPr="00896E6F" w14:paraId="2AD9E5EE" w14:textId="77777777" w:rsidTr="00273055">
        <w:tc>
          <w:tcPr>
            <w:tcW w:w="2552" w:type="dxa"/>
            <w:tcBorders>
              <w:top w:val="single" w:sz="4" w:space="0" w:color="auto"/>
              <w:bottom w:val="single" w:sz="4" w:space="0" w:color="auto"/>
              <w:right w:val="single" w:sz="4" w:space="0" w:color="auto"/>
            </w:tcBorders>
          </w:tcPr>
          <w:p w14:paraId="668BF8C5" w14:textId="3DCEF5DD" w:rsidR="00273055" w:rsidRDefault="00273055" w:rsidP="006F72B2">
            <w:pPr>
              <w:ind w:left="-105"/>
              <w:jc w:val="left"/>
            </w:pPr>
            <w:r>
              <w:t xml:space="preserve">Inflation </w:t>
            </w:r>
          </w:p>
        </w:tc>
        <w:tc>
          <w:tcPr>
            <w:tcW w:w="7654" w:type="dxa"/>
            <w:tcBorders>
              <w:top w:val="single" w:sz="4" w:space="0" w:color="auto"/>
              <w:left w:val="single" w:sz="4" w:space="0" w:color="auto"/>
              <w:bottom w:val="single" w:sz="4" w:space="0" w:color="auto"/>
            </w:tcBorders>
          </w:tcPr>
          <w:p w14:paraId="546D6DC6" w14:textId="77777777" w:rsidR="00273055" w:rsidRDefault="00273055" w:rsidP="004D361D">
            <w:r w:rsidRPr="00273055">
              <w:t>The change in annual prices. This is commonly measured by government using one of two measures; the Retail Prices Index (“RPI”) or the Consumer Price Index (“CPI”). RPI measures certain types of cost escalation.  CPI measure the monthly change in prices paid by consumers for everyday goods and services.  CPI is the official measure of inflation in the UK.</w:t>
            </w:r>
          </w:p>
          <w:p w14:paraId="22D39A79" w14:textId="0D11962B" w:rsidR="00273055" w:rsidRDefault="00273055" w:rsidP="004D361D"/>
        </w:tc>
      </w:tr>
      <w:tr w:rsidR="00273055" w:rsidRPr="00896E6F" w14:paraId="252893DE" w14:textId="77777777" w:rsidTr="006E5A57">
        <w:tc>
          <w:tcPr>
            <w:tcW w:w="2552" w:type="dxa"/>
            <w:tcBorders>
              <w:top w:val="single" w:sz="4" w:space="0" w:color="auto"/>
              <w:right w:val="single" w:sz="4" w:space="0" w:color="auto"/>
            </w:tcBorders>
          </w:tcPr>
          <w:p w14:paraId="10D8FCAD" w14:textId="1DE4C55A" w:rsidR="00273055" w:rsidRDefault="00273055" w:rsidP="006F72B2">
            <w:pPr>
              <w:ind w:left="-105"/>
              <w:jc w:val="left"/>
            </w:pPr>
            <w:r>
              <w:t xml:space="preserve">Investment Manager Charge (“IMC”) </w:t>
            </w:r>
          </w:p>
        </w:tc>
        <w:tc>
          <w:tcPr>
            <w:tcW w:w="7654" w:type="dxa"/>
            <w:tcBorders>
              <w:top w:val="single" w:sz="4" w:space="0" w:color="auto"/>
              <w:left w:val="single" w:sz="4" w:space="0" w:color="auto"/>
            </w:tcBorders>
          </w:tcPr>
          <w:p w14:paraId="224E871B" w14:textId="0666C8B7" w:rsidR="00273055" w:rsidRDefault="008665CB" w:rsidP="004D361D">
            <w:r w:rsidRPr="008665CB">
              <w:t>This comprises of the Ongoing Charge Figure (</w:t>
            </w:r>
            <w:r>
              <w:t>“</w:t>
            </w:r>
            <w:r w:rsidRPr="008665CB">
              <w:t>OCF</w:t>
            </w:r>
            <w:r>
              <w:t>”</w:t>
            </w:r>
            <w:r w:rsidRPr="008665CB">
              <w:t>) plus transaction costs.</w:t>
            </w:r>
          </w:p>
          <w:p w14:paraId="1204BFB9" w14:textId="77777777" w:rsidR="008665CB" w:rsidRDefault="008665CB" w:rsidP="004D361D"/>
          <w:p w14:paraId="6F623217" w14:textId="3A29383F" w:rsidR="008665CB" w:rsidRPr="00273055" w:rsidRDefault="008665CB" w:rsidP="004D361D"/>
        </w:tc>
      </w:tr>
    </w:tbl>
    <w:p w14:paraId="70841CFE" w14:textId="77777777" w:rsidR="00CA03D7" w:rsidRDefault="00CA03D7" w:rsidP="00CA03D7"/>
    <w:p w14:paraId="6AF66AE3" w14:textId="77777777" w:rsidR="007B2D47" w:rsidRDefault="007B2D47"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0C0CC9" w14:paraId="2453D9E0" w14:textId="77777777" w:rsidTr="008831DD">
        <w:tc>
          <w:tcPr>
            <w:tcW w:w="2552" w:type="dxa"/>
            <w:tcBorders>
              <w:bottom w:val="single" w:sz="4" w:space="0" w:color="auto"/>
            </w:tcBorders>
          </w:tcPr>
          <w:p w14:paraId="34D2143B" w14:textId="7A9E5CCC" w:rsidR="000C0CC9" w:rsidRPr="00832354" w:rsidRDefault="008665CB" w:rsidP="008831DD">
            <w:pPr>
              <w:spacing w:after="120"/>
              <w:ind w:left="-108"/>
              <w:rPr>
                <w:sz w:val="100"/>
                <w:szCs w:val="100"/>
              </w:rPr>
            </w:pPr>
            <w:r>
              <w:rPr>
                <w:sz w:val="100"/>
                <w:szCs w:val="100"/>
              </w:rPr>
              <w:lastRenderedPageBreak/>
              <w:t>L</w:t>
            </w:r>
          </w:p>
        </w:tc>
        <w:tc>
          <w:tcPr>
            <w:tcW w:w="7654" w:type="dxa"/>
            <w:tcBorders>
              <w:bottom w:val="single" w:sz="4" w:space="0" w:color="auto"/>
            </w:tcBorders>
          </w:tcPr>
          <w:p w14:paraId="7A5EDD11" w14:textId="77777777" w:rsidR="000C0CC9" w:rsidRDefault="000C0CC9" w:rsidP="00A25D24">
            <w:pPr>
              <w:spacing w:after="360"/>
            </w:pPr>
          </w:p>
        </w:tc>
      </w:tr>
      <w:tr w:rsidR="000C0CC9" w14:paraId="093E543C" w14:textId="77777777" w:rsidTr="008831DD">
        <w:tc>
          <w:tcPr>
            <w:tcW w:w="2552" w:type="dxa"/>
            <w:tcBorders>
              <w:top w:val="single" w:sz="4" w:space="0" w:color="auto"/>
              <w:bottom w:val="single" w:sz="4" w:space="0" w:color="auto"/>
              <w:right w:val="single" w:sz="4" w:space="0" w:color="auto"/>
            </w:tcBorders>
          </w:tcPr>
          <w:p w14:paraId="3FDA343A" w14:textId="4A398586" w:rsidR="000C0CC9" w:rsidRDefault="008665CB" w:rsidP="00A25D24">
            <w:pPr>
              <w:ind w:left="-105"/>
            </w:pPr>
            <w:r>
              <w:t xml:space="preserve">Lifetime Allowance </w:t>
            </w:r>
          </w:p>
        </w:tc>
        <w:tc>
          <w:tcPr>
            <w:tcW w:w="7654" w:type="dxa"/>
            <w:tcBorders>
              <w:top w:val="single" w:sz="4" w:space="0" w:color="auto"/>
              <w:left w:val="single" w:sz="4" w:space="0" w:color="auto"/>
              <w:bottom w:val="single" w:sz="4" w:space="0" w:color="auto"/>
            </w:tcBorders>
          </w:tcPr>
          <w:p w14:paraId="737ECFE8" w14:textId="77777777" w:rsidR="00834AAA" w:rsidRDefault="00834AAA" w:rsidP="00834AAA">
            <w:r>
              <w:t xml:space="preserve">This was the maximum amount of pension savings available before an additional tax charge is applied on the excess. A tax charge no longer applies on the excess.  It was formally abolished from legislation from 6 April 2024. </w:t>
            </w:r>
          </w:p>
          <w:p w14:paraId="05949378" w14:textId="77777777" w:rsidR="00834AAA" w:rsidRDefault="00834AAA" w:rsidP="00834AAA"/>
          <w:p w14:paraId="62FAE69F" w14:textId="2B702FED" w:rsidR="00834AAA" w:rsidRDefault="00834AAA" w:rsidP="00834AAA">
            <w:r>
              <w:t>There were a number of Lifetime Allowance protections that were available and can still be held and used as a reference for entitlement to the Lump Sum Allowance (“LSA”) and/or the Lump Sum and Death Benefit Allowance (“LSDBA”).</w:t>
            </w:r>
          </w:p>
          <w:p w14:paraId="44296D85" w14:textId="77777777" w:rsidR="00834AAA" w:rsidRDefault="00834AAA" w:rsidP="00834AAA"/>
          <w:p w14:paraId="273625EC" w14:textId="77777777" w:rsidR="001D60D7" w:rsidRDefault="00834AAA" w:rsidP="00834AAA">
            <w:r>
              <w:t>It is no longer possible to obtain any form of Lifetime Allowance protection.</w:t>
            </w:r>
          </w:p>
          <w:p w14:paraId="29A0648E" w14:textId="4E6E5EF7" w:rsidR="00834AAA" w:rsidRDefault="00834AAA" w:rsidP="00834AAA"/>
        </w:tc>
      </w:tr>
      <w:tr w:rsidR="000C0CC9" w14:paraId="715C5738" w14:textId="77777777" w:rsidTr="005A0A30">
        <w:tc>
          <w:tcPr>
            <w:tcW w:w="2552" w:type="dxa"/>
            <w:tcBorders>
              <w:top w:val="single" w:sz="4" w:space="0" w:color="auto"/>
              <w:bottom w:val="single" w:sz="4" w:space="0" w:color="auto"/>
              <w:right w:val="single" w:sz="4" w:space="0" w:color="auto"/>
            </w:tcBorders>
          </w:tcPr>
          <w:p w14:paraId="37324190" w14:textId="2FF58AE7" w:rsidR="000C0CC9" w:rsidRDefault="008665CB" w:rsidP="00B939F7">
            <w:pPr>
              <w:ind w:left="-105"/>
              <w:jc w:val="left"/>
            </w:pPr>
            <w:r>
              <w:t xml:space="preserve">Lump Sum Allowance </w:t>
            </w:r>
            <w:r w:rsidR="00254701">
              <w:t>(“LSA”)</w:t>
            </w:r>
          </w:p>
        </w:tc>
        <w:tc>
          <w:tcPr>
            <w:tcW w:w="7654" w:type="dxa"/>
            <w:tcBorders>
              <w:top w:val="single" w:sz="4" w:space="0" w:color="auto"/>
              <w:left w:val="single" w:sz="4" w:space="0" w:color="auto"/>
              <w:bottom w:val="single" w:sz="4" w:space="0" w:color="auto"/>
            </w:tcBorders>
          </w:tcPr>
          <w:p w14:paraId="1C62C195" w14:textId="68032415" w:rsidR="00254701" w:rsidRDefault="00254701" w:rsidP="00254701">
            <w:r>
              <w:t>There is a lifetime limit on the amount of PCLS an individual can have and this limit is the LSA.</w:t>
            </w:r>
          </w:p>
          <w:p w14:paraId="13A9322B" w14:textId="77777777" w:rsidR="00254701" w:rsidRDefault="00254701" w:rsidP="00254701"/>
          <w:p w14:paraId="347EDA70" w14:textId="77777777" w:rsidR="00CF387A" w:rsidRDefault="00254701" w:rsidP="00254701">
            <w:r>
              <w:t>The LSA in the current tax year is £268,275 (though this can be higher for people with transitional lifetime allowance protections).</w:t>
            </w:r>
          </w:p>
          <w:p w14:paraId="7FEAE4E6" w14:textId="5CF66892" w:rsidR="00254701" w:rsidRPr="00896E6F" w:rsidRDefault="00254701" w:rsidP="00254701"/>
        </w:tc>
      </w:tr>
      <w:tr w:rsidR="00745FB0" w14:paraId="4FEC2456" w14:textId="77777777" w:rsidTr="005A0A30">
        <w:tc>
          <w:tcPr>
            <w:tcW w:w="2552" w:type="dxa"/>
            <w:tcBorders>
              <w:top w:val="single" w:sz="4" w:space="0" w:color="auto"/>
              <w:right w:val="single" w:sz="4" w:space="0" w:color="auto"/>
            </w:tcBorders>
          </w:tcPr>
          <w:p w14:paraId="6DEEA33C" w14:textId="02EDE06E" w:rsidR="00745FB0" w:rsidRDefault="005A0A30" w:rsidP="00B939F7">
            <w:pPr>
              <w:ind w:left="-105"/>
              <w:jc w:val="left"/>
            </w:pPr>
            <w:r w:rsidRPr="005A0A30">
              <w:t>Lump sum and death benefit allowance (</w:t>
            </w:r>
            <w:r>
              <w:t>“</w:t>
            </w:r>
            <w:r w:rsidRPr="005A0A30">
              <w:t>LSDBA</w:t>
            </w:r>
            <w:r>
              <w:t>”</w:t>
            </w:r>
            <w:r w:rsidRPr="005A0A30">
              <w:t>)</w:t>
            </w:r>
          </w:p>
        </w:tc>
        <w:tc>
          <w:tcPr>
            <w:tcW w:w="7654" w:type="dxa"/>
            <w:tcBorders>
              <w:top w:val="single" w:sz="4" w:space="0" w:color="auto"/>
              <w:left w:val="single" w:sz="4" w:space="0" w:color="auto"/>
            </w:tcBorders>
          </w:tcPr>
          <w:p w14:paraId="7CD9337C" w14:textId="77777777" w:rsidR="009D7181" w:rsidRDefault="009D7181" w:rsidP="009D7181">
            <w:r>
              <w:t xml:space="preserve">This allowance is the second replacement for the lifetime allowance and determines the availability of tax-free lump sums left on death before age 75. </w:t>
            </w:r>
          </w:p>
          <w:p w14:paraId="33992026" w14:textId="77777777" w:rsidR="009D7181" w:rsidRDefault="009D7181" w:rsidP="009D7181"/>
          <w:p w14:paraId="14730E46" w14:textId="77777777" w:rsidR="009D7181" w:rsidRDefault="009D7181" w:rsidP="009D7181">
            <w:r>
              <w:t>The LSDBA is reduced during the individual’s lifetime by the amount of LSA that has been used.</w:t>
            </w:r>
          </w:p>
          <w:p w14:paraId="6159E315" w14:textId="77777777" w:rsidR="009D7181" w:rsidRDefault="009D7181" w:rsidP="009D7181"/>
          <w:p w14:paraId="7C8A81E1" w14:textId="77777777" w:rsidR="009E71D4" w:rsidRDefault="009D7181" w:rsidP="009D7181">
            <w:r>
              <w:t>The LSDBA is currently £1,073,100 (though it can again be higher for those with lifetime allowance protections).</w:t>
            </w:r>
          </w:p>
          <w:p w14:paraId="76F92ACE" w14:textId="1CF75D50" w:rsidR="009D7181" w:rsidRDefault="009D7181" w:rsidP="009D7181"/>
        </w:tc>
      </w:tr>
    </w:tbl>
    <w:p w14:paraId="2B033B78" w14:textId="77777777" w:rsidR="00F138E8" w:rsidRDefault="00F138E8" w:rsidP="00FA525F"/>
    <w:p w14:paraId="3640A569" w14:textId="77777777" w:rsidR="000C0CC9" w:rsidRDefault="000C0CC9"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6D2293" w14:paraId="455D5D21" w14:textId="77777777" w:rsidTr="0009510D">
        <w:tc>
          <w:tcPr>
            <w:tcW w:w="2552" w:type="dxa"/>
            <w:tcBorders>
              <w:bottom w:val="single" w:sz="4" w:space="0" w:color="auto"/>
            </w:tcBorders>
          </w:tcPr>
          <w:p w14:paraId="35327027" w14:textId="30FE6462" w:rsidR="006D2293" w:rsidRPr="00832354" w:rsidRDefault="00152123" w:rsidP="00A25D24">
            <w:pPr>
              <w:spacing w:after="120"/>
              <w:ind w:left="-108"/>
              <w:rPr>
                <w:sz w:val="100"/>
                <w:szCs w:val="100"/>
              </w:rPr>
            </w:pPr>
            <w:r>
              <w:rPr>
                <w:sz w:val="100"/>
                <w:szCs w:val="100"/>
              </w:rPr>
              <w:t>O</w:t>
            </w:r>
          </w:p>
        </w:tc>
        <w:tc>
          <w:tcPr>
            <w:tcW w:w="7654" w:type="dxa"/>
            <w:tcBorders>
              <w:left w:val="nil"/>
              <w:bottom w:val="single" w:sz="4" w:space="0" w:color="auto"/>
            </w:tcBorders>
          </w:tcPr>
          <w:p w14:paraId="6B054CBA" w14:textId="77777777" w:rsidR="006D2293" w:rsidRDefault="006D2293" w:rsidP="00A25D24">
            <w:pPr>
              <w:spacing w:after="360"/>
            </w:pPr>
          </w:p>
        </w:tc>
      </w:tr>
      <w:tr w:rsidR="006D2293" w14:paraId="39D38FD5" w14:textId="77777777" w:rsidTr="0009510D">
        <w:tc>
          <w:tcPr>
            <w:tcW w:w="2552" w:type="dxa"/>
            <w:tcBorders>
              <w:top w:val="single" w:sz="4" w:space="0" w:color="auto"/>
              <w:right w:val="single" w:sz="4" w:space="0" w:color="auto"/>
            </w:tcBorders>
          </w:tcPr>
          <w:p w14:paraId="29CA81A6" w14:textId="774CA15F" w:rsidR="006D2293" w:rsidRDefault="00152123" w:rsidP="00A25D24">
            <w:pPr>
              <w:ind w:left="-105"/>
              <w:jc w:val="left"/>
            </w:pPr>
            <w:r>
              <w:t xml:space="preserve">Ongoing Charges Figure </w:t>
            </w:r>
          </w:p>
        </w:tc>
        <w:tc>
          <w:tcPr>
            <w:tcW w:w="7654" w:type="dxa"/>
            <w:tcBorders>
              <w:top w:val="single" w:sz="4" w:space="0" w:color="auto"/>
              <w:left w:val="single" w:sz="4" w:space="0" w:color="auto"/>
            </w:tcBorders>
          </w:tcPr>
          <w:p w14:paraId="5F2E44FF" w14:textId="0D64EE39" w:rsidR="002E690B" w:rsidRDefault="00147EC0" w:rsidP="002E690B">
            <w:r w:rsidRPr="00147EC0">
              <w:t>This is the cost of managing the investment funds (the annual management charge - AMC) plus the additional underlying costs for the activity within the fund. This is the new term for what was previously known (and still quoted as) the total expense ratio (</w:t>
            </w:r>
            <w:r w:rsidR="000C0E6D">
              <w:t>“</w:t>
            </w:r>
            <w:r w:rsidRPr="00147EC0">
              <w:t>TER</w:t>
            </w:r>
            <w:r w:rsidR="000C0E6D">
              <w:t>”</w:t>
            </w:r>
            <w:r w:rsidRPr="00147EC0">
              <w:t>)</w:t>
            </w:r>
            <w:r>
              <w:t>.</w:t>
            </w:r>
          </w:p>
          <w:p w14:paraId="1D860752" w14:textId="05D5E018" w:rsidR="00147EC0" w:rsidRDefault="00147EC0" w:rsidP="002E690B"/>
        </w:tc>
      </w:tr>
    </w:tbl>
    <w:p w14:paraId="1F598DD3" w14:textId="77777777" w:rsidR="000C0CC9" w:rsidRDefault="000C0CC9" w:rsidP="00FA525F"/>
    <w:p w14:paraId="00550DE6" w14:textId="77777777" w:rsidR="000C0CC9" w:rsidRDefault="000C0CC9" w:rsidP="00FA525F"/>
    <w:p w14:paraId="016186F5" w14:textId="77777777" w:rsidR="002E690B" w:rsidRDefault="002E690B">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EE1E31" w14:paraId="2CFD88D7" w14:textId="77777777" w:rsidTr="00A25D24">
        <w:tc>
          <w:tcPr>
            <w:tcW w:w="2552" w:type="dxa"/>
            <w:tcBorders>
              <w:bottom w:val="single" w:sz="4" w:space="0" w:color="auto"/>
            </w:tcBorders>
          </w:tcPr>
          <w:p w14:paraId="50203026" w14:textId="070F6F67" w:rsidR="00EE1E31" w:rsidRPr="00832354" w:rsidRDefault="00EE1E31" w:rsidP="00A25D24">
            <w:pPr>
              <w:spacing w:after="120"/>
              <w:ind w:left="-108"/>
              <w:rPr>
                <w:sz w:val="100"/>
                <w:szCs w:val="100"/>
              </w:rPr>
            </w:pPr>
            <w:r>
              <w:rPr>
                <w:sz w:val="100"/>
                <w:szCs w:val="100"/>
              </w:rPr>
              <w:lastRenderedPageBreak/>
              <w:t>P</w:t>
            </w:r>
          </w:p>
        </w:tc>
        <w:tc>
          <w:tcPr>
            <w:tcW w:w="7654" w:type="dxa"/>
            <w:tcBorders>
              <w:left w:val="nil"/>
              <w:bottom w:val="single" w:sz="4" w:space="0" w:color="auto"/>
            </w:tcBorders>
          </w:tcPr>
          <w:p w14:paraId="7DE3F366" w14:textId="77777777" w:rsidR="00EE1E31" w:rsidRDefault="00EE1E31" w:rsidP="00A25D24">
            <w:pPr>
              <w:spacing w:after="360"/>
            </w:pPr>
          </w:p>
        </w:tc>
      </w:tr>
      <w:tr w:rsidR="00873ECA" w14:paraId="0938D0CA" w14:textId="77777777" w:rsidTr="00953B74">
        <w:tc>
          <w:tcPr>
            <w:tcW w:w="2552" w:type="dxa"/>
            <w:tcBorders>
              <w:top w:val="single" w:sz="4" w:space="0" w:color="auto"/>
              <w:bottom w:val="single" w:sz="4" w:space="0" w:color="auto"/>
              <w:right w:val="single" w:sz="4" w:space="0" w:color="auto"/>
            </w:tcBorders>
          </w:tcPr>
          <w:p w14:paraId="6A36690C" w14:textId="0A9E257C" w:rsidR="00873ECA" w:rsidRDefault="00873ECA" w:rsidP="00A25D24">
            <w:pPr>
              <w:ind w:left="-105"/>
              <w:jc w:val="left"/>
            </w:pPr>
            <w:r>
              <w:t xml:space="preserve">Pension </w:t>
            </w:r>
          </w:p>
        </w:tc>
        <w:tc>
          <w:tcPr>
            <w:tcW w:w="7654" w:type="dxa"/>
            <w:tcBorders>
              <w:top w:val="single" w:sz="4" w:space="0" w:color="auto"/>
              <w:left w:val="single" w:sz="4" w:space="0" w:color="auto"/>
              <w:bottom w:val="single" w:sz="4" w:space="0" w:color="auto"/>
            </w:tcBorders>
          </w:tcPr>
          <w:p w14:paraId="74476B84" w14:textId="77777777" w:rsidR="00873ECA" w:rsidRDefault="006C74CF" w:rsidP="000429AB">
            <w:r w:rsidRPr="006C74CF">
              <w:t>A type of tax wrapper that is primarily used to save for retirement. An individual using a pension can be granted tax advantages on contributions as well as the underlying investments made within the wrapper.</w:t>
            </w:r>
          </w:p>
          <w:p w14:paraId="4468F2D6" w14:textId="10949521" w:rsidR="006C74CF" w:rsidRPr="00C063E0" w:rsidRDefault="006C74CF" w:rsidP="000429AB"/>
        </w:tc>
      </w:tr>
      <w:tr w:rsidR="00873ECA" w14:paraId="0A8861F0" w14:textId="77777777" w:rsidTr="00953B74">
        <w:tc>
          <w:tcPr>
            <w:tcW w:w="2552" w:type="dxa"/>
            <w:tcBorders>
              <w:top w:val="single" w:sz="4" w:space="0" w:color="auto"/>
              <w:bottom w:val="single" w:sz="4" w:space="0" w:color="auto"/>
              <w:right w:val="single" w:sz="4" w:space="0" w:color="auto"/>
            </w:tcBorders>
          </w:tcPr>
          <w:p w14:paraId="1DE0C289" w14:textId="1AB42ACE" w:rsidR="00873ECA" w:rsidRDefault="00873ECA" w:rsidP="00A25D24">
            <w:pPr>
              <w:ind w:left="-105"/>
              <w:jc w:val="left"/>
            </w:pPr>
            <w:r>
              <w:t>Pension Commencement Lump Sum (“PCLS”)</w:t>
            </w:r>
          </w:p>
        </w:tc>
        <w:tc>
          <w:tcPr>
            <w:tcW w:w="7654" w:type="dxa"/>
            <w:tcBorders>
              <w:top w:val="single" w:sz="4" w:space="0" w:color="auto"/>
              <w:left w:val="single" w:sz="4" w:space="0" w:color="auto"/>
              <w:bottom w:val="single" w:sz="4" w:space="0" w:color="auto"/>
            </w:tcBorders>
          </w:tcPr>
          <w:p w14:paraId="714E647C" w14:textId="77777777" w:rsidR="008F51BE" w:rsidRDefault="008F51BE" w:rsidP="008F51BE">
            <w:r>
              <w:t>A tax-free cash payment available from a pension plan. The standard entitlement is 25% of the fund value (up to a lifetime total of £268,275 unless lifetime allowance protection and/or the pension in question has a protected entitlement to more PCLS).</w:t>
            </w:r>
          </w:p>
          <w:p w14:paraId="6771EBCB" w14:textId="77777777" w:rsidR="008F51BE" w:rsidRDefault="008F51BE" w:rsidP="008F51BE"/>
          <w:p w14:paraId="36D19F98" w14:textId="77777777" w:rsidR="00873ECA" w:rsidRDefault="008F51BE" w:rsidP="008F51BE">
            <w:r>
              <w:t>The remaining 75% must be designated to drawdown or used to purchase an annuity.</w:t>
            </w:r>
          </w:p>
          <w:p w14:paraId="5293C8BA" w14:textId="186FC99A" w:rsidR="008F51BE" w:rsidRPr="00C063E0" w:rsidRDefault="008F51BE" w:rsidP="008F51BE"/>
        </w:tc>
      </w:tr>
      <w:tr w:rsidR="00EE1E31" w14:paraId="296E590D" w14:textId="77777777" w:rsidTr="00953B74">
        <w:tc>
          <w:tcPr>
            <w:tcW w:w="2552" w:type="dxa"/>
            <w:tcBorders>
              <w:top w:val="single" w:sz="4" w:space="0" w:color="auto"/>
              <w:bottom w:val="single" w:sz="4" w:space="0" w:color="auto"/>
              <w:right w:val="single" w:sz="4" w:space="0" w:color="auto"/>
            </w:tcBorders>
          </w:tcPr>
          <w:p w14:paraId="15777274" w14:textId="4AED392F" w:rsidR="00EE1E31" w:rsidRDefault="00953B74" w:rsidP="00A25D24">
            <w:pPr>
              <w:ind w:left="-105"/>
              <w:jc w:val="left"/>
            </w:pPr>
            <w:r>
              <w:t xml:space="preserve">Platform </w:t>
            </w:r>
          </w:p>
        </w:tc>
        <w:tc>
          <w:tcPr>
            <w:tcW w:w="7654" w:type="dxa"/>
            <w:tcBorders>
              <w:top w:val="single" w:sz="4" w:space="0" w:color="auto"/>
              <w:left w:val="single" w:sz="4" w:space="0" w:color="auto"/>
              <w:bottom w:val="single" w:sz="4" w:space="0" w:color="auto"/>
            </w:tcBorders>
          </w:tcPr>
          <w:p w14:paraId="7040431B" w14:textId="77777777" w:rsidR="000429AB" w:rsidRDefault="00C063E0" w:rsidP="000429AB">
            <w:r w:rsidRPr="00C063E0">
              <w:t>A platform is designed to assist investors and their advisers with arranging transactions, reporting and administering an investment portfolio or pension arrangement. It provides a place to hold various plan types and the ability to easily access and view your financial plans online.</w:t>
            </w:r>
          </w:p>
          <w:p w14:paraId="07B798D2" w14:textId="22A31F42" w:rsidR="00C063E0" w:rsidRDefault="00C063E0" w:rsidP="000429AB"/>
        </w:tc>
      </w:tr>
      <w:tr w:rsidR="00953B74" w14:paraId="2D571BBB" w14:textId="77777777" w:rsidTr="00953B74">
        <w:tc>
          <w:tcPr>
            <w:tcW w:w="2552" w:type="dxa"/>
            <w:tcBorders>
              <w:top w:val="single" w:sz="4" w:space="0" w:color="auto"/>
              <w:bottom w:val="single" w:sz="4" w:space="0" w:color="auto"/>
              <w:right w:val="single" w:sz="4" w:space="0" w:color="auto"/>
            </w:tcBorders>
          </w:tcPr>
          <w:p w14:paraId="76A5C950" w14:textId="5DCF60B2" w:rsidR="00953B74" w:rsidRDefault="00953B74" w:rsidP="00A25D24">
            <w:pPr>
              <w:ind w:left="-105"/>
              <w:jc w:val="left"/>
            </w:pPr>
            <w:r>
              <w:t>Platform Fee</w:t>
            </w:r>
          </w:p>
        </w:tc>
        <w:tc>
          <w:tcPr>
            <w:tcW w:w="7654" w:type="dxa"/>
            <w:tcBorders>
              <w:top w:val="single" w:sz="4" w:space="0" w:color="auto"/>
              <w:left w:val="single" w:sz="4" w:space="0" w:color="auto"/>
              <w:bottom w:val="single" w:sz="4" w:space="0" w:color="auto"/>
            </w:tcBorders>
          </w:tcPr>
          <w:p w14:paraId="5E7A9CB8" w14:textId="77777777" w:rsidR="00953B74" w:rsidRDefault="00B31F83" w:rsidP="000429AB">
            <w:r w:rsidRPr="00B31F83">
              <w:t>A charge applied by the platform for administering the platform account. This is usually expressed as an annual percentage of the assets held on the platform. The charge itself is usually deducted on a monthly basis.</w:t>
            </w:r>
          </w:p>
          <w:p w14:paraId="512902A4" w14:textId="62A4BD83" w:rsidR="00B31F83" w:rsidRDefault="00B31F83" w:rsidP="000429AB"/>
        </w:tc>
      </w:tr>
      <w:tr w:rsidR="00953B74" w14:paraId="64A3D4C3" w14:textId="77777777" w:rsidTr="00A25D24">
        <w:tc>
          <w:tcPr>
            <w:tcW w:w="2552" w:type="dxa"/>
            <w:tcBorders>
              <w:top w:val="single" w:sz="4" w:space="0" w:color="auto"/>
              <w:right w:val="single" w:sz="4" w:space="0" w:color="auto"/>
            </w:tcBorders>
          </w:tcPr>
          <w:p w14:paraId="6911A33F" w14:textId="606F5020" w:rsidR="00953B74" w:rsidRDefault="00953B74" w:rsidP="00A25D24">
            <w:pPr>
              <w:ind w:left="-105"/>
              <w:jc w:val="left"/>
            </w:pPr>
            <w:r>
              <w:t>Policy Fee</w:t>
            </w:r>
          </w:p>
        </w:tc>
        <w:tc>
          <w:tcPr>
            <w:tcW w:w="7654" w:type="dxa"/>
            <w:tcBorders>
              <w:top w:val="single" w:sz="4" w:space="0" w:color="auto"/>
              <w:left w:val="single" w:sz="4" w:space="0" w:color="auto"/>
            </w:tcBorders>
          </w:tcPr>
          <w:p w14:paraId="27799899" w14:textId="77777777" w:rsidR="00953B74" w:rsidRDefault="00B314CD" w:rsidP="000429AB">
            <w:r w:rsidRPr="00B314CD">
              <w:t>A charge applied by the policy. This can either be on a percentage basis (as with Platform fee above) or it can be expressed as a fixed monetary cost.</w:t>
            </w:r>
          </w:p>
          <w:p w14:paraId="64B0907C" w14:textId="61C5E7E2" w:rsidR="00B314CD" w:rsidRDefault="00B314CD" w:rsidP="000429AB"/>
        </w:tc>
      </w:tr>
    </w:tbl>
    <w:p w14:paraId="67849C3D" w14:textId="77777777" w:rsidR="00410AD1" w:rsidRDefault="00410AD1" w:rsidP="00FA525F"/>
    <w:p w14:paraId="22B809BE" w14:textId="77777777" w:rsidR="00EE1E31" w:rsidRDefault="00EE1E31"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0429AB" w14:paraId="33BC4D44" w14:textId="77777777" w:rsidTr="00A25D24">
        <w:tc>
          <w:tcPr>
            <w:tcW w:w="2552" w:type="dxa"/>
            <w:tcBorders>
              <w:bottom w:val="single" w:sz="4" w:space="0" w:color="auto"/>
            </w:tcBorders>
          </w:tcPr>
          <w:p w14:paraId="5855F2F5" w14:textId="201D11D0" w:rsidR="000429AB" w:rsidRPr="00832354" w:rsidRDefault="000429AB" w:rsidP="00A25D24">
            <w:pPr>
              <w:spacing w:after="120"/>
              <w:ind w:left="-108"/>
              <w:rPr>
                <w:sz w:val="100"/>
                <w:szCs w:val="100"/>
              </w:rPr>
            </w:pPr>
            <w:r>
              <w:rPr>
                <w:sz w:val="100"/>
                <w:szCs w:val="100"/>
              </w:rPr>
              <w:t>R</w:t>
            </w:r>
          </w:p>
        </w:tc>
        <w:tc>
          <w:tcPr>
            <w:tcW w:w="7654" w:type="dxa"/>
            <w:tcBorders>
              <w:left w:val="nil"/>
              <w:bottom w:val="single" w:sz="4" w:space="0" w:color="auto"/>
            </w:tcBorders>
          </w:tcPr>
          <w:p w14:paraId="74567465" w14:textId="77777777" w:rsidR="000429AB" w:rsidRDefault="000429AB" w:rsidP="00A25D24">
            <w:pPr>
              <w:spacing w:after="360"/>
            </w:pPr>
          </w:p>
        </w:tc>
      </w:tr>
      <w:tr w:rsidR="008F51BE" w14:paraId="123DDAA9" w14:textId="77777777" w:rsidTr="00A25D24">
        <w:tc>
          <w:tcPr>
            <w:tcW w:w="2552" w:type="dxa"/>
            <w:tcBorders>
              <w:top w:val="single" w:sz="4" w:space="0" w:color="auto"/>
              <w:right w:val="single" w:sz="4" w:space="0" w:color="auto"/>
            </w:tcBorders>
          </w:tcPr>
          <w:p w14:paraId="7EBB4820" w14:textId="68C1A329" w:rsidR="008F51BE" w:rsidRDefault="008F51BE" w:rsidP="00A25D24">
            <w:pPr>
              <w:ind w:left="-105"/>
              <w:jc w:val="left"/>
            </w:pPr>
            <w:r>
              <w:t>Relevant Be</w:t>
            </w:r>
            <w:r w:rsidR="00C00DF1">
              <w:t>nefit Crystallisation Event (“RBCE”)</w:t>
            </w:r>
          </w:p>
        </w:tc>
        <w:tc>
          <w:tcPr>
            <w:tcW w:w="7654" w:type="dxa"/>
            <w:tcBorders>
              <w:top w:val="single" w:sz="4" w:space="0" w:color="auto"/>
              <w:left w:val="single" w:sz="4" w:space="0" w:color="auto"/>
            </w:tcBorders>
          </w:tcPr>
          <w:p w14:paraId="2A01BBDB" w14:textId="031EBE87" w:rsidR="00443742" w:rsidRDefault="00443742" w:rsidP="00443742">
            <w:r>
              <w:t>A RBCE is the payment of a relevant lump sum and/or lump sum death benefit. A RBCE reduces future entitlement to the lump sum allowance (“LSA”). The main RBCEs are:</w:t>
            </w:r>
          </w:p>
          <w:p w14:paraId="609E3EB9" w14:textId="77777777" w:rsidR="00443742" w:rsidRDefault="00443742" w:rsidP="00443742"/>
          <w:p w14:paraId="1F909B73" w14:textId="15380842" w:rsidR="00443742" w:rsidRDefault="00443742" w:rsidP="00443742">
            <w:pPr>
              <w:pStyle w:val="BulletPoints"/>
            </w:pPr>
            <w:r>
              <w:t>Payment of a PCLS</w:t>
            </w:r>
          </w:p>
          <w:p w14:paraId="09A84AEB" w14:textId="4B195D05" w:rsidR="00443742" w:rsidRDefault="00443742" w:rsidP="00443742">
            <w:pPr>
              <w:pStyle w:val="BulletPoints"/>
            </w:pPr>
            <w:r>
              <w:t>Payment of a UFPLS (the tax-free component)</w:t>
            </w:r>
          </w:p>
          <w:p w14:paraId="184EDF6F" w14:textId="08344F23" w:rsidR="00443742" w:rsidRDefault="00443742" w:rsidP="00443742">
            <w:pPr>
              <w:pStyle w:val="BulletPoints"/>
            </w:pPr>
            <w:r>
              <w:t>A trivial commutation lump sum (the tax-free component)</w:t>
            </w:r>
          </w:p>
          <w:p w14:paraId="3FE2EEDB" w14:textId="1B2397E4" w:rsidR="008F51BE" w:rsidRDefault="00443742" w:rsidP="00443742">
            <w:pPr>
              <w:pStyle w:val="BulletPoints"/>
            </w:pPr>
            <w:r>
              <w:t>A winding-up lump sum (the tax-free component)</w:t>
            </w:r>
          </w:p>
          <w:p w14:paraId="71CAF59F" w14:textId="24DE526F" w:rsidR="00443742" w:rsidRDefault="00443742" w:rsidP="00443742"/>
        </w:tc>
      </w:tr>
      <w:tr w:rsidR="000429AB" w14:paraId="414363DC" w14:textId="77777777" w:rsidTr="00A25D24">
        <w:tc>
          <w:tcPr>
            <w:tcW w:w="2552" w:type="dxa"/>
            <w:tcBorders>
              <w:top w:val="single" w:sz="4" w:space="0" w:color="auto"/>
              <w:right w:val="single" w:sz="4" w:space="0" w:color="auto"/>
            </w:tcBorders>
          </w:tcPr>
          <w:p w14:paraId="59ECE5DF" w14:textId="3C4A02A9" w:rsidR="000429AB" w:rsidRDefault="00B314CD" w:rsidP="00A25D24">
            <w:pPr>
              <w:ind w:left="-105"/>
              <w:jc w:val="left"/>
            </w:pPr>
            <w:r>
              <w:t>Risk</w:t>
            </w:r>
          </w:p>
        </w:tc>
        <w:tc>
          <w:tcPr>
            <w:tcW w:w="7654" w:type="dxa"/>
            <w:tcBorders>
              <w:top w:val="single" w:sz="4" w:space="0" w:color="auto"/>
              <w:left w:val="single" w:sz="4" w:space="0" w:color="auto"/>
            </w:tcBorders>
          </w:tcPr>
          <w:p w14:paraId="36A72781" w14:textId="77777777" w:rsidR="003678F6" w:rsidRDefault="003854B1" w:rsidP="003854B1">
            <w:r>
              <w:t>The general principle of risk and reward is, the greater the risk, the greater the potential reward. In terms of ‘investment risk’, this means the more risk you expose your capital to, the more chance you have of losing part, or even all of it.</w:t>
            </w:r>
          </w:p>
          <w:p w14:paraId="4FF33BA1" w14:textId="33C69C1F" w:rsidR="003854B1" w:rsidRDefault="003854B1" w:rsidP="003854B1"/>
        </w:tc>
      </w:tr>
    </w:tbl>
    <w:p w14:paraId="70E30916" w14:textId="77777777" w:rsidR="00EE1E31" w:rsidRDefault="00EE1E31" w:rsidP="00FA525F"/>
    <w:p w14:paraId="4993B83B" w14:textId="626E059E" w:rsidR="00247FAB" w:rsidRDefault="00247FAB"/>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347A0C" w14:paraId="6FDC8966" w14:textId="77777777" w:rsidTr="00A25D24">
        <w:tc>
          <w:tcPr>
            <w:tcW w:w="2552" w:type="dxa"/>
            <w:tcBorders>
              <w:bottom w:val="single" w:sz="4" w:space="0" w:color="auto"/>
            </w:tcBorders>
          </w:tcPr>
          <w:p w14:paraId="23D6A5DA" w14:textId="7F4E6B3F" w:rsidR="00347A0C" w:rsidRPr="00832354" w:rsidRDefault="00443742" w:rsidP="00A25D24">
            <w:pPr>
              <w:spacing w:after="120"/>
              <w:ind w:left="-108"/>
              <w:rPr>
                <w:sz w:val="100"/>
                <w:szCs w:val="100"/>
              </w:rPr>
            </w:pPr>
            <w:r>
              <w:rPr>
                <w:sz w:val="100"/>
                <w:szCs w:val="100"/>
              </w:rPr>
              <w:lastRenderedPageBreak/>
              <w:t>S</w:t>
            </w:r>
          </w:p>
        </w:tc>
        <w:tc>
          <w:tcPr>
            <w:tcW w:w="7654" w:type="dxa"/>
            <w:tcBorders>
              <w:left w:val="nil"/>
              <w:bottom w:val="single" w:sz="4" w:space="0" w:color="auto"/>
            </w:tcBorders>
          </w:tcPr>
          <w:p w14:paraId="7CA56339" w14:textId="77777777" w:rsidR="00347A0C" w:rsidRDefault="00347A0C" w:rsidP="00A25D24">
            <w:pPr>
              <w:spacing w:after="360"/>
            </w:pPr>
          </w:p>
        </w:tc>
      </w:tr>
      <w:tr w:rsidR="00347A0C" w14:paraId="55D6CC37" w14:textId="77777777" w:rsidTr="00D85266">
        <w:tc>
          <w:tcPr>
            <w:tcW w:w="2552" w:type="dxa"/>
            <w:tcBorders>
              <w:top w:val="single" w:sz="4" w:space="0" w:color="auto"/>
              <w:bottom w:val="single" w:sz="4" w:space="0" w:color="auto"/>
              <w:right w:val="single" w:sz="4" w:space="0" w:color="auto"/>
            </w:tcBorders>
          </w:tcPr>
          <w:p w14:paraId="7A900C75" w14:textId="5A9B62FB" w:rsidR="00347A0C" w:rsidRDefault="00443742" w:rsidP="00A25D24">
            <w:pPr>
              <w:ind w:left="-105"/>
              <w:jc w:val="left"/>
            </w:pPr>
            <w:r>
              <w:t>Self Investment Personal Pension (“SIPP”)</w:t>
            </w:r>
          </w:p>
        </w:tc>
        <w:tc>
          <w:tcPr>
            <w:tcW w:w="7654" w:type="dxa"/>
            <w:tcBorders>
              <w:top w:val="single" w:sz="4" w:space="0" w:color="auto"/>
              <w:left w:val="single" w:sz="4" w:space="0" w:color="auto"/>
              <w:bottom w:val="single" w:sz="4" w:space="0" w:color="auto"/>
            </w:tcBorders>
          </w:tcPr>
          <w:p w14:paraId="6B602A6D" w14:textId="77777777" w:rsidR="00CC7273" w:rsidRDefault="00413058" w:rsidP="00A25D24">
            <w:r w:rsidRPr="00413058">
              <w:t>A type of personal pension which has a very flexible approach to investments and typically offers the widest investment options available in personal pensions.</w:t>
            </w:r>
          </w:p>
          <w:p w14:paraId="116B20D2" w14:textId="7D29C2A5" w:rsidR="00413058" w:rsidRDefault="00413058" w:rsidP="00A25D24"/>
        </w:tc>
      </w:tr>
      <w:tr w:rsidR="00347A0C" w14:paraId="08781AE6" w14:textId="77777777" w:rsidTr="00D85266">
        <w:tc>
          <w:tcPr>
            <w:tcW w:w="2552" w:type="dxa"/>
            <w:tcBorders>
              <w:top w:val="single" w:sz="4" w:space="0" w:color="auto"/>
              <w:right w:val="single" w:sz="4" w:space="0" w:color="auto"/>
            </w:tcBorders>
          </w:tcPr>
          <w:p w14:paraId="08E637A6" w14:textId="2D32BF56" w:rsidR="00347A0C" w:rsidRDefault="00413058" w:rsidP="00A25D24">
            <w:pPr>
              <w:ind w:left="-105"/>
              <w:jc w:val="left"/>
            </w:pPr>
            <w:r>
              <w:t xml:space="preserve">Stakeholder pension </w:t>
            </w:r>
          </w:p>
        </w:tc>
        <w:tc>
          <w:tcPr>
            <w:tcW w:w="7654" w:type="dxa"/>
            <w:tcBorders>
              <w:top w:val="single" w:sz="4" w:space="0" w:color="auto"/>
              <w:left w:val="single" w:sz="4" w:space="0" w:color="auto"/>
            </w:tcBorders>
          </w:tcPr>
          <w:p w14:paraId="775383ED" w14:textId="77777777" w:rsidR="00D85266" w:rsidRDefault="00D85266" w:rsidP="00D85266">
            <w:r>
              <w:t>A type of personal pension that is required to accept a minimum level of regular contribution (£20 per month), provide a default investment fund for investors who do not want to select their own funds, and provide a cap on the charges that are applied.</w:t>
            </w:r>
          </w:p>
          <w:p w14:paraId="59F918E7" w14:textId="77777777" w:rsidR="00D85266" w:rsidRDefault="00D85266" w:rsidP="00D85266"/>
          <w:p w14:paraId="2E382186" w14:textId="77777777" w:rsidR="00CF3CF3" w:rsidRDefault="00D85266" w:rsidP="00D85266">
            <w:r>
              <w:t>The charges cap is 1.50% for the first 10 years and 1% thereafter.</w:t>
            </w:r>
          </w:p>
          <w:p w14:paraId="02F191EE" w14:textId="443D2EDC" w:rsidR="00D85266" w:rsidRDefault="00D85266" w:rsidP="00D85266"/>
        </w:tc>
      </w:tr>
    </w:tbl>
    <w:p w14:paraId="62A8FD88" w14:textId="77777777" w:rsidR="00347A0C" w:rsidRDefault="00347A0C" w:rsidP="00FA525F"/>
    <w:p w14:paraId="649E3150" w14:textId="77777777" w:rsidR="00347A0C" w:rsidRDefault="00347A0C"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443742" w14:paraId="6DBB7EF0" w14:textId="77777777" w:rsidTr="00AD60E4">
        <w:tc>
          <w:tcPr>
            <w:tcW w:w="2552" w:type="dxa"/>
            <w:tcBorders>
              <w:bottom w:val="single" w:sz="4" w:space="0" w:color="auto"/>
            </w:tcBorders>
          </w:tcPr>
          <w:p w14:paraId="5D341A2E" w14:textId="77777777" w:rsidR="00443742" w:rsidRPr="00832354" w:rsidRDefault="00443742" w:rsidP="00AD60E4">
            <w:pPr>
              <w:spacing w:after="120"/>
              <w:ind w:left="-108"/>
              <w:rPr>
                <w:sz w:val="100"/>
                <w:szCs w:val="100"/>
              </w:rPr>
            </w:pPr>
            <w:r>
              <w:rPr>
                <w:sz w:val="100"/>
                <w:szCs w:val="100"/>
              </w:rPr>
              <w:t>T</w:t>
            </w:r>
          </w:p>
        </w:tc>
        <w:tc>
          <w:tcPr>
            <w:tcW w:w="7654" w:type="dxa"/>
            <w:tcBorders>
              <w:left w:val="nil"/>
              <w:bottom w:val="single" w:sz="4" w:space="0" w:color="auto"/>
            </w:tcBorders>
          </w:tcPr>
          <w:p w14:paraId="32DD4562" w14:textId="77777777" w:rsidR="00443742" w:rsidRDefault="00443742" w:rsidP="00AD60E4">
            <w:pPr>
              <w:spacing w:after="360"/>
            </w:pPr>
          </w:p>
        </w:tc>
      </w:tr>
      <w:tr w:rsidR="00443742" w14:paraId="3DF2856C" w14:textId="77777777" w:rsidTr="00AD60E4">
        <w:tc>
          <w:tcPr>
            <w:tcW w:w="2552" w:type="dxa"/>
            <w:tcBorders>
              <w:top w:val="single" w:sz="4" w:space="0" w:color="auto"/>
              <w:bottom w:val="single" w:sz="4" w:space="0" w:color="auto"/>
              <w:right w:val="single" w:sz="4" w:space="0" w:color="auto"/>
            </w:tcBorders>
          </w:tcPr>
          <w:p w14:paraId="4D01C22F" w14:textId="77777777" w:rsidR="00443742" w:rsidRDefault="00443742" w:rsidP="00AD60E4">
            <w:pPr>
              <w:ind w:left="-105"/>
              <w:jc w:val="left"/>
            </w:pPr>
            <w:r>
              <w:t>Total Expense Ration (“TER”)</w:t>
            </w:r>
          </w:p>
        </w:tc>
        <w:tc>
          <w:tcPr>
            <w:tcW w:w="7654" w:type="dxa"/>
            <w:tcBorders>
              <w:top w:val="single" w:sz="4" w:space="0" w:color="auto"/>
              <w:left w:val="single" w:sz="4" w:space="0" w:color="auto"/>
              <w:bottom w:val="single" w:sz="4" w:space="0" w:color="auto"/>
            </w:tcBorders>
          </w:tcPr>
          <w:p w14:paraId="57836ECC" w14:textId="77777777" w:rsidR="00443742" w:rsidRDefault="00443742" w:rsidP="00AD60E4">
            <w:r w:rsidRPr="00CC7273">
              <w:t>Much like the OCF, it provides a more complete picture of the total annual costs involved in running an investment. Total costs may include various fees (purchase, redemption, auditing) and other expenses.</w:t>
            </w:r>
          </w:p>
          <w:p w14:paraId="683E6D43" w14:textId="77777777" w:rsidR="00443742" w:rsidRDefault="00443742" w:rsidP="00AD60E4"/>
        </w:tc>
      </w:tr>
      <w:tr w:rsidR="00443742" w14:paraId="29868DD8" w14:textId="77777777" w:rsidTr="00AD60E4">
        <w:tc>
          <w:tcPr>
            <w:tcW w:w="2552" w:type="dxa"/>
            <w:tcBorders>
              <w:top w:val="single" w:sz="4" w:space="0" w:color="auto"/>
              <w:bottom w:val="single" w:sz="4" w:space="0" w:color="auto"/>
              <w:right w:val="single" w:sz="4" w:space="0" w:color="auto"/>
            </w:tcBorders>
          </w:tcPr>
          <w:p w14:paraId="1BF55129" w14:textId="77777777" w:rsidR="00443742" w:rsidRDefault="00443742" w:rsidP="00AD60E4">
            <w:pPr>
              <w:ind w:left="-105"/>
              <w:jc w:val="left"/>
            </w:pPr>
            <w:r>
              <w:t>Trading Costs</w:t>
            </w:r>
          </w:p>
        </w:tc>
        <w:tc>
          <w:tcPr>
            <w:tcW w:w="7654" w:type="dxa"/>
            <w:tcBorders>
              <w:top w:val="single" w:sz="4" w:space="0" w:color="auto"/>
              <w:left w:val="single" w:sz="4" w:space="0" w:color="auto"/>
              <w:bottom w:val="single" w:sz="4" w:space="0" w:color="auto"/>
            </w:tcBorders>
          </w:tcPr>
          <w:p w14:paraId="2D374BF7" w14:textId="77777777" w:rsidR="00443742" w:rsidRDefault="00443742" w:rsidP="00AD60E4">
            <w:r w:rsidRPr="00CF3CF3">
              <w:t>Commissions and other expenses relating to the trade of an investment/security.</w:t>
            </w:r>
          </w:p>
          <w:p w14:paraId="3D6A13CE" w14:textId="77777777" w:rsidR="00443742" w:rsidRDefault="00443742" w:rsidP="00AD60E4"/>
        </w:tc>
      </w:tr>
      <w:tr w:rsidR="00443742" w14:paraId="0C130C1E" w14:textId="77777777" w:rsidTr="00AD60E4">
        <w:tc>
          <w:tcPr>
            <w:tcW w:w="2552" w:type="dxa"/>
            <w:tcBorders>
              <w:top w:val="single" w:sz="4" w:space="0" w:color="auto"/>
              <w:right w:val="single" w:sz="4" w:space="0" w:color="auto"/>
            </w:tcBorders>
          </w:tcPr>
          <w:p w14:paraId="29FC604D" w14:textId="77777777" w:rsidR="00443742" w:rsidRDefault="00443742" w:rsidP="00AD60E4">
            <w:pPr>
              <w:ind w:left="-105"/>
              <w:jc w:val="left"/>
            </w:pPr>
            <w:r>
              <w:t>Transactional Charges</w:t>
            </w:r>
          </w:p>
        </w:tc>
        <w:tc>
          <w:tcPr>
            <w:tcW w:w="7654" w:type="dxa"/>
            <w:tcBorders>
              <w:top w:val="single" w:sz="4" w:space="0" w:color="auto"/>
              <w:left w:val="single" w:sz="4" w:space="0" w:color="auto"/>
            </w:tcBorders>
          </w:tcPr>
          <w:p w14:paraId="520732BA" w14:textId="77777777" w:rsidR="00443742" w:rsidRDefault="00443742" w:rsidP="00AD60E4">
            <w:r w:rsidRPr="003207F2">
              <w:t>Investment fund managers make transactions within the fund. The transactional charge is an estimate, based on prior transactions, of the annual cost the transactions incur for investors.</w:t>
            </w:r>
          </w:p>
          <w:p w14:paraId="7931F1B8" w14:textId="77777777" w:rsidR="00443742" w:rsidRPr="00CF3CF3" w:rsidRDefault="00443742" w:rsidP="00AD60E4"/>
        </w:tc>
      </w:tr>
    </w:tbl>
    <w:p w14:paraId="78CFF698" w14:textId="77777777" w:rsidR="00443742" w:rsidRDefault="00443742" w:rsidP="00FA525F"/>
    <w:p w14:paraId="0171CB0D" w14:textId="6EBEB086" w:rsidR="00CF3CF3" w:rsidRDefault="00CF3CF3"/>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B429F8" w14:paraId="3629E3F4" w14:textId="77777777" w:rsidTr="00A25D24">
        <w:tc>
          <w:tcPr>
            <w:tcW w:w="2552" w:type="dxa"/>
            <w:tcBorders>
              <w:bottom w:val="single" w:sz="4" w:space="0" w:color="auto"/>
            </w:tcBorders>
          </w:tcPr>
          <w:p w14:paraId="23EC0C57" w14:textId="7FB297AD" w:rsidR="00B429F8" w:rsidRPr="00832354" w:rsidRDefault="00B429F8" w:rsidP="00A25D24">
            <w:pPr>
              <w:spacing w:after="120"/>
              <w:ind w:left="-108"/>
              <w:rPr>
                <w:sz w:val="100"/>
                <w:szCs w:val="100"/>
              </w:rPr>
            </w:pPr>
            <w:r>
              <w:rPr>
                <w:sz w:val="100"/>
                <w:szCs w:val="100"/>
              </w:rPr>
              <w:t>U</w:t>
            </w:r>
          </w:p>
        </w:tc>
        <w:tc>
          <w:tcPr>
            <w:tcW w:w="7654" w:type="dxa"/>
            <w:tcBorders>
              <w:left w:val="nil"/>
              <w:bottom w:val="single" w:sz="4" w:space="0" w:color="auto"/>
            </w:tcBorders>
          </w:tcPr>
          <w:p w14:paraId="31A23076" w14:textId="77777777" w:rsidR="00B429F8" w:rsidRDefault="00B429F8" w:rsidP="00A25D24">
            <w:pPr>
              <w:spacing w:after="360"/>
            </w:pPr>
          </w:p>
        </w:tc>
      </w:tr>
      <w:tr w:rsidR="00B429F8" w14:paraId="78C032A3" w14:textId="77777777" w:rsidTr="00A25D24">
        <w:tc>
          <w:tcPr>
            <w:tcW w:w="2552" w:type="dxa"/>
            <w:tcBorders>
              <w:top w:val="single" w:sz="4" w:space="0" w:color="auto"/>
              <w:right w:val="single" w:sz="4" w:space="0" w:color="auto"/>
            </w:tcBorders>
          </w:tcPr>
          <w:p w14:paraId="001ACD41" w14:textId="7492FD4E" w:rsidR="00B429F8" w:rsidRDefault="003207F2" w:rsidP="00A25D24">
            <w:pPr>
              <w:ind w:left="-105"/>
              <w:jc w:val="left"/>
            </w:pPr>
            <w:r>
              <w:t>U</w:t>
            </w:r>
            <w:r w:rsidR="00D85266">
              <w:t>ncrystallised Fund Pension Lump Sum (“UFPLS”)</w:t>
            </w:r>
          </w:p>
        </w:tc>
        <w:tc>
          <w:tcPr>
            <w:tcW w:w="7654" w:type="dxa"/>
            <w:tcBorders>
              <w:top w:val="single" w:sz="4" w:space="0" w:color="auto"/>
              <w:left w:val="single" w:sz="4" w:space="0" w:color="auto"/>
            </w:tcBorders>
          </w:tcPr>
          <w:p w14:paraId="64C1567D" w14:textId="77777777" w:rsidR="008421F5" w:rsidRDefault="008421F5" w:rsidP="008421F5">
            <w:r>
              <w:t>An alternative way of accessing a pension fund.</w:t>
            </w:r>
          </w:p>
          <w:p w14:paraId="75D16424" w14:textId="77777777" w:rsidR="008421F5" w:rsidRDefault="008421F5" w:rsidP="008421F5"/>
          <w:p w14:paraId="5F6A57A0" w14:textId="77777777" w:rsidR="00D44C64" w:rsidRDefault="008421F5" w:rsidP="008421F5">
            <w:r>
              <w:t>The value of a pension policy (full value or partial if the provider permits) can be withdrawn as a lump sum payment. 25% of the payment will be tax-free with 75% added to your income for the year and taxed accordingly. Pension funds need not be designated to drawdown or annuity purchase under this option.</w:t>
            </w:r>
          </w:p>
          <w:p w14:paraId="16E8B6F9" w14:textId="681FD8F1" w:rsidR="008421F5" w:rsidRDefault="008421F5" w:rsidP="008421F5"/>
        </w:tc>
      </w:tr>
    </w:tbl>
    <w:p w14:paraId="4F7747EE" w14:textId="77777777" w:rsidR="007000D9" w:rsidRDefault="007000D9" w:rsidP="00FA525F"/>
    <w:p w14:paraId="1C2E8F7C" w14:textId="77777777" w:rsidR="003A6696" w:rsidRDefault="003A6696" w:rsidP="00256F16"/>
    <w:p w14:paraId="48F91939" w14:textId="77777777" w:rsidR="008421F5" w:rsidRDefault="008421F5">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D44C64" w14:paraId="455A120D" w14:textId="77777777" w:rsidTr="006F72B2">
        <w:tc>
          <w:tcPr>
            <w:tcW w:w="2552" w:type="dxa"/>
            <w:tcBorders>
              <w:bottom w:val="single" w:sz="4" w:space="0" w:color="auto"/>
            </w:tcBorders>
          </w:tcPr>
          <w:p w14:paraId="5401DADC" w14:textId="0DB08C0A" w:rsidR="00D44C64" w:rsidRPr="00832354" w:rsidRDefault="00D44C64" w:rsidP="006F72B2">
            <w:pPr>
              <w:spacing w:after="120"/>
              <w:ind w:left="-108"/>
              <w:rPr>
                <w:sz w:val="100"/>
                <w:szCs w:val="100"/>
              </w:rPr>
            </w:pPr>
            <w:r>
              <w:rPr>
                <w:sz w:val="100"/>
                <w:szCs w:val="100"/>
              </w:rPr>
              <w:lastRenderedPageBreak/>
              <w:t>W</w:t>
            </w:r>
          </w:p>
        </w:tc>
        <w:tc>
          <w:tcPr>
            <w:tcW w:w="7654" w:type="dxa"/>
            <w:tcBorders>
              <w:left w:val="nil"/>
              <w:bottom w:val="single" w:sz="4" w:space="0" w:color="auto"/>
            </w:tcBorders>
          </w:tcPr>
          <w:p w14:paraId="66361F42" w14:textId="77777777" w:rsidR="00D44C64" w:rsidRDefault="00D44C64" w:rsidP="006F72B2">
            <w:pPr>
              <w:spacing w:after="360"/>
            </w:pPr>
          </w:p>
        </w:tc>
      </w:tr>
      <w:tr w:rsidR="00D44C64" w14:paraId="04448F33" w14:textId="77777777" w:rsidTr="003C500D">
        <w:tc>
          <w:tcPr>
            <w:tcW w:w="2552" w:type="dxa"/>
            <w:tcBorders>
              <w:top w:val="single" w:sz="4" w:space="0" w:color="auto"/>
              <w:bottom w:val="single" w:sz="4" w:space="0" w:color="auto"/>
              <w:right w:val="single" w:sz="4" w:space="0" w:color="auto"/>
            </w:tcBorders>
          </w:tcPr>
          <w:p w14:paraId="2B7345DB" w14:textId="10225807" w:rsidR="00D44C64" w:rsidRDefault="00D44C64" w:rsidP="006F72B2">
            <w:pPr>
              <w:ind w:left="-105"/>
              <w:jc w:val="left"/>
            </w:pPr>
            <w:r>
              <w:t xml:space="preserve">With profits  </w:t>
            </w:r>
          </w:p>
        </w:tc>
        <w:tc>
          <w:tcPr>
            <w:tcW w:w="7654" w:type="dxa"/>
            <w:tcBorders>
              <w:top w:val="single" w:sz="4" w:space="0" w:color="auto"/>
              <w:left w:val="single" w:sz="4" w:space="0" w:color="auto"/>
              <w:bottom w:val="single" w:sz="4" w:space="0" w:color="auto"/>
            </w:tcBorders>
          </w:tcPr>
          <w:p w14:paraId="43C00204" w14:textId="77777777" w:rsidR="00D44C64" w:rsidRDefault="003C500D" w:rsidP="006F72B2">
            <w:r w:rsidRPr="003C500D">
              <w:t>These are investment funds offered by insurance companies. The fund is managed and the costs of running it are deducted from the fund. What is left over, the profit, is paid out in the form of bonuses. Profits in good years can be retained to provide a return in negative years. This makes the structure complex, difficult to understand the exact asset allocation and difficult to determine the true costs of the fund.</w:t>
            </w:r>
          </w:p>
          <w:p w14:paraId="70659651" w14:textId="40C17932" w:rsidR="003C500D" w:rsidRDefault="003C500D" w:rsidP="006F72B2"/>
        </w:tc>
      </w:tr>
      <w:tr w:rsidR="003C500D" w14:paraId="6A1D792D" w14:textId="77777777" w:rsidTr="006F72B2">
        <w:tc>
          <w:tcPr>
            <w:tcW w:w="2552" w:type="dxa"/>
            <w:tcBorders>
              <w:top w:val="single" w:sz="4" w:space="0" w:color="auto"/>
              <w:right w:val="single" w:sz="4" w:space="0" w:color="auto"/>
            </w:tcBorders>
          </w:tcPr>
          <w:p w14:paraId="5E917280" w14:textId="55EB2E33" w:rsidR="003C500D" w:rsidRDefault="003C500D" w:rsidP="006F72B2">
            <w:pPr>
              <w:ind w:left="-105"/>
              <w:jc w:val="left"/>
            </w:pPr>
            <w:r>
              <w:t xml:space="preserve">Wrap </w:t>
            </w:r>
          </w:p>
        </w:tc>
        <w:tc>
          <w:tcPr>
            <w:tcW w:w="7654" w:type="dxa"/>
            <w:tcBorders>
              <w:top w:val="single" w:sz="4" w:space="0" w:color="auto"/>
              <w:left w:val="single" w:sz="4" w:space="0" w:color="auto"/>
            </w:tcBorders>
          </w:tcPr>
          <w:p w14:paraId="60FBD8AA" w14:textId="77777777" w:rsidR="003C500D" w:rsidRDefault="00B368B8" w:rsidP="00B368B8">
            <w:r>
              <w:t>A Wrap is an internet-based account offering a single solution for multiple portfolio transactions and tax wrappers. It offers the ability to buy and sell investments, switch into different asset classes, reinvest or take dividends and income, all from a single account.</w:t>
            </w:r>
          </w:p>
          <w:p w14:paraId="0CE28BE5" w14:textId="3F02E75C" w:rsidR="00B368B8" w:rsidRPr="003C500D" w:rsidRDefault="00B368B8" w:rsidP="00B368B8"/>
        </w:tc>
      </w:tr>
    </w:tbl>
    <w:p w14:paraId="7C625A7E" w14:textId="77777777" w:rsidR="00D44C64" w:rsidRDefault="00D44C64" w:rsidP="00256F16"/>
    <w:p w14:paraId="198A9597" w14:textId="77777777" w:rsidR="00D44C64" w:rsidRDefault="00D44C64" w:rsidP="00256F16"/>
    <w:p w14:paraId="2D1555AB" w14:textId="77777777" w:rsidR="0010756E" w:rsidRDefault="0010756E" w:rsidP="00256F16"/>
    <w:p w14:paraId="7799A689" w14:textId="5D144FD7" w:rsidR="00C2210F" w:rsidRDefault="00C2210F" w:rsidP="00256F16">
      <w:r w:rsidRPr="00A00DBC">
        <w:rPr>
          <w:highlight w:val="yellow"/>
        </w:rPr>
        <w:softHyphen/>
      </w:r>
      <w:r w:rsidRPr="00A00DBC">
        <w:rPr>
          <w:highlight w:val="yellow"/>
        </w:rPr>
        <w:softHyphen/>
      </w:r>
      <w:r w:rsidR="00A00DBC" w:rsidRPr="00A00DBC">
        <w:rPr>
          <w:highlight w:val="yellow"/>
        </w:rPr>
        <w:t>DO NOT REMOVE THIS L</w:t>
      </w:r>
      <w:r w:rsidR="00A00DBC" w:rsidRPr="007000D9">
        <w:rPr>
          <w:highlight w:val="yellow"/>
        </w:rPr>
        <w:t>INE</w:t>
      </w:r>
      <w:r w:rsidR="007000D9" w:rsidRPr="007000D9">
        <w:rPr>
          <w:highlight w:val="yellow"/>
        </w:rPr>
        <w:t xml:space="preserve"> </w:t>
      </w:r>
      <w:r w:rsidR="007000D9" w:rsidRPr="007000D9">
        <w:rPr>
          <w:b/>
          <w:bCs/>
          <w:color w:val="FF0114" w:themeColor="accent3"/>
          <w:highlight w:val="yellow"/>
        </w:rPr>
        <w:t>– DELETE THE TEXT ONLY</w:t>
      </w:r>
    </w:p>
    <w:p w14:paraId="17D9D370" w14:textId="77777777" w:rsidR="0053335D" w:rsidRDefault="0053335D" w:rsidP="00256F16"/>
    <w:p w14:paraId="19CFCFBB" w14:textId="1D927D33" w:rsidR="0053335D" w:rsidRPr="00256F16" w:rsidRDefault="0053335D" w:rsidP="00256F16">
      <w:pPr>
        <w:sectPr w:rsidR="0053335D" w:rsidRPr="00256F16" w:rsidSect="00BC298B">
          <w:headerReference w:type="default" r:id="rId25"/>
          <w:footerReference w:type="default" r:id="rId26"/>
          <w:pgSz w:w="11906" w:h="16838" w:code="9"/>
          <w:pgMar w:top="1701" w:right="964" w:bottom="2552" w:left="964" w:header="709" w:footer="1724" w:gutter="0"/>
          <w:pgNumType w:start="1"/>
          <w:cols w:space="708"/>
          <w:docGrid w:linePitch="360"/>
        </w:sectPr>
      </w:pPr>
    </w:p>
    <w:p w14:paraId="5460F6E6" w14:textId="77777777" w:rsidR="00A24896" w:rsidRPr="00A24896" w:rsidRDefault="00A24896" w:rsidP="00A24896"/>
    <w:p w14:paraId="26ECB7B6" w14:textId="26600F05" w:rsidR="00180379" w:rsidRDefault="00180379" w:rsidP="00B1475E">
      <w:pPr>
        <w:pStyle w:val="AABMultilevelList"/>
        <w:numPr>
          <w:ilvl w:val="0"/>
          <w:numId w:val="0"/>
        </w:numPr>
      </w:pPr>
    </w:p>
    <w:p w14:paraId="45C7B721" w14:textId="57260F76" w:rsidR="00D97685" w:rsidRPr="0092519B" w:rsidRDefault="00F61C83" w:rsidP="00B1475E">
      <w:pPr>
        <w:pStyle w:val="AABMultilevelList"/>
        <w:numPr>
          <w:ilvl w:val="0"/>
          <w:numId w:val="0"/>
        </w:numPr>
      </w:pPr>
      <w:r>
        <w:rPr>
          <w:noProof/>
        </w:rPr>
        <mc:AlternateContent>
          <mc:Choice Requires="wpg">
            <w:drawing>
              <wp:anchor distT="0" distB="0" distL="114300" distR="114300" simplePos="0" relativeHeight="251666438" behindDoc="0" locked="0" layoutInCell="1" allowOverlap="1" wp14:anchorId="6A2BFB7B" wp14:editId="345B80D1">
                <wp:simplePos x="0" y="0"/>
                <wp:positionH relativeFrom="column">
                  <wp:posOffset>-612140</wp:posOffset>
                </wp:positionH>
                <wp:positionV relativeFrom="paragraph">
                  <wp:posOffset>2266315</wp:posOffset>
                </wp:positionV>
                <wp:extent cx="7536815" cy="7052373"/>
                <wp:effectExtent l="0" t="0" r="6985" b="0"/>
                <wp:wrapNone/>
                <wp:docPr id="232896044" name="Group 2"/>
                <wp:cNvGraphicFramePr/>
                <a:graphic xmlns:a="http://schemas.openxmlformats.org/drawingml/2006/main">
                  <a:graphicData uri="http://schemas.microsoft.com/office/word/2010/wordprocessingGroup">
                    <wpg:wgp>
                      <wpg:cNvGrpSpPr/>
                      <wpg:grpSpPr>
                        <a:xfrm>
                          <a:off x="0" y="0"/>
                          <a:ext cx="7536815" cy="7052373"/>
                          <a:chOff x="0" y="0"/>
                          <a:chExt cx="7536815" cy="7052373"/>
                        </a:xfrm>
                      </wpg:grpSpPr>
                      <pic:pic xmlns:pic="http://schemas.openxmlformats.org/drawingml/2006/picture">
                        <pic:nvPicPr>
                          <pic:cNvPr id="717368920" name="Picture 1" descr="A black and white sign&#10;&#10;Description automatically generated with low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59149" y="0"/>
                            <a:ext cx="4544060" cy="1229360"/>
                          </a:xfrm>
                          <a:prstGeom prst="rect">
                            <a:avLst/>
                          </a:prstGeom>
                          <a:noFill/>
                          <a:ln>
                            <a:noFill/>
                          </a:ln>
                        </pic:spPr>
                      </pic:pic>
                      <wps:wsp>
                        <wps:cNvPr id="313647506" name="Rectangle 2"/>
                        <wps:cNvSpPr/>
                        <wps:spPr>
                          <a:xfrm>
                            <a:off x="0" y="4747098"/>
                            <a:ext cx="7536815" cy="2305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99597" name="Text Box 2"/>
                        <wps:cNvSpPr txBox="1">
                          <a:spLocks noChangeArrowheads="1"/>
                        </wps:cNvSpPr>
                        <wps:spPr bwMode="auto">
                          <a:xfrm>
                            <a:off x="2076451" y="5301386"/>
                            <a:ext cx="3400424" cy="1386204"/>
                          </a:xfrm>
                          <a:prstGeom prst="rect">
                            <a:avLst/>
                          </a:prstGeom>
                          <a:noFill/>
                          <a:ln w="9525">
                            <a:noFill/>
                            <a:miter lim="800000"/>
                            <a:headEnd/>
                            <a:tailEnd/>
                          </a:ln>
                        </wps:spPr>
                        <wps:txbx>
                          <w:txbxContent>
                            <w:p w14:paraId="79170E2A" w14:textId="77777777" w:rsidR="00F61C83" w:rsidRPr="00F61C83" w:rsidRDefault="00F61C83" w:rsidP="00285254">
                              <w:pPr>
                                <w:spacing w:line="360" w:lineRule="auto"/>
                                <w:jc w:val="center"/>
                                <w:rPr>
                                  <w:color w:val="FFFFFF" w:themeColor="background1"/>
                                  <w:sz w:val="32"/>
                                  <w:szCs w:val="32"/>
                                </w:rPr>
                              </w:pPr>
                              <w:r w:rsidRPr="00F61C83">
                                <w:rPr>
                                  <w:color w:val="FFFFFF" w:themeColor="background1"/>
                                  <w:sz w:val="32"/>
                                  <w:szCs w:val="32"/>
                                </w:rPr>
                                <w:t>Tel: +44 (0)203 176 5888</w:t>
                              </w:r>
                              <w:r w:rsidRPr="00F61C83">
                                <w:rPr>
                                  <w:color w:val="FFFFFF" w:themeColor="background1"/>
                                  <w:sz w:val="32"/>
                                  <w:szCs w:val="32"/>
                                </w:rPr>
                                <w:br/>
                              </w:r>
                              <w:hyperlink r:id="rId28" w:history="1">
                                <w:r w:rsidRPr="00F61C83">
                                  <w:rPr>
                                    <w:rStyle w:val="Hyperlink"/>
                                    <w:color w:val="FFFFFF" w:themeColor="background1"/>
                                    <w:sz w:val="32"/>
                                    <w:szCs w:val="32"/>
                                    <w:u w:val="none"/>
                                  </w:rPr>
                                  <w:t>magus.servicing@aabwealth.uk</w:t>
                                </w:r>
                              </w:hyperlink>
                              <w:r w:rsidRPr="00F61C83">
                                <w:rPr>
                                  <w:color w:val="FFFFFF" w:themeColor="background1"/>
                                  <w:sz w:val="32"/>
                                  <w:szCs w:val="32"/>
                                </w:rPr>
                                <w:t xml:space="preserve"> </w:t>
                              </w:r>
                              <w:r w:rsidRPr="00F61C83">
                                <w:rPr>
                                  <w:color w:val="FFFFFF" w:themeColor="background1"/>
                                  <w:sz w:val="32"/>
                                  <w:szCs w:val="32"/>
                                </w:rPr>
                                <w:br/>
                                <w:t>www.aabwealth.uk</w:t>
                              </w:r>
                            </w:p>
                            <w:p w14:paraId="04875720" w14:textId="77777777" w:rsidR="00F61C83" w:rsidRPr="00256F16" w:rsidRDefault="00F61C83" w:rsidP="00285254">
                              <w:pPr>
                                <w:rPr>
                                  <w:color w:val="FFFFFF" w:themeColor="background1"/>
                                  <w:sz w:val="32"/>
                                  <w:szCs w:val="32"/>
                                </w:rPr>
                              </w:pPr>
                            </w:p>
                          </w:txbxContent>
                        </wps:txbx>
                        <wps:bodyPr rot="0" vert="horz" wrap="square" lIns="91440" tIns="45720" rIns="91440" bIns="45720" anchor="t" anchorCtr="0">
                          <a:spAutoFit/>
                        </wps:bodyPr>
                      </wps:wsp>
                      <wpg:grpSp>
                        <wpg:cNvPr id="680415264" name="Group 12"/>
                        <wpg:cNvGrpSpPr/>
                        <wpg:grpSpPr>
                          <a:xfrm>
                            <a:off x="1050587" y="4085617"/>
                            <a:ext cx="1417620" cy="485111"/>
                            <a:chOff x="1404432" y="193725"/>
                            <a:chExt cx="1417699" cy="485800"/>
                          </a:xfrm>
                        </wpg:grpSpPr>
                        <pic:pic xmlns:pic="http://schemas.openxmlformats.org/drawingml/2006/picture">
                          <pic:nvPicPr>
                            <pic:cNvPr id="435424907" name="Picture 435424907"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404432" y="197837"/>
                              <a:ext cx="471766" cy="403914"/>
                            </a:xfrm>
                            <a:prstGeom prst="rect">
                              <a:avLst/>
                            </a:prstGeom>
                          </pic:spPr>
                        </pic:pic>
                        <pic:pic xmlns:pic="http://schemas.openxmlformats.org/drawingml/2006/picture">
                          <pic:nvPicPr>
                            <pic:cNvPr id="2102022896" name="Picture 2102022896"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1876198" y="193725"/>
                              <a:ext cx="637376" cy="485800"/>
                            </a:xfrm>
                            <a:prstGeom prst="rect">
                              <a:avLst/>
                            </a:prstGeom>
                          </pic:spPr>
                        </pic:pic>
                        <pic:pic xmlns:pic="http://schemas.openxmlformats.org/drawingml/2006/picture">
                          <pic:nvPicPr>
                            <pic:cNvPr id="1841078809" name="Picture 1841078809"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2559658" y="213387"/>
                              <a:ext cx="262473" cy="442800"/>
                            </a:xfrm>
                            <a:prstGeom prst="rect">
                              <a:avLst/>
                            </a:prstGeom>
                          </pic:spPr>
                        </pic:pic>
                      </wpg:grpSp>
                      <pic:pic xmlns:pic="http://schemas.openxmlformats.org/drawingml/2006/picture">
                        <pic:nvPicPr>
                          <pic:cNvPr id="401968540"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68102" y="4173166"/>
                            <a:ext cx="932815" cy="267335"/>
                          </a:xfrm>
                          <a:prstGeom prst="rect">
                            <a:avLst/>
                          </a:prstGeom>
                        </pic:spPr>
                      </pic:pic>
                      <pic:pic xmlns:pic="http://schemas.openxmlformats.org/drawingml/2006/picture">
                        <pic:nvPicPr>
                          <pic:cNvPr id="2065547757" name="Picture 1" descr="A black background with white text&#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657600" y="3861881"/>
                            <a:ext cx="2839720" cy="875030"/>
                          </a:xfrm>
                          <a:prstGeom prst="rect">
                            <a:avLst/>
                          </a:prstGeom>
                        </pic:spPr>
                      </pic:pic>
                    </wpg:wgp>
                  </a:graphicData>
                </a:graphic>
              </wp:anchor>
            </w:drawing>
          </mc:Choice>
          <mc:Fallback>
            <w:pict>
              <v:group w14:anchorId="6A2BFB7B" id="Group 2" o:spid="_x0000_s1027" style="position:absolute;left:0;text-align:left;margin-left:-48.2pt;margin-top:178.45pt;width:593.45pt;height:555.3pt;z-index:251666438" coordsize="75368,7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ROhloAAACHElEQVQ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">
                <v:shape id="Picture 1" o:spid="_x0000_s1028" type="#_x0000_t75" alt="A black and white sign&#10;&#10;Description automatically generated with low confidence" style="position:absolute;left:14591;width:45441;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">
                  <v:imagedata r:id="rId30" o:title="A black and white sign&#10;&#10;Description automatically generated with low confidence"/>
                </v:shape>
                <v:rect id="Rectangle 2" o:spid="_x0000_s1029" style="position:absolute;top:47470;width:75368;height:2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" fillcolor="#0c161c [3213]" stroked="f" strokeweight="1pt"/>
                <v:shape id="_x0000_s1030" type="#_x0000_t202" style="position:absolute;left:20764;top:53013;width:34004;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" filled="f" stroked="f">
                  <v:textbox style="mso-fit-shape-to-text:t">
                    <w:txbxContent>
                      <w:p w14:paraId="79170E2A" w14:textId="77777777" w:rsidR="00F61C83" w:rsidRPr="00F61C83" w:rsidRDefault="00F61C83" w:rsidP="00285254">
                        <w:pPr>
                          <w:spacing w:line="360" w:lineRule="auto"/>
                          <w:jc w:val="center"/>
                          <w:rPr>
                            <w:color w:val="FFFFFF" w:themeColor="background1"/>
                            <w:sz w:val="32"/>
                            <w:szCs w:val="32"/>
                          </w:rPr>
                        </w:pPr>
                        <w:r w:rsidRPr="00F61C83">
                          <w:rPr>
                            <w:color w:val="FFFFFF" w:themeColor="background1"/>
                            <w:sz w:val="32"/>
                            <w:szCs w:val="32"/>
                          </w:rPr>
                          <w:t>Tel: +44 (0)203 176 5888</w:t>
                        </w:r>
                        <w:r w:rsidRPr="00F61C83">
                          <w:rPr>
                            <w:color w:val="FFFFFF" w:themeColor="background1"/>
                            <w:sz w:val="32"/>
                            <w:szCs w:val="32"/>
                          </w:rPr>
                          <w:br/>
                        </w:r>
                        <w:hyperlink r:id="rId31" w:history="1">
                          <w:r w:rsidRPr="00F61C83">
                            <w:rPr>
                              <w:rStyle w:val="Hyperlink"/>
                              <w:color w:val="FFFFFF" w:themeColor="background1"/>
                              <w:sz w:val="32"/>
                              <w:szCs w:val="32"/>
                              <w:u w:val="none"/>
                            </w:rPr>
                            <w:t>magus.servicing@aabwealth.uk</w:t>
                          </w:r>
                        </w:hyperlink>
                        <w:r w:rsidRPr="00F61C83">
                          <w:rPr>
                            <w:color w:val="FFFFFF" w:themeColor="background1"/>
                            <w:sz w:val="32"/>
                            <w:szCs w:val="32"/>
                          </w:rPr>
                          <w:t xml:space="preserve"> </w:t>
                        </w:r>
                        <w:r w:rsidRPr="00F61C83">
                          <w:rPr>
                            <w:color w:val="FFFFFF" w:themeColor="background1"/>
                            <w:sz w:val="32"/>
                            <w:szCs w:val="32"/>
                          </w:rPr>
                          <w:br/>
                          <w:t>www.aabwealth.uk</w:t>
                        </w:r>
                      </w:p>
                      <w:p w14:paraId="04875720" w14:textId="77777777" w:rsidR="00F61C83" w:rsidRPr="00256F16" w:rsidRDefault="00F61C83" w:rsidP="00285254">
                        <w:pPr>
                          <w:rPr>
                            <w:color w:val="FFFFFF" w:themeColor="background1"/>
                            <w:sz w:val="32"/>
                            <w:szCs w:val="32"/>
                          </w:rPr>
                        </w:pPr>
                      </w:p>
                    </w:txbxContent>
                  </v:textbox>
                </v:shape>
                <v:group id="Group 12" o:spid="_x0000_s1031" style="position:absolute;left:10505;top:40856;width:14177;height:4851" coordorigin="14044,1937" coordsize="14176,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">
                  <v:shape id="Picture 435424907" o:spid="_x0000_s1032" type="#_x0000_t75" alt="A black background with a graphic design&#10;&#10;Description automatically generated" style="position:absolute;left:14044;top:1978;width:471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">
                    <v:imagedata r:id="rId32" o:title="A black background with a graphic design&#10;&#10;Description automatically generated" cropright="29418f"/>
                  </v:shape>
                  <v:shape id="Picture 2102022896" o:spid="_x0000_s1033" type="#_x0000_t75" alt="A black background with a graphic design&#10;&#10;Description automatically generated" style="position:absolute;left:18761;top:1937;width:6374;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">
                    <v:imagedata r:id="rId33" o:title="A black background with a graphic design&#10;&#10;Description automatically generated" croptop="11266f" cropbottom="5949f" cropleft="35623f"/>
                  </v:shape>
                  <v:shape id="Picture 1841078809" o:spid="_x0000_s1034" type="#_x0000_t75" alt="A logo with a sword and a book&#10;&#10;Description automatically generated" style="position:absolute;left:25596;top:2133;width:2625;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">
                    <v:imagedata r:id="rId34" o:title="A logo with a sword and a book&#10;&#10;Description automatically generated" croptop="10412f" cropbottom="10604f" cropleft="14613f" cropright="14572f"/>
                  </v:shape>
                </v:group>
                <v:shape id="Picture 4" o:spid="_x0000_s1035" type="#_x0000_t75" alt="A white rectangular sign with a black and white text&#10;&#10;Description automatically generated" style="position:absolute;left:25681;top:41731;width:932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">
                  <v:imagedata r:id="rId35" o:title="A white rectangular sign with a black and white text&#10;&#10;Description automatically generated"/>
                </v:shape>
                <v:shape id="Picture 1" o:spid="_x0000_s1036" type="#_x0000_t75" alt="A black background with white text&#10;&#10;AI-generated content may be incorrect." style="position:absolute;left:36576;top:38618;width:28397;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">
                  <v:imagedata r:id="rId36" o:title="A black background with white text&#10;&#10;AI-generated content may be incorrect"/>
                </v:shape>
              </v:group>
            </w:pict>
          </mc:Fallback>
        </mc:AlternateContent>
      </w:r>
    </w:p>
    <w:sectPr w:rsidR="00D97685" w:rsidRPr="0092519B" w:rsidSect="00843F25">
      <w:pgSz w:w="11906" w:h="16838"/>
      <w:pgMar w:top="1701" w:right="964" w:bottom="2552" w:left="964" w:header="709" w:footer="17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24E4C" w14:textId="77777777" w:rsidR="00802BFB" w:rsidRDefault="00802BFB" w:rsidP="00B42A9C">
      <w:r>
        <w:separator/>
      </w:r>
    </w:p>
  </w:endnote>
  <w:endnote w:type="continuationSeparator" w:id="0">
    <w:p w14:paraId="72A8184F" w14:textId="77777777" w:rsidR="00802BFB" w:rsidRDefault="00802BFB" w:rsidP="00B42A9C">
      <w:r>
        <w:continuationSeparator/>
      </w:r>
    </w:p>
  </w:endnote>
  <w:endnote w:type="continuationNotice" w:id="1">
    <w:p w14:paraId="2AE2A349" w14:textId="77777777" w:rsidR="00802BFB" w:rsidRDefault="00802B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A648" w14:textId="656C5BE0" w:rsidR="009C4718" w:rsidRDefault="00C71FD4">
    <w:pPr>
      <w:pStyle w:val="Footer"/>
    </w:pPr>
    <w:r>
      <w:rPr>
        <w:noProof/>
      </w:rPr>
      <w:drawing>
        <wp:anchor distT="0" distB="0" distL="114300" distR="114300" simplePos="0" relativeHeight="251658242" behindDoc="0" locked="0" layoutInCell="1" allowOverlap="1" wp14:anchorId="70CDF34A" wp14:editId="014CB5E2">
          <wp:simplePos x="0" y="0"/>
          <wp:positionH relativeFrom="margin">
            <wp:posOffset>4933950</wp:posOffset>
          </wp:positionH>
          <wp:positionV relativeFrom="page">
            <wp:posOffset>8748395</wp:posOffset>
          </wp:positionV>
          <wp:extent cx="433070" cy="2688590"/>
          <wp:effectExtent l="0" t="3810" r="1270" b="1270"/>
          <wp:wrapNone/>
          <wp:docPr id="1875325484" name="Picture 1875325484" descr="A picture containing text, outdoor, sig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outdoor, sign, stree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33070" cy="268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7DE4A9" wp14:editId="08C7257F">
          <wp:simplePos x="0" y="0"/>
          <wp:positionH relativeFrom="column">
            <wp:posOffset>-184150</wp:posOffset>
          </wp:positionH>
          <wp:positionV relativeFrom="paragraph">
            <wp:posOffset>338455</wp:posOffset>
          </wp:positionV>
          <wp:extent cx="1648800" cy="446400"/>
          <wp:effectExtent l="0" t="0" r="0" b="0"/>
          <wp:wrapNone/>
          <wp:docPr id="864946461" name="Picture 8649464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34DC" w14:textId="6BC916BC" w:rsidR="00C6694F" w:rsidRDefault="00C6694F">
    <w:pPr>
      <w:pStyle w:val="Footer"/>
    </w:pPr>
    <w:r>
      <w:rPr>
        <w:noProof/>
      </w:rPr>
      <w:drawing>
        <wp:anchor distT="0" distB="0" distL="114300" distR="114300" simplePos="0" relativeHeight="251660292" behindDoc="0" locked="0" layoutInCell="1" allowOverlap="1" wp14:anchorId="64498DD7" wp14:editId="1C7A1F1D">
          <wp:simplePos x="0" y="0"/>
          <wp:positionH relativeFrom="column">
            <wp:posOffset>-184150</wp:posOffset>
          </wp:positionH>
          <wp:positionV relativeFrom="paragraph">
            <wp:posOffset>338455</wp:posOffset>
          </wp:positionV>
          <wp:extent cx="1648800" cy="446400"/>
          <wp:effectExtent l="0" t="0" r="0" b="0"/>
          <wp:wrapNone/>
          <wp:docPr id="1608198161" name="Picture 16081981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296D1" w14:textId="77777777" w:rsidR="00802BFB" w:rsidRDefault="00802BFB" w:rsidP="00B42A9C">
      <w:r>
        <w:separator/>
      </w:r>
    </w:p>
  </w:footnote>
  <w:footnote w:type="continuationSeparator" w:id="0">
    <w:p w14:paraId="40D18B5C" w14:textId="77777777" w:rsidR="00802BFB" w:rsidRDefault="00802BFB" w:rsidP="00B42A9C">
      <w:r>
        <w:continuationSeparator/>
      </w:r>
    </w:p>
  </w:footnote>
  <w:footnote w:type="continuationNotice" w:id="1">
    <w:p w14:paraId="35129667" w14:textId="77777777" w:rsidR="00802BFB" w:rsidRDefault="00802B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9280" w14:textId="295943EC" w:rsidR="00D962E7" w:rsidRDefault="00D962E7">
    <w:pPr>
      <w:pStyle w:val="Header"/>
    </w:pPr>
    <w:r>
      <w:rPr>
        <w:rFonts w:cs="Arial"/>
        <w:noProof/>
        <w:szCs w:val="20"/>
      </w:rPr>
      <w:t xml:space="preserve"> </w:t>
    </w:r>
    <w:r>
      <w:rPr>
        <w:rFonts w:cs="Arial"/>
        <w:noProof/>
        <w:szCs w:val="20"/>
      </w:rPr>
      <mc:AlternateContent>
        <mc:Choice Requires="wps">
          <w:drawing>
            <wp:anchor distT="0" distB="0" distL="114300" distR="114300" simplePos="0" relativeHeight="251658240" behindDoc="0" locked="0" layoutInCell="1" allowOverlap="1" wp14:anchorId="1E161E1D" wp14:editId="518E0E8F">
              <wp:simplePos x="0" y="0"/>
              <wp:positionH relativeFrom="margin">
                <wp:align>left</wp:align>
              </wp:positionH>
              <wp:positionV relativeFrom="page">
                <wp:posOffset>314325</wp:posOffset>
              </wp:positionV>
              <wp:extent cx="5467350" cy="419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60A43883" w:rsidR="00D962E7" w:rsidRPr="001B7B69" w:rsidRDefault="000A04E3"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PENSIONS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61E1D" id="_x0000_t202" coordsize="21600,21600" o:spt="202" path="m,l,21600r21600,l21600,xe">
              <v:stroke joinstyle="miter"/>
              <v:path gradientshapeok="t" o:connecttype="rect"/>
            </v:shapetype>
            <v:shape id="_x0000_s1037" type="#_x0000_t202" style="position:absolute;left:0;text-align:left;margin-left:0;margin-top:24.75pt;width:430.5pt;height:3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" filled="f" stroked="f">
              <v:textbox inset="0,0,0,0">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60A43883" w:rsidR="00D962E7" w:rsidRPr="001B7B69" w:rsidRDefault="000A04E3"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PENSIONS</w:t>
                        </w:r>
                      </w:p>
                    </w:sdtContent>
                  </w:sdt>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9330" w14:textId="77777777" w:rsidR="004726FE" w:rsidRDefault="004726FE">
    <w:pPr>
      <w:pStyle w:val="Header"/>
    </w:pPr>
    <w:r>
      <w:rPr>
        <w:noProof/>
      </w:rPr>
      <mc:AlternateContent>
        <mc:Choice Requires="wps">
          <w:drawing>
            <wp:anchor distT="45720" distB="45720" distL="114300" distR="114300" simplePos="0" relativeHeight="251658244" behindDoc="0" locked="0" layoutInCell="1" allowOverlap="1" wp14:anchorId="6B4A7E6A" wp14:editId="23E08A84">
              <wp:simplePos x="0" y="0"/>
              <wp:positionH relativeFrom="column">
                <wp:posOffset>5769610</wp:posOffset>
              </wp:positionH>
              <wp:positionV relativeFrom="paragraph">
                <wp:posOffset>-116840</wp:posOffset>
              </wp:positionV>
              <wp:extent cx="600075" cy="3238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3850"/>
                      </a:xfrm>
                      <a:prstGeom prst="rect">
                        <a:avLst/>
                      </a:prstGeom>
                      <a:solidFill>
                        <a:srgbClr val="FFFFFF"/>
                      </a:solidFill>
                      <a:ln w="9525">
                        <a:noFill/>
                        <a:miter lim="800000"/>
                        <a:headEnd/>
                        <a:tailEnd/>
                      </a:ln>
                    </wps:spPr>
                    <wps:txbx>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A7E6A" id="_x0000_t202" coordsize="21600,21600" o:spt="202" path="m,l,21600r21600,l21600,xe">
              <v:stroke joinstyle="miter"/>
              <v:path gradientshapeok="t" o:connecttype="rect"/>
            </v:shapetype>
            <v:shape id="_x0000_s1038" type="#_x0000_t202" style="position:absolute;left:0;text-align:left;margin-left:454.3pt;margin-top:-9.2pt;width:47.25pt;height: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" stroked="f">
              <v:textbox inset="0,0,0,0">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v:textbox>
              <w10:wrap type="square"/>
            </v:shape>
          </w:pict>
        </mc:Fallback>
      </mc:AlternateContent>
    </w:r>
    <w:r>
      <w:rPr>
        <w:rFonts w:cs="Arial"/>
        <w:noProof/>
        <w:szCs w:val="20"/>
      </w:rPr>
      <w:t xml:space="preserve"> </w:t>
    </w:r>
    <w:r>
      <w:rPr>
        <w:rFonts w:cs="Arial"/>
        <w:noProof/>
        <w:szCs w:val="20"/>
      </w:rPr>
      <mc:AlternateContent>
        <mc:Choice Requires="wps">
          <w:drawing>
            <wp:anchor distT="0" distB="0" distL="114300" distR="114300" simplePos="0" relativeHeight="251658243" behindDoc="0" locked="0" layoutInCell="1" allowOverlap="1" wp14:anchorId="782EB3E7" wp14:editId="32B8AFD6">
              <wp:simplePos x="0" y="0"/>
              <wp:positionH relativeFrom="margin">
                <wp:align>left</wp:align>
              </wp:positionH>
              <wp:positionV relativeFrom="page">
                <wp:posOffset>314325</wp:posOffset>
              </wp:positionV>
              <wp:extent cx="5467350" cy="419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2FD86499" w:rsidR="004726FE" w:rsidRPr="001B7B69" w:rsidRDefault="000A04E3"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PENSIONS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EB3E7" id="_x0000_s1039" type="#_x0000_t202" style="position:absolute;left:0;text-align:left;margin-left:0;margin-top:24.75pt;width:430.5pt;height:3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" filled="f" stroked="f">
              <v:textbox inset="0,0,0,0">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2FD86499" w:rsidR="004726FE" w:rsidRPr="001B7B69" w:rsidRDefault="000A04E3"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PENSIONS</w:t>
                        </w:r>
                      </w:p>
                    </w:sdtContent>
                  </w:sdt>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E4572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69.75pt" o:bullet="t">
        <v:imagedata r:id="rId1" o:title="Dark Orange bullet"/>
      </v:shape>
    </w:pict>
  </w:numPicBullet>
  <w:abstractNum w:abstractNumId="0" w15:restartNumberingAfterBreak="0">
    <w:nsid w:val="FFFFFF7C"/>
    <w:multiLevelType w:val="singleLevel"/>
    <w:tmpl w:val="716CC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745F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BA6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9875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7E9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3ACD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D437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B62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7AED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5C4C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94174"/>
    <w:multiLevelType w:val="multilevel"/>
    <w:tmpl w:val="7C74EDF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1" w15:restartNumberingAfterBreak="0">
    <w:nsid w:val="16766B3B"/>
    <w:multiLevelType w:val="hybridMultilevel"/>
    <w:tmpl w:val="CEB8EBAE"/>
    <w:lvl w:ilvl="0" w:tplc="3482C3F8">
      <w:start w:val="1"/>
      <w:numFmt w:val="bullet"/>
      <w:pStyle w:val="AABWealthDark"/>
      <w:lvlText w:val=""/>
      <w:lvlPicBulletId w:val="0"/>
      <w:lvlJc w:val="left"/>
      <w:pPr>
        <w:ind w:left="786"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93538"/>
    <w:multiLevelType w:val="multilevel"/>
    <w:tmpl w:val="2A72E180"/>
    <w:lvl w:ilvl="0">
      <w:start w:val="1"/>
      <w:numFmt w:val="decimal"/>
      <w:pStyle w:val="AABMultilevelList"/>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3" w15:restartNumberingAfterBreak="0">
    <w:nsid w:val="19FD33D9"/>
    <w:multiLevelType w:val="hybridMultilevel"/>
    <w:tmpl w:val="888E2862"/>
    <w:lvl w:ilvl="0" w:tplc="F280DBA8">
      <w:start w:val="1"/>
      <w:numFmt w:val="bullet"/>
      <w:pStyle w:val="Sub-levelBulletpoint"/>
      <w:lvlText w:val=""/>
      <w:lvlJc w:val="left"/>
      <w:pPr>
        <w:ind w:left="1429" w:hanging="360"/>
      </w:pPr>
      <w:rPr>
        <w:rFonts w:ascii="Symbol" w:hAnsi="Symbol" w:hint="default"/>
        <w:color w:val="1600FE" w:themeColor="accent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A57154C"/>
    <w:multiLevelType w:val="hybridMultilevel"/>
    <w:tmpl w:val="698802BA"/>
    <w:lvl w:ilvl="0" w:tplc="922C21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91AD3"/>
    <w:multiLevelType w:val="hybridMultilevel"/>
    <w:tmpl w:val="700C208A"/>
    <w:lvl w:ilvl="0" w:tplc="FFFFFFFF">
      <w:start w:val="1"/>
      <w:numFmt w:val="bullet"/>
      <w:lvlText w:val=""/>
      <w:lvlJc w:val="left"/>
      <w:pPr>
        <w:ind w:left="720" w:hanging="360"/>
      </w:pPr>
      <w:rPr>
        <w:rFonts w:ascii="Symbol" w:hAnsi="Symbol" w:hint="default"/>
        <w:color w:val="1600FE" w:themeColor="accent2"/>
      </w:rPr>
    </w:lvl>
    <w:lvl w:ilvl="1" w:tplc="6CE290BE">
      <w:start w:val="1"/>
      <w:numFmt w:val="bullet"/>
      <w:lvlText w:val=""/>
      <w:lvlJc w:val="left"/>
      <w:pPr>
        <w:ind w:left="1440" w:hanging="360"/>
      </w:pPr>
      <w:rPr>
        <w:rFonts w:ascii="Symbol" w:hAnsi="Symbol" w:hint="default"/>
        <w:color w:val="ED1B2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BD7917"/>
    <w:multiLevelType w:val="hybridMultilevel"/>
    <w:tmpl w:val="A0627794"/>
    <w:lvl w:ilvl="0" w:tplc="C5049BC4">
      <w:start w:val="1"/>
      <w:numFmt w:val="bullet"/>
      <w:pStyle w:val="BulletPoints"/>
      <w:lvlText w:val=""/>
      <w:lvlJc w:val="left"/>
      <w:pPr>
        <w:ind w:left="720" w:hanging="360"/>
      </w:pPr>
      <w:rPr>
        <w:rFonts w:ascii="Symbol" w:hAnsi="Symbol" w:hint="default"/>
        <w:color w:val="1600FE"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E1FF0"/>
    <w:multiLevelType w:val="hybridMultilevel"/>
    <w:tmpl w:val="13CCF998"/>
    <w:lvl w:ilvl="0" w:tplc="9252CEA4">
      <w:start w:val="1"/>
      <w:numFmt w:val="decimal"/>
      <w:lvlText w:val="%1."/>
      <w:lvlJc w:val="left"/>
      <w:pPr>
        <w:ind w:left="720" w:hanging="360"/>
      </w:pPr>
    </w:lvl>
    <w:lvl w:ilvl="1" w:tplc="2EC82DD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77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A90E9F"/>
    <w:multiLevelType w:val="hybridMultilevel"/>
    <w:tmpl w:val="5E36A00E"/>
    <w:lvl w:ilvl="0" w:tplc="08090019">
      <w:start w:val="1"/>
      <w:numFmt w:val="low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20" w15:restartNumberingAfterBreak="0">
    <w:nsid w:val="5DFC64BE"/>
    <w:multiLevelType w:val="hybridMultilevel"/>
    <w:tmpl w:val="6568B83A"/>
    <w:lvl w:ilvl="0" w:tplc="E8F0BDB6">
      <w:start w:val="1"/>
      <w:numFmt w:val="bullet"/>
      <w:lvlText w:val=""/>
      <w:lvlJc w:val="left"/>
      <w:pPr>
        <w:ind w:left="1457" w:hanging="360"/>
      </w:pPr>
      <w:rPr>
        <w:rFonts w:ascii="Symbol" w:hAnsi="Symbol" w:hint="default"/>
        <w:color w:val="1600FE" w:themeColor="accent2"/>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600738BD"/>
    <w:multiLevelType w:val="hybridMultilevel"/>
    <w:tmpl w:val="CED2EF5A"/>
    <w:lvl w:ilvl="0" w:tplc="08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57CD6"/>
    <w:multiLevelType w:val="hybridMultilevel"/>
    <w:tmpl w:val="F18A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04092"/>
    <w:multiLevelType w:val="multilevel"/>
    <w:tmpl w:val="0809001F"/>
    <w:styleLink w:val="Style1"/>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4E6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7220AE"/>
    <w:multiLevelType w:val="multilevel"/>
    <w:tmpl w:val="0809001F"/>
    <w:numStyleLink w:val="Style1"/>
  </w:abstractNum>
  <w:abstractNum w:abstractNumId="26" w15:restartNumberingAfterBreak="0">
    <w:nsid w:val="777D4F61"/>
    <w:multiLevelType w:val="hybridMultilevel"/>
    <w:tmpl w:val="EA847DBC"/>
    <w:lvl w:ilvl="0" w:tplc="40B6D882">
      <w:start w:val="1"/>
      <w:numFmt w:val="bullet"/>
      <w:pStyle w:val="AABWBullet"/>
      <w:lvlText w:val=""/>
      <w:lvlPicBulletId w:val="0"/>
      <w:lvlJc w:val="left"/>
      <w:pPr>
        <w:ind w:left="106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DAC0A4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E391CC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3540140">
    <w:abstractNumId w:val="16"/>
  </w:num>
  <w:num w:numId="2" w16cid:durableId="1931886753">
    <w:abstractNumId w:val="28"/>
  </w:num>
  <w:num w:numId="3" w16cid:durableId="1174494643">
    <w:abstractNumId w:val="18"/>
  </w:num>
  <w:num w:numId="4" w16cid:durableId="690685860">
    <w:abstractNumId w:val="23"/>
  </w:num>
  <w:num w:numId="5" w16cid:durableId="2045786252">
    <w:abstractNumId w:val="25"/>
  </w:num>
  <w:num w:numId="6" w16cid:durableId="655956426">
    <w:abstractNumId w:val="24"/>
  </w:num>
  <w:num w:numId="7" w16cid:durableId="1068653385">
    <w:abstractNumId w:val="12"/>
  </w:num>
  <w:num w:numId="8" w16cid:durableId="1526673978">
    <w:abstractNumId w:val="19"/>
  </w:num>
  <w:num w:numId="9" w16cid:durableId="927739696">
    <w:abstractNumId w:val="10"/>
  </w:num>
  <w:num w:numId="10" w16cid:durableId="441728084">
    <w:abstractNumId w:val="14"/>
  </w:num>
  <w:num w:numId="11" w16cid:durableId="1661690262">
    <w:abstractNumId w:val="27"/>
  </w:num>
  <w:num w:numId="12" w16cid:durableId="2082364477">
    <w:abstractNumId w:val="20"/>
  </w:num>
  <w:num w:numId="13" w16cid:durableId="1126661564">
    <w:abstractNumId w:val="15"/>
  </w:num>
  <w:num w:numId="14" w16cid:durableId="1214193045">
    <w:abstractNumId w:val="17"/>
  </w:num>
  <w:num w:numId="15" w16cid:durableId="483546064">
    <w:abstractNumId w:val="13"/>
  </w:num>
  <w:num w:numId="16" w16cid:durableId="930549735">
    <w:abstractNumId w:val="9"/>
  </w:num>
  <w:num w:numId="17" w16cid:durableId="851381933">
    <w:abstractNumId w:val="7"/>
  </w:num>
  <w:num w:numId="18" w16cid:durableId="116066904">
    <w:abstractNumId w:val="6"/>
  </w:num>
  <w:num w:numId="19" w16cid:durableId="1438791212">
    <w:abstractNumId w:val="5"/>
  </w:num>
  <w:num w:numId="20" w16cid:durableId="147720889">
    <w:abstractNumId w:val="4"/>
  </w:num>
  <w:num w:numId="21" w16cid:durableId="991569564">
    <w:abstractNumId w:val="8"/>
  </w:num>
  <w:num w:numId="22" w16cid:durableId="1106003975">
    <w:abstractNumId w:val="3"/>
  </w:num>
  <w:num w:numId="23" w16cid:durableId="1213034239">
    <w:abstractNumId w:val="2"/>
  </w:num>
  <w:num w:numId="24" w16cid:durableId="905798381">
    <w:abstractNumId w:val="1"/>
  </w:num>
  <w:num w:numId="25" w16cid:durableId="534971607">
    <w:abstractNumId w:val="0"/>
  </w:num>
  <w:num w:numId="26" w16cid:durableId="1987125898">
    <w:abstractNumId w:val="11"/>
  </w:num>
  <w:num w:numId="27" w16cid:durableId="229778774">
    <w:abstractNumId w:val="26"/>
  </w:num>
  <w:num w:numId="28" w16cid:durableId="413362281">
    <w:abstractNumId w:val="21"/>
  </w:num>
  <w:num w:numId="29" w16cid:durableId="1165126450">
    <w:abstractNumId w:val="22"/>
  </w:num>
  <w:num w:numId="30" w16cid:durableId="1384283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15"/>
    <w:rsid w:val="000025A7"/>
    <w:rsid w:val="000209BD"/>
    <w:rsid w:val="00020B98"/>
    <w:rsid w:val="00025F8D"/>
    <w:rsid w:val="00027D20"/>
    <w:rsid w:val="00031AFC"/>
    <w:rsid w:val="00032043"/>
    <w:rsid w:val="00035A66"/>
    <w:rsid w:val="000361FF"/>
    <w:rsid w:val="000422E4"/>
    <w:rsid w:val="000429AB"/>
    <w:rsid w:val="0005100B"/>
    <w:rsid w:val="00070B7A"/>
    <w:rsid w:val="00072755"/>
    <w:rsid w:val="00074E30"/>
    <w:rsid w:val="00075915"/>
    <w:rsid w:val="0008069E"/>
    <w:rsid w:val="000826B6"/>
    <w:rsid w:val="0009510D"/>
    <w:rsid w:val="000A03C5"/>
    <w:rsid w:val="000A04E3"/>
    <w:rsid w:val="000A0565"/>
    <w:rsid w:val="000A465B"/>
    <w:rsid w:val="000A4A1B"/>
    <w:rsid w:val="000B502E"/>
    <w:rsid w:val="000C0CC9"/>
    <w:rsid w:val="000C0E6D"/>
    <w:rsid w:val="000D6153"/>
    <w:rsid w:val="000E56D8"/>
    <w:rsid w:val="000F5305"/>
    <w:rsid w:val="00104D5A"/>
    <w:rsid w:val="00105962"/>
    <w:rsid w:val="00107384"/>
    <w:rsid w:val="0010756E"/>
    <w:rsid w:val="001121C6"/>
    <w:rsid w:val="0012167F"/>
    <w:rsid w:val="0012776E"/>
    <w:rsid w:val="0013576D"/>
    <w:rsid w:val="00136A66"/>
    <w:rsid w:val="00143C6E"/>
    <w:rsid w:val="001455F0"/>
    <w:rsid w:val="00147EC0"/>
    <w:rsid w:val="00152123"/>
    <w:rsid w:val="00166705"/>
    <w:rsid w:val="00167D2C"/>
    <w:rsid w:val="001702BB"/>
    <w:rsid w:val="001714BE"/>
    <w:rsid w:val="00180379"/>
    <w:rsid w:val="0019799E"/>
    <w:rsid w:val="001A0ED5"/>
    <w:rsid w:val="001A1600"/>
    <w:rsid w:val="001A5E46"/>
    <w:rsid w:val="001A73A9"/>
    <w:rsid w:val="001B2816"/>
    <w:rsid w:val="001B5083"/>
    <w:rsid w:val="001B7B69"/>
    <w:rsid w:val="001C06D1"/>
    <w:rsid w:val="001C0A63"/>
    <w:rsid w:val="001C4DED"/>
    <w:rsid w:val="001D60D7"/>
    <w:rsid w:val="001D6314"/>
    <w:rsid w:val="001E09CC"/>
    <w:rsid w:val="001F306B"/>
    <w:rsid w:val="001F7A89"/>
    <w:rsid w:val="002022E9"/>
    <w:rsid w:val="00203D96"/>
    <w:rsid w:val="0020448F"/>
    <w:rsid w:val="00215AB0"/>
    <w:rsid w:val="00224EBC"/>
    <w:rsid w:val="002328D7"/>
    <w:rsid w:val="00242F5C"/>
    <w:rsid w:val="002476FB"/>
    <w:rsid w:val="00247FAB"/>
    <w:rsid w:val="00251F18"/>
    <w:rsid w:val="00254701"/>
    <w:rsid w:val="00256C89"/>
    <w:rsid w:val="00256F16"/>
    <w:rsid w:val="00265519"/>
    <w:rsid w:val="00270465"/>
    <w:rsid w:val="00273055"/>
    <w:rsid w:val="00275B2E"/>
    <w:rsid w:val="00276B58"/>
    <w:rsid w:val="002845F9"/>
    <w:rsid w:val="00294937"/>
    <w:rsid w:val="00295B35"/>
    <w:rsid w:val="00297F34"/>
    <w:rsid w:val="002B153B"/>
    <w:rsid w:val="002B5C9A"/>
    <w:rsid w:val="002C2147"/>
    <w:rsid w:val="002C78DC"/>
    <w:rsid w:val="002D4363"/>
    <w:rsid w:val="002D7DC8"/>
    <w:rsid w:val="002E1727"/>
    <w:rsid w:val="002E690B"/>
    <w:rsid w:val="002F1B65"/>
    <w:rsid w:val="002F34BB"/>
    <w:rsid w:val="0030166B"/>
    <w:rsid w:val="00303C06"/>
    <w:rsid w:val="00310F74"/>
    <w:rsid w:val="00312B85"/>
    <w:rsid w:val="0031387F"/>
    <w:rsid w:val="003207F2"/>
    <w:rsid w:val="003302F5"/>
    <w:rsid w:val="0033144B"/>
    <w:rsid w:val="00334930"/>
    <w:rsid w:val="00341DA3"/>
    <w:rsid w:val="00342675"/>
    <w:rsid w:val="00347A0C"/>
    <w:rsid w:val="00351BA1"/>
    <w:rsid w:val="00353391"/>
    <w:rsid w:val="00362D28"/>
    <w:rsid w:val="003678F6"/>
    <w:rsid w:val="00371335"/>
    <w:rsid w:val="00372047"/>
    <w:rsid w:val="00380B82"/>
    <w:rsid w:val="00381BEF"/>
    <w:rsid w:val="00383209"/>
    <w:rsid w:val="003854B1"/>
    <w:rsid w:val="00392975"/>
    <w:rsid w:val="00395684"/>
    <w:rsid w:val="003A1444"/>
    <w:rsid w:val="003A3E2F"/>
    <w:rsid w:val="003A6696"/>
    <w:rsid w:val="003B1CB6"/>
    <w:rsid w:val="003B3E81"/>
    <w:rsid w:val="003B4349"/>
    <w:rsid w:val="003B59E9"/>
    <w:rsid w:val="003B7BB3"/>
    <w:rsid w:val="003C500D"/>
    <w:rsid w:val="003C7DF4"/>
    <w:rsid w:val="003D3C82"/>
    <w:rsid w:val="003D4B9B"/>
    <w:rsid w:val="003F0655"/>
    <w:rsid w:val="003F6BBF"/>
    <w:rsid w:val="0040787B"/>
    <w:rsid w:val="00410AD1"/>
    <w:rsid w:val="00413058"/>
    <w:rsid w:val="00426B93"/>
    <w:rsid w:val="00427823"/>
    <w:rsid w:val="004279E9"/>
    <w:rsid w:val="00443742"/>
    <w:rsid w:val="00452635"/>
    <w:rsid w:val="00453DEE"/>
    <w:rsid w:val="00470855"/>
    <w:rsid w:val="004726FE"/>
    <w:rsid w:val="00476670"/>
    <w:rsid w:val="004830F1"/>
    <w:rsid w:val="00486612"/>
    <w:rsid w:val="004A485E"/>
    <w:rsid w:val="004A5ED3"/>
    <w:rsid w:val="004B0EFD"/>
    <w:rsid w:val="004B1A46"/>
    <w:rsid w:val="004B2563"/>
    <w:rsid w:val="004B5098"/>
    <w:rsid w:val="004D361D"/>
    <w:rsid w:val="004E4328"/>
    <w:rsid w:val="004F001E"/>
    <w:rsid w:val="004F3B18"/>
    <w:rsid w:val="00512367"/>
    <w:rsid w:val="00520F5D"/>
    <w:rsid w:val="005224DD"/>
    <w:rsid w:val="005263F5"/>
    <w:rsid w:val="0053335D"/>
    <w:rsid w:val="00535DFD"/>
    <w:rsid w:val="00540E38"/>
    <w:rsid w:val="0054146B"/>
    <w:rsid w:val="0054162F"/>
    <w:rsid w:val="00545EFB"/>
    <w:rsid w:val="00550045"/>
    <w:rsid w:val="00560204"/>
    <w:rsid w:val="00561702"/>
    <w:rsid w:val="0056281F"/>
    <w:rsid w:val="005661D3"/>
    <w:rsid w:val="005A0A30"/>
    <w:rsid w:val="005A5E74"/>
    <w:rsid w:val="005B063F"/>
    <w:rsid w:val="005B2CCA"/>
    <w:rsid w:val="005B4196"/>
    <w:rsid w:val="005C256B"/>
    <w:rsid w:val="005C5445"/>
    <w:rsid w:val="005D037B"/>
    <w:rsid w:val="005D1F1E"/>
    <w:rsid w:val="005E25EC"/>
    <w:rsid w:val="005E5E6B"/>
    <w:rsid w:val="005E60D7"/>
    <w:rsid w:val="005F5EFE"/>
    <w:rsid w:val="006006F0"/>
    <w:rsid w:val="00610EDB"/>
    <w:rsid w:val="0061523E"/>
    <w:rsid w:val="00620493"/>
    <w:rsid w:val="00625A1B"/>
    <w:rsid w:val="006342EC"/>
    <w:rsid w:val="0063485D"/>
    <w:rsid w:val="00634E57"/>
    <w:rsid w:val="00635495"/>
    <w:rsid w:val="00636014"/>
    <w:rsid w:val="006628D6"/>
    <w:rsid w:val="00667B06"/>
    <w:rsid w:val="00674366"/>
    <w:rsid w:val="00674D79"/>
    <w:rsid w:val="0068507D"/>
    <w:rsid w:val="006871B8"/>
    <w:rsid w:val="006A1016"/>
    <w:rsid w:val="006A412E"/>
    <w:rsid w:val="006C11E0"/>
    <w:rsid w:val="006C74CF"/>
    <w:rsid w:val="006D2293"/>
    <w:rsid w:val="006D40A8"/>
    <w:rsid w:val="006D4711"/>
    <w:rsid w:val="006D5A06"/>
    <w:rsid w:val="006E0FA7"/>
    <w:rsid w:val="006E5A57"/>
    <w:rsid w:val="006F0DF2"/>
    <w:rsid w:val="006F20CE"/>
    <w:rsid w:val="006F3F04"/>
    <w:rsid w:val="006F41F4"/>
    <w:rsid w:val="007000D9"/>
    <w:rsid w:val="00700677"/>
    <w:rsid w:val="00704595"/>
    <w:rsid w:val="00707DC4"/>
    <w:rsid w:val="0071360E"/>
    <w:rsid w:val="00713BF5"/>
    <w:rsid w:val="007156AB"/>
    <w:rsid w:val="007219D2"/>
    <w:rsid w:val="00724651"/>
    <w:rsid w:val="00724A27"/>
    <w:rsid w:val="0072610A"/>
    <w:rsid w:val="00734070"/>
    <w:rsid w:val="00737B8C"/>
    <w:rsid w:val="00740069"/>
    <w:rsid w:val="007429B8"/>
    <w:rsid w:val="00743C3B"/>
    <w:rsid w:val="00745FB0"/>
    <w:rsid w:val="00753324"/>
    <w:rsid w:val="00761E56"/>
    <w:rsid w:val="00762436"/>
    <w:rsid w:val="00764966"/>
    <w:rsid w:val="007673A9"/>
    <w:rsid w:val="00782E26"/>
    <w:rsid w:val="00783EE2"/>
    <w:rsid w:val="007872D3"/>
    <w:rsid w:val="00791CBF"/>
    <w:rsid w:val="007B2CBE"/>
    <w:rsid w:val="007B2D47"/>
    <w:rsid w:val="007B3260"/>
    <w:rsid w:val="007B7D8A"/>
    <w:rsid w:val="007C4D13"/>
    <w:rsid w:val="007D48DE"/>
    <w:rsid w:val="007E14D1"/>
    <w:rsid w:val="00802BFB"/>
    <w:rsid w:val="00806267"/>
    <w:rsid w:val="00807260"/>
    <w:rsid w:val="008075B4"/>
    <w:rsid w:val="008112CE"/>
    <w:rsid w:val="008136CE"/>
    <w:rsid w:val="008174F8"/>
    <w:rsid w:val="008233EB"/>
    <w:rsid w:val="00832354"/>
    <w:rsid w:val="00834AAA"/>
    <w:rsid w:val="0084019B"/>
    <w:rsid w:val="008421F5"/>
    <w:rsid w:val="008434D2"/>
    <w:rsid w:val="00843F25"/>
    <w:rsid w:val="008449DE"/>
    <w:rsid w:val="00850F09"/>
    <w:rsid w:val="00853022"/>
    <w:rsid w:val="008549DB"/>
    <w:rsid w:val="00857716"/>
    <w:rsid w:val="00860D3C"/>
    <w:rsid w:val="00862AAF"/>
    <w:rsid w:val="00864AD3"/>
    <w:rsid w:val="008665CB"/>
    <w:rsid w:val="00873ECA"/>
    <w:rsid w:val="00874265"/>
    <w:rsid w:val="008831DD"/>
    <w:rsid w:val="0089478B"/>
    <w:rsid w:val="008961D9"/>
    <w:rsid w:val="00896E6F"/>
    <w:rsid w:val="008B4B0F"/>
    <w:rsid w:val="008B60A0"/>
    <w:rsid w:val="008C426C"/>
    <w:rsid w:val="008C529A"/>
    <w:rsid w:val="008C5E10"/>
    <w:rsid w:val="008C6D2B"/>
    <w:rsid w:val="008C7034"/>
    <w:rsid w:val="008D74C4"/>
    <w:rsid w:val="008D7BF8"/>
    <w:rsid w:val="008E07BB"/>
    <w:rsid w:val="008E5692"/>
    <w:rsid w:val="008F4106"/>
    <w:rsid w:val="008F51BE"/>
    <w:rsid w:val="008F5DEB"/>
    <w:rsid w:val="009124BC"/>
    <w:rsid w:val="0091297B"/>
    <w:rsid w:val="00917023"/>
    <w:rsid w:val="00921690"/>
    <w:rsid w:val="00922368"/>
    <w:rsid w:val="00924170"/>
    <w:rsid w:val="0092519B"/>
    <w:rsid w:val="00936074"/>
    <w:rsid w:val="00937E4B"/>
    <w:rsid w:val="00940DF4"/>
    <w:rsid w:val="00943A78"/>
    <w:rsid w:val="00944DA6"/>
    <w:rsid w:val="00947B93"/>
    <w:rsid w:val="00950B7B"/>
    <w:rsid w:val="00953B74"/>
    <w:rsid w:val="009567BD"/>
    <w:rsid w:val="0096013D"/>
    <w:rsid w:val="009623B8"/>
    <w:rsid w:val="00962E06"/>
    <w:rsid w:val="0096596D"/>
    <w:rsid w:val="0096761A"/>
    <w:rsid w:val="009738BD"/>
    <w:rsid w:val="00980F71"/>
    <w:rsid w:val="0098273A"/>
    <w:rsid w:val="00984E58"/>
    <w:rsid w:val="009B0322"/>
    <w:rsid w:val="009B3809"/>
    <w:rsid w:val="009B7111"/>
    <w:rsid w:val="009B7C82"/>
    <w:rsid w:val="009C02F3"/>
    <w:rsid w:val="009C4718"/>
    <w:rsid w:val="009C7142"/>
    <w:rsid w:val="009D11E1"/>
    <w:rsid w:val="009D7181"/>
    <w:rsid w:val="009E091E"/>
    <w:rsid w:val="009E3334"/>
    <w:rsid w:val="009E54C6"/>
    <w:rsid w:val="009E71D4"/>
    <w:rsid w:val="00A0017B"/>
    <w:rsid w:val="00A00DBC"/>
    <w:rsid w:val="00A014B7"/>
    <w:rsid w:val="00A054AA"/>
    <w:rsid w:val="00A15BE9"/>
    <w:rsid w:val="00A17261"/>
    <w:rsid w:val="00A20631"/>
    <w:rsid w:val="00A24896"/>
    <w:rsid w:val="00A30333"/>
    <w:rsid w:val="00A31CAF"/>
    <w:rsid w:val="00A37532"/>
    <w:rsid w:val="00A42612"/>
    <w:rsid w:val="00A44D71"/>
    <w:rsid w:val="00A47A37"/>
    <w:rsid w:val="00A50245"/>
    <w:rsid w:val="00A50466"/>
    <w:rsid w:val="00A55E62"/>
    <w:rsid w:val="00A61FFB"/>
    <w:rsid w:val="00A702E8"/>
    <w:rsid w:val="00A764E2"/>
    <w:rsid w:val="00A80BE7"/>
    <w:rsid w:val="00A91B3B"/>
    <w:rsid w:val="00A93A08"/>
    <w:rsid w:val="00A966C4"/>
    <w:rsid w:val="00AA1082"/>
    <w:rsid w:val="00AB090A"/>
    <w:rsid w:val="00AB4DA2"/>
    <w:rsid w:val="00AB5B50"/>
    <w:rsid w:val="00AC6BC1"/>
    <w:rsid w:val="00AC7104"/>
    <w:rsid w:val="00AE364C"/>
    <w:rsid w:val="00AF2E73"/>
    <w:rsid w:val="00AF3FF6"/>
    <w:rsid w:val="00B02D8B"/>
    <w:rsid w:val="00B06DBD"/>
    <w:rsid w:val="00B10EE9"/>
    <w:rsid w:val="00B1475E"/>
    <w:rsid w:val="00B148CB"/>
    <w:rsid w:val="00B15038"/>
    <w:rsid w:val="00B23F1E"/>
    <w:rsid w:val="00B2726A"/>
    <w:rsid w:val="00B27BD8"/>
    <w:rsid w:val="00B314CD"/>
    <w:rsid w:val="00B31F83"/>
    <w:rsid w:val="00B368B8"/>
    <w:rsid w:val="00B41BBB"/>
    <w:rsid w:val="00B429F8"/>
    <w:rsid w:val="00B42A9C"/>
    <w:rsid w:val="00B452B1"/>
    <w:rsid w:val="00B47D40"/>
    <w:rsid w:val="00B6035A"/>
    <w:rsid w:val="00B613A5"/>
    <w:rsid w:val="00B6293F"/>
    <w:rsid w:val="00B7365A"/>
    <w:rsid w:val="00B939F7"/>
    <w:rsid w:val="00BA2C10"/>
    <w:rsid w:val="00BA767F"/>
    <w:rsid w:val="00BB73EB"/>
    <w:rsid w:val="00BC298B"/>
    <w:rsid w:val="00BC6D88"/>
    <w:rsid w:val="00BF42E4"/>
    <w:rsid w:val="00C004CC"/>
    <w:rsid w:val="00C00DF1"/>
    <w:rsid w:val="00C0491E"/>
    <w:rsid w:val="00C063E0"/>
    <w:rsid w:val="00C107BA"/>
    <w:rsid w:val="00C14326"/>
    <w:rsid w:val="00C21923"/>
    <w:rsid w:val="00C2204F"/>
    <w:rsid w:val="00C2210F"/>
    <w:rsid w:val="00C2773E"/>
    <w:rsid w:val="00C36DDB"/>
    <w:rsid w:val="00C5232B"/>
    <w:rsid w:val="00C6694F"/>
    <w:rsid w:val="00C706BB"/>
    <w:rsid w:val="00C71FD4"/>
    <w:rsid w:val="00C72C0C"/>
    <w:rsid w:val="00C74C6E"/>
    <w:rsid w:val="00C90099"/>
    <w:rsid w:val="00C947D8"/>
    <w:rsid w:val="00C94EE9"/>
    <w:rsid w:val="00CA03D7"/>
    <w:rsid w:val="00CA0F18"/>
    <w:rsid w:val="00CA6337"/>
    <w:rsid w:val="00CA6685"/>
    <w:rsid w:val="00CB026C"/>
    <w:rsid w:val="00CB329B"/>
    <w:rsid w:val="00CB3BAE"/>
    <w:rsid w:val="00CB43C8"/>
    <w:rsid w:val="00CC7273"/>
    <w:rsid w:val="00CD00D7"/>
    <w:rsid w:val="00CD2B6E"/>
    <w:rsid w:val="00CD31C0"/>
    <w:rsid w:val="00CF150F"/>
    <w:rsid w:val="00CF1FB1"/>
    <w:rsid w:val="00CF387A"/>
    <w:rsid w:val="00CF3CF3"/>
    <w:rsid w:val="00CF53ED"/>
    <w:rsid w:val="00D034DF"/>
    <w:rsid w:val="00D03D13"/>
    <w:rsid w:val="00D06EF2"/>
    <w:rsid w:val="00D07B05"/>
    <w:rsid w:val="00D110AF"/>
    <w:rsid w:val="00D15FBC"/>
    <w:rsid w:val="00D21860"/>
    <w:rsid w:val="00D30B98"/>
    <w:rsid w:val="00D34A7E"/>
    <w:rsid w:val="00D37B3B"/>
    <w:rsid w:val="00D4132D"/>
    <w:rsid w:val="00D4429A"/>
    <w:rsid w:val="00D44C64"/>
    <w:rsid w:val="00D51691"/>
    <w:rsid w:val="00D546B7"/>
    <w:rsid w:val="00D55EA9"/>
    <w:rsid w:val="00D56A7E"/>
    <w:rsid w:val="00D66E10"/>
    <w:rsid w:val="00D6755B"/>
    <w:rsid w:val="00D70495"/>
    <w:rsid w:val="00D827EF"/>
    <w:rsid w:val="00D84766"/>
    <w:rsid w:val="00D85266"/>
    <w:rsid w:val="00D906A2"/>
    <w:rsid w:val="00D962E7"/>
    <w:rsid w:val="00D97685"/>
    <w:rsid w:val="00D97C72"/>
    <w:rsid w:val="00DA1759"/>
    <w:rsid w:val="00DA49E4"/>
    <w:rsid w:val="00DB5680"/>
    <w:rsid w:val="00DB6F03"/>
    <w:rsid w:val="00DC1676"/>
    <w:rsid w:val="00DC7CB2"/>
    <w:rsid w:val="00DD4B84"/>
    <w:rsid w:val="00DE629A"/>
    <w:rsid w:val="00DE6FBF"/>
    <w:rsid w:val="00DF4476"/>
    <w:rsid w:val="00DF50AA"/>
    <w:rsid w:val="00DF6F89"/>
    <w:rsid w:val="00E008D0"/>
    <w:rsid w:val="00E06727"/>
    <w:rsid w:val="00E11B95"/>
    <w:rsid w:val="00E12F1B"/>
    <w:rsid w:val="00E1543B"/>
    <w:rsid w:val="00E222F0"/>
    <w:rsid w:val="00E32BE3"/>
    <w:rsid w:val="00E330B2"/>
    <w:rsid w:val="00E34B21"/>
    <w:rsid w:val="00E34B69"/>
    <w:rsid w:val="00E35936"/>
    <w:rsid w:val="00E4375F"/>
    <w:rsid w:val="00E54CD8"/>
    <w:rsid w:val="00E555D2"/>
    <w:rsid w:val="00E67E4B"/>
    <w:rsid w:val="00E703C6"/>
    <w:rsid w:val="00E854EF"/>
    <w:rsid w:val="00E93604"/>
    <w:rsid w:val="00E93AB4"/>
    <w:rsid w:val="00E96FD0"/>
    <w:rsid w:val="00E970AB"/>
    <w:rsid w:val="00EB17CA"/>
    <w:rsid w:val="00EC03DA"/>
    <w:rsid w:val="00EC2FB3"/>
    <w:rsid w:val="00ED68FB"/>
    <w:rsid w:val="00ED7A6E"/>
    <w:rsid w:val="00EE1E31"/>
    <w:rsid w:val="00EE75A4"/>
    <w:rsid w:val="00EF3A8B"/>
    <w:rsid w:val="00F0278E"/>
    <w:rsid w:val="00F06874"/>
    <w:rsid w:val="00F132AA"/>
    <w:rsid w:val="00F138E8"/>
    <w:rsid w:val="00F13BA9"/>
    <w:rsid w:val="00F21DE0"/>
    <w:rsid w:val="00F364B0"/>
    <w:rsid w:val="00F42FD7"/>
    <w:rsid w:val="00F43EAF"/>
    <w:rsid w:val="00F4442E"/>
    <w:rsid w:val="00F52D7E"/>
    <w:rsid w:val="00F5435E"/>
    <w:rsid w:val="00F54E0A"/>
    <w:rsid w:val="00F61B73"/>
    <w:rsid w:val="00F61C83"/>
    <w:rsid w:val="00F61D2A"/>
    <w:rsid w:val="00F65B28"/>
    <w:rsid w:val="00F67723"/>
    <w:rsid w:val="00F72E7E"/>
    <w:rsid w:val="00F73C8D"/>
    <w:rsid w:val="00F80030"/>
    <w:rsid w:val="00F92C7C"/>
    <w:rsid w:val="00F93F11"/>
    <w:rsid w:val="00F974F2"/>
    <w:rsid w:val="00FA3A23"/>
    <w:rsid w:val="00FA525F"/>
    <w:rsid w:val="00FC2D07"/>
    <w:rsid w:val="00FC5A39"/>
    <w:rsid w:val="00FD1439"/>
    <w:rsid w:val="00FD2D05"/>
    <w:rsid w:val="00FD3388"/>
    <w:rsid w:val="00FD6434"/>
    <w:rsid w:val="00FF21A0"/>
    <w:rsid w:val="00FF408B"/>
    <w:rsid w:val="00FF4C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BFC289E"/>
  <w15:chartTrackingRefBased/>
  <w15:docId w15:val="{92EB45A4-25FD-42A3-9BE3-AD3554B01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C83"/>
    <w:pPr>
      <w:spacing w:after="0" w:line="240" w:lineRule="auto"/>
      <w:jc w:val="both"/>
    </w:pPr>
    <w:rPr>
      <w:rFonts w:ascii="Arial" w:hAnsi="Arial"/>
      <w:color w:val="0C161C" w:themeColor="text1"/>
      <w:sz w:val="20"/>
    </w:rPr>
  </w:style>
  <w:style w:type="paragraph" w:styleId="Heading1">
    <w:name w:val="heading 1"/>
    <w:aliases w:val="Heading 1 numbered"/>
    <w:basedOn w:val="Normal"/>
    <w:next w:val="AABBodyText"/>
    <w:link w:val="Heading1Char"/>
    <w:uiPriority w:val="9"/>
    <w:qFormat/>
    <w:rsid w:val="00F61C83"/>
    <w:pPr>
      <w:keepNext/>
      <w:keepLines/>
      <w:numPr>
        <w:numId w:val="11"/>
      </w:numPr>
      <w:ind w:left="720" w:hanging="720"/>
      <w:outlineLvl w:val="0"/>
    </w:pPr>
    <w:rPr>
      <w:rFonts w:ascii="Arial Narrow Bold" w:eastAsiaTheme="majorEastAsia" w:hAnsi="Arial Narrow Bold" w:cstheme="majorBidi"/>
      <w:b/>
      <w:caps/>
      <w:sz w:val="40"/>
      <w:szCs w:val="32"/>
    </w:rPr>
  </w:style>
  <w:style w:type="paragraph" w:styleId="Heading2">
    <w:name w:val="heading 2"/>
    <w:basedOn w:val="Normal"/>
    <w:next w:val="AABBodyText"/>
    <w:link w:val="Heading2Char"/>
    <w:autoRedefine/>
    <w:uiPriority w:val="9"/>
    <w:unhideWhenUsed/>
    <w:qFormat/>
    <w:rsid w:val="00F61C83"/>
    <w:pPr>
      <w:keepNext/>
      <w:keepLines/>
      <w:numPr>
        <w:ilvl w:val="1"/>
        <w:numId w:val="11"/>
      </w:numPr>
      <w:ind w:left="720" w:hanging="720"/>
      <w:outlineLvl w:val="1"/>
    </w:pPr>
    <w:rPr>
      <w:rFonts w:asciiTheme="majorHAnsi" w:eastAsiaTheme="majorEastAsia" w:hAnsiTheme="majorHAnsi" w:cstheme="majorBidi"/>
      <w:b/>
      <w:caps/>
      <w:sz w:val="32"/>
      <w:szCs w:val="26"/>
    </w:rPr>
  </w:style>
  <w:style w:type="paragraph" w:styleId="Heading3">
    <w:name w:val="heading 3"/>
    <w:basedOn w:val="Heading2"/>
    <w:next w:val="AABBodyText"/>
    <w:link w:val="Heading3Char"/>
    <w:uiPriority w:val="9"/>
    <w:unhideWhenUsed/>
    <w:qFormat/>
    <w:rsid w:val="00F61C83"/>
    <w:pPr>
      <w:numPr>
        <w:ilvl w:val="2"/>
      </w:numPr>
      <w:outlineLvl w:val="2"/>
    </w:pPr>
    <w:rPr>
      <w:sz w:val="28"/>
      <w:szCs w:val="24"/>
    </w:rPr>
  </w:style>
  <w:style w:type="paragraph" w:styleId="Heading4">
    <w:name w:val="heading 4"/>
    <w:basedOn w:val="Normal"/>
    <w:next w:val="Normal"/>
    <w:link w:val="Heading4Char"/>
    <w:uiPriority w:val="9"/>
    <w:semiHidden/>
    <w:unhideWhenUsed/>
    <w:qFormat/>
    <w:rsid w:val="00F61C83"/>
    <w:pPr>
      <w:keepNext/>
      <w:keepLines/>
      <w:numPr>
        <w:ilvl w:val="3"/>
        <w:numId w:val="11"/>
      </w:numPr>
      <w:spacing w:before="40"/>
      <w:outlineLvl w:val="3"/>
    </w:pPr>
    <w:rPr>
      <w:rFonts w:asciiTheme="majorHAnsi" w:eastAsiaTheme="majorEastAsia" w:hAnsiTheme="majorHAnsi" w:cstheme="majorBidi"/>
      <w:i/>
      <w:iCs/>
      <w:color w:val="1600FE" w:themeColor="accent2"/>
    </w:rPr>
  </w:style>
  <w:style w:type="paragraph" w:styleId="Heading5">
    <w:name w:val="heading 5"/>
    <w:basedOn w:val="Normal"/>
    <w:next w:val="Normal"/>
    <w:link w:val="Heading5Char"/>
    <w:uiPriority w:val="9"/>
    <w:semiHidden/>
    <w:unhideWhenUsed/>
    <w:qFormat/>
    <w:rsid w:val="00F61C83"/>
    <w:pPr>
      <w:keepNext/>
      <w:keepLines/>
      <w:numPr>
        <w:ilvl w:val="4"/>
        <w:numId w:val="11"/>
      </w:numPr>
      <w:spacing w:before="40"/>
      <w:outlineLvl w:val="4"/>
    </w:pPr>
    <w:rPr>
      <w:rFonts w:asciiTheme="majorHAnsi" w:eastAsiaTheme="majorEastAsia" w:hAnsiTheme="majorHAnsi" w:cstheme="majorBidi"/>
      <w:color w:val="00BF65" w:themeColor="accent1" w:themeShade="BF"/>
    </w:rPr>
  </w:style>
  <w:style w:type="paragraph" w:styleId="Heading6">
    <w:name w:val="heading 6"/>
    <w:basedOn w:val="Normal"/>
    <w:next w:val="Normal"/>
    <w:link w:val="Heading6Char"/>
    <w:uiPriority w:val="9"/>
    <w:semiHidden/>
    <w:unhideWhenUsed/>
    <w:qFormat/>
    <w:rsid w:val="00F61C83"/>
    <w:pPr>
      <w:keepNext/>
      <w:keepLines/>
      <w:numPr>
        <w:ilvl w:val="5"/>
        <w:numId w:val="11"/>
      </w:numPr>
      <w:spacing w:before="40"/>
      <w:outlineLvl w:val="5"/>
    </w:pPr>
    <w:rPr>
      <w:rFonts w:asciiTheme="majorHAnsi" w:eastAsiaTheme="majorEastAsia" w:hAnsiTheme="majorHAnsi" w:cstheme="majorBidi"/>
      <w:color w:val="007F43" w:themeColor="accent1" w:themeShade="7F"/>
    </w:rPr>
  </w:style>
  <w:style w:type="paragraph" w:styleId="Heading7">
    <w:name w:val="heading 7"/>
    <w:basedOn w:val="Normal"/>
    <w:next w:val="Normal"/>
    <w:link w:val="Heading7Char"/>
    <w:uiPriority w:val="9"/>
    <w:semiHidden/>
    <w:unhideWhenUsed/>
    <w:qFormat/>
    <w:rsid w:val="00F61C83"/>
    <w:pPr>
      <w:keepNext/>
      <w:keepLines/>
      <w:numPr>
        <w:ilvl w:val="6"/>
        <w:numId w:val="11"/>
      </w:numPr>
      <w:spacing w:before="40"/>
      <w:outlineLvl w:val="6"/>
    </w:pPr>
    <w:rPr>
      <w:rFonts w:asciiTheme="majorHAnsi" w:eastAsiaTheme="majorEastAsia" w:hAnsiTheme="majorHAnsi" w:cstheme="majorBidi"/>
      <w:i/>
      <w:iCs/>
      <w:color w:val="007F43" w:themeColor="accent1" w:themeShade="7F"/>
    </w:rPr>
  </w:style>
  <w:style w:type="paragraph" w:styleId="Heading8">
    <w:name w:val="heading 8"/>
    <w:basedOn w:val="Normal"/>
    <w:next w:val="Normal"/>
    <w:link w:val="Heading8Char"/>
    <w:uiPriority w:val="9"/>
    <w:semiHidden/>
    <w:unhideWhenUsed/>
    <w:qFormat/>
    <w:rsid w:val="00F61C83"/>
    <w:pPr>
      <w:keepNext/>
      <w:keepLines/>
      <w:numPr>
        <w:ilvl w:val="7"/>
        <w:numId w:val="11"/>
      </w:numPr>
      <w:spacing w:before="40"/>
      <w:outlineLvl w:val="7"/>
    </w:pPr>
    <w:rPr>
      <w:rFonts w:asciiTheme="majorHAnsi" w:eastAsiaTheme="majorEastAsia" w:hAnsiTheme="majorHAnsi" w:cstheme="majorBidi"/>
      <w:color w:val="213D4E" w:themeColor="text1" w:themeTint="D8"/>
      <w:sz w:val="21"/>
      <w:szCs w:val="21"/>
    </w:rPr>
  </w:style>
  <w:style w:type="paragraph" w:styleId="Heading9">
    <w:name w:val="heading 9"/>
    <w:basedOn w:val="Normal"/>
    <w:next w:val="Normal"/>
    <w:link w:val="Heading9Char"/>
    <w:uiPriority w:val="9"/>
    <w:semiHidden/>
    <w:unhideWhenUsed/>
    <w:qFormat/>
    <w:rsid w:val="00F61C83"/>
    <w:pPr>
      <w:keepNext/>
      <w:keepLines/>
      <w:numPr>
        <w:ilvl w:val="8"/>
        <w:numId w:val="11"/>
      </w:numPr>
      <w:spacing w:before="40"/>
      <w:outlineLvl w:val="8"/>
    </w:pPr>
    <w:rPr>
      <w:rFonts w:asciiTheme="majorHAnsi" w:eastAsiaTheme="majorEastAsia" w:hAnsiTheme="majorHAnsi" w:cstheme="majorBidi"/>
      <w:i/>
      <w:iCs/>
      <w:color w:val="213D4E" w:themeColor="text1" w:themeTint="D8"/>
      <w:sz w:val="21"/>
      <w:szCs w:val="21"/>
    </w:rPr>
  </w:style>
  <w:style w:type="character" w:default="1" w:styleId="DefaultParagraphFont">
    <w:name w:val="Default Paragraph Font"/>
    <w:uiPriority w:val="1"/>
    <w:semiHidden/>
    <w:unhideWhenUsed/>
    <w:rsid w:val="00F61C8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61C83"/>
  </w:style>
  <w:style w:type="paragraph" w:styleId="Header">
    <w:name w:val="header"/>
    <w:basedOn w:val="Normal"/>
    <w:link w:val="HeaderChar"/>
    <w:uiPriority w:val="99"/>
    <w:unhideWhenUsed/>
    <w:rsid w:val="00F61C83"/>
    <w:pPr>
      <w:tabs>
        <w:tab w:val="center" w:pos="4513"/>
        <w:tab w:val="right" w:pos="9026"/>
      </w:tabs>
    </w:pPr>
  </w:style>
  <w:style w:type="character" w:customStyle="1" w:styleId="HeaderChar">
    <w:name w:val="Header Char"/>
    <w:basedOn w:val="DefaultParagraphFont"/>
    <w:link w:val="Header"/>
    <w:uiPriority w:val="99"/>
    <w:rsid w:val="00F61C83"/>
    <w:rPr>
      <w:rFonts w:ascii="Arial" w:hAnsi="Arial"/>
      <w:color w:val="0C161C" w:themeColor="text1"/>
      <w:sz w:val="20"/>
    </w:rPr>
  </w:style>
  <w:style w:type="paragraph" w:styleId="Footer">
    <w:name w:val="footer"/>
    <w:basedOn w:val="Normal"/>
    <w:link w:val="FooterChar"/>
    <w:uiPriority w:val="99"/>
    <w:unhideWhenUsed/>
    <w:rsid w:val="00F61C83"/>
    <w:pPr>
      <w:tabs>
        <w:tab w:val="center" w:pos="4513"/>
        <w:tab w:val="right" w:pos="9026"/>
      </w:tabs>
    </w:pPr>
  </w:style>
  <w:style w:type="character" w:customStyle="1" w:styleId="FooterChar">
    <w:name w:val="Footer Char"/>
    <w:basedOn w:val="DefaultParagraphFont"/>
    <w:link w:val="Footer"/>
    <w:uiPriority w:val="99"/>
    <w:rsid w:val="00F61C83"/>
    <w:rPr>
      <w:rFonts w:ascii="Arial" w:hAnsi="Arial"/>
      <w:color w:val="0C161C" w:themeColor="text1"/>
      <w:sz w:val="20"/>
    </w:rPr>
  </w:style>
  <w:style w:type="character" w:styleId="Hyperlink">
    <w:name w:val="Hyperlink"/>
    <w:basedOn w:val="DefaultParagraphFont"/>
    <w:uiPriority w:val="99"/>
    <w:unhideWhenUsed/>
    <w:qFormat/>
    <w:rsid w:val="00F61C83"/>
    <w:rPr>
      <w:color w:val="0C161C" w:themeColor="text1"/>
      <w:u w:val="single"/>
    </w:rPr>
  </w:style>
  <w:style w:type="character" w:styleId="UnresolvedMention">
    <w:name w:val="Unresolved Mention"/>
    <w:basedOn w:val="DefaultParagraphFont"/>
    <w:uiPriority w:val="99"/>
    <w:semiHidden/>
    <w:unhideWhenUsed/>
    <w:rsid w:val="00F61C83"/>
    <w:rPr>
      <w:color w:val="605E5C"/>
      <w:shd w:val="clear" w:color="auto" w:fill="E1DFDD"/>
    </w:rPr>
  </w:style>
  <w:style w:type="paragraph" w:customStyle="1" w:styleId="HMBodynoident">
    <w:name w:val="HM Body no ident"/>
    <w:basedOn w:val="Normal"/>
    <w:uiPriority w:val="99"/>
    <w:rsid w:val="00F61C83"/>
    <w:pPr>
      <w:suppressAutoHyphens/>
      <w:autoSpaceDE w:val="0"/>
      <w:autoSpaceDN w:val="0"/>
      <w:adjustRightInd w:val="0"/>
      <w:spacing w:before="57" w:line="290" w:lineRule="atLeast"/>
      <w:textAlignment w:val="center"/>
    </w:pPr>
    <w:rPr>
      <w:rFonts w:ascii="Calibri Light" w:hAnsi="Calibri Light" w:cs="Calibri Light"/>
      <w:color w:val="000000"/>
      <w:spacing w:val="-1"/>
      <w:sz w:val="22"/>
    </w:rPr>
  </w:style>
  <w:style w:type="paragraph" w:styleId="Subtitle">
    <w:name w:val="Subtitle"/>
    <w:aliases w:val="Subheading,Appendix arrows,Sub Header"/>
    <w:basedOn w:val="Normal"/>
    <w:next w:val="Normal"/>
    <w:link w:val="SubtitleChar"/>
    <w:uiPriority w:val="11"/>
    <w:qFormat/>
    <w:rsid w:val="00F61C83"/>
    <w:pPr>
      <w:numPr>
        <w:ilvl w:val="1"/>
      </w:numPr>
    </w:pPr>
    <w:rPr>
      <w:rFonts w:ascii="Arial Narrow Bold" w:eastAsiaTheme="minorEastAsia" w:hAnsi="Arial Narrow Bold"/>
      <w:b/>
      <w:caps/>
      <w:sz w:val="28"/>
    </w:rPr>
  </w:style>
  <w:style w:type="character" w:customStyle="1" w:styleId="SubtitleChar">
    <w:name w:val="Subtitle Char"/>
    <w:aliases w:val="Subheading Char,Appendix arrows Char,Sub Header Char"/>
    <w:basedOn w:val="DefaultParagraphFont"/>
    <w:link w:val="Subtitle"/>
    <w:uiPriority w:val="11"/>
    <w:rsid w:val="00F61C83"/>
    <w:rPr>
      <w:rFonts w:ascii="Arial Narrow Bold" w:eastAsiaTheme="minorEastAsia" w:hAnsi="Arial Narrow Bold"/>
      <w:b/>
      <w:caps/>
      <w:color w:val="0C161C" w:themeColor="text1"/>
      <w:sz w:val="28"/>
    </w:rPr>
  </w:style>
  <w:style w:type="paragraph" w:customStyle="1" w:styleId="Address">
    <w:name w:val="Address"/>
    <w:basedOn w:val="Normal"/>
    <w:link w:val="AddressChar"/>
    <w:qFormat/>
    <w:rsid w:val="00F61C83"/>
  </w:style>
  <w:style w:type="character" w:customStyle="1" w:styleId="Heading1Char">
    <w:name w:val="Heading 1 Char"/>
    <w:aliases w:val="Heading 1 numbered Char"/>
    <w:basedOn w:val="DefaultParagraphFont"/>
    <w:link w:val="Heading1"/>
    <w:uiPriority w:val="9"/>
    <w:rsid w:val="00F61C83"/>
    <w:rPr>
      <w:rFonts w:ascii="Arial Narrow Bold" w:eastAsiaTheme="majorEastAsia" w:hAnsi="Arial Narrow Bold" w:cstheme="majorBidi"/>
      <w:b/>
      <w:caps/>
      <w:color w:val="0C161C" w:themeColor="text1"/>
      <w:sz w:val="40"/>
      <w:szCs w:val="32"/>
    </w:rPr>
  </w:style>
  <w:style w:type="character" w:customStyle="1" w:styleId="AddressChar">
    <w:name w:val="Address Char"/>
    <w:basedOn w:val="DefaultParagraphFont"/>
    <w:link w:val="Address"/>
    <w:rsid w:val="00F61C83"/>
    <w:rPr>
      <w:rFonts w:ascii="Arial" w:hAnsi="Arial"/>
      <w:color w:val="0C161C" w:themeColor="text1"/>
      <w:sz w:val="20"/>
    </w:rPr>
  </w:style>
  <w:style w:type="character" w:styleId="SubtleEmphasis">
    <w:name w:val="Subtle Emphasis"/>
    <w:basedOn w:val="DefaultParagraphFont"/>
    <w:uiPriority w:val="19"/>
    <w:qFormat/>
    <w:rsid w:val="00F61C83"/>
    <w:rPr>
      <w:rFonts w:ascii="Arial" w:hAnsi="Arial"/>
      <w:i/>
      <w:iCs/>
      <w:color w:val="1600FE" w:themeColor="accent2"/>
    </w:rPr>
  </w:style>
  <w:style w:type="character" w:styleId="Emphasis">
    <w:name w:val="Emphasis"/>
    <w:basedOn w:val="DefaultParagraphFont"/>
    <w:uiPriority w:val="20"/>
    <w:qFormat/>
    <w:rsid w:val="00F61C83"/>
    <w:rPr>
      <w:rFonts w:ascii="Arial" w:hAnsi="Arial"/>
      <w:b/>
      <w:i/>
      <w:iCs/>
    </w:rPr>
  </w:style>
  <w:style w:type="character" w:styleId="IntenseEmphasis">
    <w:name w:val="Intense Emphasis"/>
    <w:basedOn w:val="DefaultParagraphFont"/>
    <w:uiPriority w:val="21"/>
    <w:qFormat/>
    <w:rsid w:val="00F61C83"/>
    <w:rPr>
      <w:rFonts w:ascii="Arial" w:hAnsi="Arial"/>
      <w:b/>
      <w:i/>
      <w:iCs/>
      <w:color w:val="FF0114" w:themeColor="accent3"/>
    </w:rPr>
  </w:style>
  <w:style w:type="character" w:styleId="Strong">
    <w:name w:val="Strong"/>
    <w:basedOn w:val="DefaultParagraphFont"/>
    <w:uiPriority w:val="22"/>
    <w:qFormat/>
    <w:rsid w:val="00F61C83"/>
    <w:rPr>
      <w:rFonts w:ascii="Arial" w:hAnsi="Arial"/>
      <w:b/>
      <w:bCs/>
    </w:rPr>
  </w:style>
  <w:style w:type="paragraph" w:styleId="Quote">
    <w:name w:val="Quote"/>
    <w:basedOn w:val="Normal"/>
    <w:next w:val="Normal"/>
    <w:link w:val="QuoteChar"/>
    <w:uiPriority w:val="29"/>
    <w:qFormat/>
    <w:rsid w:val="00F61C83"/>
    <w:pPr>
      <w:spacing w:before="200" w:after="160"/>
      <w:ind w:left="864" w:right="864"/>
      <w:jc w:val="center"/>
    </w:pPr>
    <w:rPr>
      <w:i/>
      <w:iCs/>
      <w:color w:val="1600FE" w:themeColor="accent2"/>
    </w:rPr>
  </w:style>
  <w:style w:type="character" w:customStyle="1" w:styleId="QuoteChar">
    <w:name w:val="Quote Char"/>
    <w:basedOn w:val="DefaultParagraphFont"/>
    <w:link w:val="Quote"/>
    <w:uiPriority w:val="29"/>
    <w:rsid w:val="00F61C83"/>
    <w:rPr>
      <w:rFonts w:ascii="Arial" w:hAnsi="Arial"/>
      <w:i/>
      <w:iCs/>
      <w:color w:val="1600FE" w:themeColor="accent2"/>
      <w:sz w:val="20"/>
    </w:rPr>
  </w:style>
  <w:style w:type="paragraph" w:styleId="IntenseQuote">
    <w:name w:val="Intense Quote"/>
    <w:basedOn w:val="Normal"/>
    <w:next w:val="Normal"/>
    <w:link w:val="IntenseQuoteChar"/>
    <w:uiPriority w:val="30"/>
    <w:qFormat/>
    <w:rsid w:val="00F61C83"/>
    <w:pPr>
      <w:pBdr>
        <w:top w:val="single" w:sz="4" w:space="10" w:color="00FF87" w:themeColor="accent1"/>
        <w:bottom w:val="single" w:sz="4" w:space="10" w:color="00FF87" w:themeColor="accent1"/>
      </w:pBdr>
      <w:spacing w:before="360"/>
      <w:ind w:left="864" w:right="864"/>
      <w:jc w:val="center"/>
    </w:pPr>
    <w:rPr>
      <w:i/>
      <w:iCs/>
      <w:color w:val="1600FE" w:themeColor="accent2"/>
    </w:rPr>
  </w:style>
  <w:style w:type="character" w:customStyle="1" w:styleId="IntenseQuoteChar">
    <w:name w:val="Intense Quote Char"/>
    <w:basedOn w:val="DefaultParagraphFont"/>
    <w:link w:val="IntenseQuote"/>
    <w:uiPriority w:val="30"/>
    <w:rsid w:val="00F61C83"/>
    <w:rPr>
      <w:rFonts w:ascii="Arial" w:hAnsi="Arial"/>
      <w:i/>
      <w:iCs/>
      <w:color w:val="1600FE" w:themeColor="accent2"/>
      <w:sz w:val="20"/>
    </w:rPr>
  </w:style>
  <w:style w:type="paragraph" w:styleId="ListParagraph">
    <w:name w:val="List Paragraph"/>
    <w:basedOn w:val="Normal"/>
    <w:link w:val="ListParagraphChar"/>
    <w:uiPriority w:val="34"/>
    <w:rsid w:val="00F61C83"/>
    <w:pPr>
      <w:ind w:left="720"/>
      <w:contextualSpacing/>
    </w:pPr>
  </w:style>
  <w:style w:type="paragraph" w:customStyle="1" w:styleId="BulletPoints">
    <w:name w:val="Bullet Points"/>
    <w:basedOn w:val="ListParagraph"/>
    <w:link w:val="BulletPointsChar"/>
    <w:qFormat/>
    <w:rsid w:val="00F61C83"/>
    <w:pPr>
      <w:numPr>
        <w:numId w:val="1"/>
      </w:numPr>
      <w:ind w:left="425" w:hanging="425"/>
    </w:pPr>
  </w:style>
  <w:style w:type="character" w:customStyle="1" w:styleId="ListParagraphChar">
    <w:name w:val="List Paragraph Char"/>
    <w:basedOn w:val="DefaultParagraphFont"/>
    <w:link w:val="ListParagraph"/>
    <w:uiPriority w:val="34"/>
    <w:rsid w:val="00F61C83"/>
    <w:rPr>
      <w:rFonts w:ascii="Arial" w:hAnsi="Arial"/>
      <w:color w:val="0C161C" w:themeColor="text1"/>
      <w:sz w:val="20"/>
    </w:rPr>
  </w:style>
  <w:style w:type="character" w:customStyle="1" w:styleId="BulletPointsChar">
    <w:name w:val="Bullet Points Char"/>
    <w:basedOn w:val="ListParagraphChar"/>
    <w:link w:val="BulletPoints"/>
    <w:rsid w:val="00F61C83"/>
    <w:rPr>
      <w:rFonts w:ascii="Arial" w:hAnsi="Arial"/>
      <w:color w:val="0C161C" w:themeColor="text1"/>
      <w:sz w:val="20"/>
    </w:rPr>
  </w:style>
  <w:style w:type="numbering" w:customStyle="1" w:styleId="Style1">
    <w:name w:val="Style1"/>
    <w:uiPriority w:val="99"/>
    <w:rsid w:val="00F61C83"/>
    <w:pPr>
      <w:numPr>
        <w:numId w:val="4"/>
      </w:numPr>
    </w:pPr>
  </w:style>
  <w:style w:type="paragraph" w:customStyle="1" w:styleId="AABMultilevelList">
    <w:name w:val="AAB Multilevel List"/>
    <w:basedOn w:val="BulletPoints"/>
    <w:link w:val="AABMultilevelListChar"/>
    <w:qFormat/>
    <w:rsid w:val="00F61C83"/>
    <w:pPr>
      <w:numPr>
        <w:numId w:val="7"/>
      </w:numPr>
      <w:contextualSpacing w:val="0"/>
    </w:pPr>
  </w:style>
  <w:style w:type="character" w:customStyle="1" w:styleId="AABMultilevelListChar">
    <w:name w:val="AAB Multilevel List Char"/>
    <w:basedOn w:val="BulletPointsChar"/>
    <w:link w:val="AABMultilevelList"/>
    <w:rsid w:val="00F61C83"/>
    <w:rPr>
      <w:rFonts w:ascii="Arial" w:hAnsi="Arial"/>
      <w:color w:val="0C161C" w:themeColor="text1"/>
      <w:sz w:val="20"/>
    </w:rPr>
  </w:style>
  <w:style w:type="character" w:styleId="PlaceholderText">
    <w:name w:val="Placeholder Text"/>
    <w:basedOn w:val="DefaultParagraphFont"/>
    <w:uiPriority w:val="99"/>
    <w:semiHidden/>
    <w:rsid w:val="00F61C83"/>
    <w:rPr>
      <w:color w:val="808080"/>
    </w:rPr>
  </w:style>
  <w:style w:type="character" w:customStyle="1" w:styleId="Heading2Char">
    <w:name w:val="Heading 2 Char"/>
    <w:basedOn w:val="DefaultParagraphFont"/>
    <w:link w:val="Heading2"/>
    <w:uiPriority w:val="9"/>
    <w:rsid w:val="00F61C83"/>
    <w:rPr>
      <w:rFonts w:asciiTheme="majorHAnsi" w:eastAsiaTheme="majorEastAsia" w:hAnsiTheme="majorHAnsi" w:cstheme="majorBidi"/>
      <w:b/>
      <w:caps/>
      <w:color w:val="0C161C" w:themeColor="text1"/>
      <w:sz w:val="32"/>
      <w:szCs w:val="26"/>
    </w:rPr>
  </w:style>
  <w:style w:type="paragraph" w:styleId="TOC1">
    <w:name w:val="toc 1"/>
    <w:basedOn w:val="Normal"/>
    <w:next w:val="Normal"/>
    <w:autoRedefine/>
    <w:uiPriority w:val="39"/>
    <w:unhideWhenUsed/>
    <w:qFormat/>
    <w:rsid w:val="00F61C83"/>
    <w:pPr>
      <w:tabs>
        <w:tab w:val="left" w:pos="567"/>
        <w:tab w:val="right" w:leader="dot" w:pos="9968"/>
      </w:tabs>
      <w:spacing w:before="120" w:after="120" w:line="276" w:lineRule="auto"/>
    </w:pPr>
    <w:rPr>
      <w:rFonts w:ascii="Arial Narrow" w:hAnsi="Arial Narrow"/>
      <w:b/>
      <w:bCs/>
      <w:caps/>
      <w:sz w:val="28"/>
      <w:szCs w:val="28"/>
    </w:rPr>
  </w:style>
  <w:style w:type="paragraph" w:styleId="TOC3">
    <w:name w:val="toc 3"/>
    <w:basedOn w:val="Normal"/>
    <w:next w:val="Normal"/>
    <w:autoRedefine/>
    <w:uiPriority w:val="39"/>
    <w:unhideWhenUsed/>
    <w:qFormat/>
    <w:rsid w:val="00F61C83"/>
    <w:pPr>
      <w:tabs>
        <w:tab w:val="left" w:pos="567"/>
        <w:tab w:val="right" w:leader="dot" w:pos="9968"/>
      </w:tabs>
      <w:spacing w:before="120" w:after="120"/>
    </w:pPr>
    <w:rPr>
      <w:rFonts w:asciiTheme="majorHAnsi" w:hAnsiTheme="majorHAnsi"/>
      <w:b/>
      <w:caps/>
      <w:noProof/>
      <w:sz w:val="24"/>
    </w:rPr>
  </w:style>
  <w:style w:type="paragraph" w:styleId="TOC4">
    <w:name w:val="toc 4"/>
    <w:basedOn w:val="Normal"/>
    <w:next w:val="Normal"/>
    <w:autoRedefine/>
    <w:uiPriority w:val="39"/>
    <w:semiHidden/>
    <w:unhideWhenUsed/>
    <w:rsid w:val="00F61C83"/>
    <w:pPr>
      <w:spacing w:after="100"/>
      <w:ind w:left="600"/>
    </w:pPr>
  </w:style>
  <w:style w:type="character" w:customStyle="1" w:styleId="Heading3Char">
    <w:name w:val="Heading 3 Char"/>
    <w:basedOn w:val="DefaultParagraphFont"/>
    <w:link w:val="Heading3"/>
    <w:uiPriority w:val="9"/>
    <w:rsid w:val="00F61C83"/>
    <w:rPr>
      <w:rFonts w:asciiTheme="majorHAnsi" w:eastAsiaTheme="majorEastAsia" w:hAnsiTheme="majorHAnsi" w:cstheme="majorBidi"/>
      <w:b/>
      <w:caps/>
      <w:color w:val="0C161C" w:themeColor="text1"/>
      <w:sz w:val="28"/>
      <w:szCs w:val="24"/>
    </w:rPr>
  </w:style>
  <w:style w:type="character" w:customStyle="1" w:styleId="Heading4Char">
    <w:name w:val="Heading 4 Char"/>
    <w:basedOn w:val="DefaultParagraphFont"/>
    <w:link w:val="Heading4"/>
    <w:uiPriority w:val="9"/>
    <w:semiHidden/>
    <w:rsid w:val="00F61C83"/>
    <w:rPr>
      <w:rFonts w:asciiTheme="majorHAnsi" w:eastAsiaTheme="majorEastAsia" w:hAnsiTheme="majorHAnsi" w:cstheme="majorBidi"/>
      <w:i/>
      <w:iCs/>
      <w:color w:val="1600FE" w:themeColor="accent2"/>
      <w:sz w:val="20"/>
    </w:rPr>
  </w:style>
  <w:style w:type="character" w:customStyle="1" w:styleId="Heading5Char">
    <w:name w:val="Heading 5 Char"/>
    <w:basedOn w:val="DefaultParagraphFont"/>
    <w:link w:val="Heading5"/>
    <w:uiPriority w:val="9"/>
    <w:semiHidden/>
    <w:rsid w:val="00F61C83"/>
    <w:rPr>
      <w:rFonts w:asciiTheme="majorHAnsi" w:eastAsiaTheme="majorEastAsia" w:hAnsiTheme="majorHAnsi" w:cstheme="majorBidi"/>
      <w:color w:val="00BF65" w:themeColor="accent1" w:themeShade="BF"/>
      <w:sz w:val="20"/>
    </w:rPr>
  </w:style>
  <w:style w:type="character" w:customStyle="1" w:styleId="Heading6Char">
    <w:name w:val="Heading 6 Char"/>
    <w:basedOn w:val="DefaultParagraphFont"/>
    <w:link w:val="Heading6"/>
    <w:uiPriority w:val="9"/>
    <w:semiHidden/>
    <w:rsid w:val="00F61C83"/>
    <w:rPr>
      <w:rFonts w:asciiTheme="majorHAnsi" w:eastAsiaTheme="majorEastAsia" w:hAnsiTheme="majorHAnsi" w:cstheme="majorBidi"/>
      <w:color w:val="007F43" w:themeColor="accent1" w:themeShade="7F"/>
      <w:sz w:val="20"/>
    </w:rPr>
  </w:style>
  <w:style w:type="character" w:customStyle="1" w:styleId="Heading7Char">
    <w:name w:val="Heading 7 Char"/>
    <w:basedOn w:val="DefaultParagraphFont"/>
    <w:link w:val="Heading7"/>
    <w:uiPriority w:val="9"/>
    <w:semiHidden/>
    <w:rsid w:val="00F61C83"/>
    <w:rPr>
      <w:rFonts w:asciiTheme="majorHAnsi" w:eastAsiaTheme="majorEastAsia" w:hAnsiTheme="majorHAnsi" w:cstheme="majorBidi"/>
      <w:i/>
      <w:iCs/>
      <w:color w:val="007F43" w:themeColor="accent1" w:themeShade="7F"/>
      <w:sz w:val="20"/>
    </w:rPr>
  </w:style>
  <w:style w:type="character" w:customStyle="1" w:styleId="Heading8Char">
    <w:name w:val="Heading 8 Char"/>
    <w:basedOn w:val="DefaultParagraphFont"/>
    <w:link w:val="Heading8"/>
    <w:uiPriority w:val="9"/>
    <w:semiHidden/>
    <w:rsid w:val="00F61C83"/>
    <w:rPr>
      <w:rFonts w:asciiTheme="majorHAnsi" w:eastAsiaTheme="majorEastAsia" w:hAnsiTheme="majorHAnsi" w:cstheme="majorBidi"/>
      <w:color w:val="213D4E" w:themeColor="text1" w:themeTint="D8"/>
      <w:sz w:val="21"/>
      <w:szCs w:val="21"/>
    </w:rPr>
  </w:style>
  <w:style w:type="character" w:customStyle="1" w:styleId="Heading9Char">
    <w:name w:val="Heading 9 Char"/>
    <w:basedOn w:val="DefaultParagraphFont"/>
    <w:link w:val="Heading9"/>
    <w:uiPriority w:val="9"/>
    <w:semiHidden/>
    <w:rsid w:val="00F61C83"/>
    <w:rPr>
      <w:rFonts w:asciiTheme="majorHAnsi" w:eastAsiaTheme="majorEastAsia" w:hAnsiTheme="majorHAnsi" w:cstheme="majorBidi"/>
      <w:i/>
      <w:iCs/>
      <w:color w:val="213D4E" w:themeColor="text1" w:themeTint="D8"/>
      <w:sz w:val="21"/>
      <w:szCs w:val="21"/>
    </w:rPr>
  </w:style>
  <w:style w:type="paragraph" w:styleId="TOC2">
    <w:name w:val="toc 2"/>
    <w:basedOn w:val="Normal"/>
    <w:next w:val="Normal"/>
    <w:autoRedefine/>
    <w:uiPriority w:val="39"/>
    <w:unhideWhenUsed/>
    <w:qFormat/>
    <w:rsid w:val="00F61C83"/>
    <w:pPr>
      <w:tabs>
        <w:tab w:val="right" w:leader="dot" w:pos="9968"/>
      </w:tabs>
      <w:spacing w:before="120" w:after="120"/>
    </w:pPr>
    <w:rPr>
      <w:rFonts w:asciiTheme="majorHAnsi" w:hAnsiTheme="majorHAnsi"/>
      <w:b/>
      <w:caps/>
      <w:sz w:val="24"/>
    </w:rPr>
  </w:style>
  <w:style w:type="paragraph" w:styleId="NoSpacing">
    <w:name w:val="No Spacing"/>
    <w:uiPriority w:val="1"/>
    <w:qFormat/>
    <w:rsid w:val="00F61C83"/>
    <w:pPr>
      <w:spacing w:after="0" w:line="240" w:lineRule="auto"/>
    </w:pPr>
    <w:rPr>
      <w:rFonts w:ascii="Arial" w:hAnsi="Arial"/>
      <w:color w:val="0C161C" w:themeColor="text1"/>
      <w:sz w:val="20"/>
    </w:rPr>
  </w:style>
  <w:style w:type="paragraph" w:customStyle="1" w:styleId="CoverTitle">
    <w:name w:val="Cover Title"/>
    <w:basedOn w:val="AABMultilevelList"/>
    <w:link w:val="CoverTitleChar"/>
    <w:qFormat/>
    <w:rsid w:val="00F61C83"/>
    <w:pPr>
      <w:numPr>
        <w:numId w:val="0"/>
      </w:numPr>
      <w:jc w:val="center"/>
    </w:pPr>
    <w:rPr>
      <w:rFonts w:asciiTheme="majorHAnsi" w:hAnsiTheme="majorHAnsi"/>
      <w:b/>
      <w:bCs/>
      <w:noProof/>
      <w:sz w:val="72"/>
      <w:szCs w:val="72"/>
    </w:rPr>
  </w:style>
  <w:style w:type="paragraph" w:customStyle="1" w:styleId="CoverClientName">
    <w:name w:val="Cover Client Name"/>
    <w:basedOn w:val="Normal"/>
    <w:link w:val="CoverClientNameChar"/>
    <w:qFormat/>
    <w:rsid w:val="00F61C83"/>
    <w:pPr>
      <w:jc w:val="center"/>
    </w:pPr>
    <w:rPr>
      <w:rFonts w:asciiTheme="majorHAnsi" w:hAnsiTheme="majorHAnsi"/>
      <w:b/>
      <w:bCs/>
      <w:noProof/>
      <w:color w:val="1600FE" w:themeColor="accent2"/>
      <w:sz w:val="56"/>
      <w:szCs w:val="56"/>
    </w:rPr>
  </w:style>
  <w:style w:type="character" w:customStyle="1" w:styleId="CoverTitleChar">
    <w:name w:val="Cover Title Char"/>
    <w:basedOn w:val="AABMultilevelListChar"/>
    <w:link w:val="CoverTitle"/>
    <w:rsid w:val="00F61C83"/>
    <w:rPr>
      <w:rFonts w:asciiTheme="majorHAnsi" w:hAnsiTheme="majorHAnsi"/>
      <w:b/>
      <w:bCs/>
      <w:noProof/>
      <w:color w:val="0C161C" w:themeColor="text1"/>
      <w:sz w:val="72"/>
      <w:szCs w:val="72"/>
    </w:rPr>
  </w:style>
  <w:style w:type="paragraph" w:customStyle="1" w:styleId="CoverDate">
    <w:name w:val="Cover Date"/>
    <w:basedOn w:val="Normal"/>
    <w:link w:val="CoverDateChar"/>
    <w:qFormat/>
    <w:rsid w:val="00F61C83"/>
    <w:pPr>
      <w:spacing w:line="276" w:lineRule="auto"/>
      <w:jc w:val="center"/>
    </w:pPr>
    <w:rPr>
      <w:rFonts w:asciiTheme="majorHAnsi" w:hAnsiTheme="majorHAnsi"/>
      <w:b/>
      <w:bCs/>
      <w:noProof/>
      <w:sz w:val="36"/>
      <w:szCs w:val="36"/>
    </w:rPr>
  </w:style>
  <w:style w:type="character" w:customStyle="1" w:styleId="CoverClientNameChar">
    <w:name w:val="Cover Client Name Char"/>
    <w:basedOn w:val="DefaultParagraphFont"/>
    <w:link w:val="CoverClientName"/>
    <w:rsid w:val="00F61C83"/>
    <w:rPr>
      <w:rFonts w:asciiTheme="majorHAnsi" w:hAnsiTheme="majorHAnsi"/>
      <w:b/>
      <w:bCs/>
      <w:noProof/>
      <w:color w:val="1600FE" w:themeColor="accent2"/>
      <w:sz w:val="56"/>
      <w:szCs w:val="56"/>
    </w:rPr>
  </w:style>
  <w:style w:type="character" w:customStyle="1" w:styleId="CoverDateChar">
    <w:name w:val="Cover Date Char"/>
    <w:basedOn w:val="DefaultParagraphFont"/>
    <w:link w:val="CoverDate"/>
    <w:rsid w:val="00F61C83"/>
    <w:rPr>
      <w:rFonts w:asciiTheme="majorHAnsi" w:hAnsiTheme="majorHAnsi"/>
      <w:b/>
      <w:bCs/>
      <w:noProof/>
      <w:color w:val="0C161C" w:themeColor="text1"/>
      <w:sz w:val="36"/>
      <w:szCs w:val="36"/>
    </w:rPr>
  </w:style>
  <w:style w:type="paragraph" w:customStyle="1" w:styleId="Sub-levelBulletpoint">
    <w:name w:val="Sub-level Bullet point"/>
    <w:basedOn w:val="BulletPoints"/>
    <w:link w:val="Sub-levelBulletpointChar"/>
    <w:qFormat/>
    <w:rsid w:val="00F61C83"/>
    <w:pPr>
      <w:numPr>
        <w:numId w:val="15"/>
      </w:numPr>
      <w:ind w:left="1134" w:hanging="425"/>
    </w:pPr>
  </w:style>
  <w:style w:type="paragraph" w:customStyle="1" w:styleId="Heading1unumbered">
    <w:name w:val="Heading 1 unumbered"/>
    <w:basedOn w:val="Heading1"/>
    <w:next w:val="Normal"/>
    <w:link w:val="Heading1unumberedChar"/>
    <w:qFormat/>
    <w:rsid w:val="00F61C83"/>
    <w:pPr>
      <w:numPr>
        <w:numId w:val="0"/>
      </w:numPr>
    </w:pPr>
  </w:style>
  <w:style w:type="character" w:customStyle="1" w:styleId="Sub-levelBulletpointChar">
    <w:name w:val="Sub-level Bullet point Char"/>
    <w:basedOn w:val="BulletPointsChar"/>
    <w:link w:val="Sub-levelBulletpoint"/>
    <w:rsid w:val="00F61C83"/>
    <w:rPr>
      <w:rFonts w:ascii="Arial" w:hAnsi="Arial"/>
      <w:color w:val="0C161C" w:themeColor="text1"/>
      <w:sz w:val="20"/>
    </w:rPr>
  </w:style>
  <w:style w:type="paragraph" w:customStyle="1" w:styleId="Heading2unumbered">
    <w:name w:val="Heading 2 unumbered"/>
    <w:basedOn w:val="Heading2"/>
    <w:next w:val="Normal"/>
    <w:link w:val="Heading2unumberedChar"/>
    <w:qFormat/>
    <w:rsid w:val="00F61C83"/>
    <w:pPr>
      <w:numPr>
        <w:ilvl w:val="0"/>
        <w:numId w:val="0"/>
      </w:numPr>
    </w:pPr>
    <w:rPr>
      <w:bCs/>
      <w:szCs w:val="32"/>
    </w:rPr>
  </w:style>
  <w:style w:type="character" w:customStyle="1" w:styleId="Heading1unumberedChar">
    <w:name w:val="Heading 1 unumbered Char"/>
    <w:basedOn w:val="Heading1Char"/>
    <w:link w:val="Heading1unumbered"/>
    <w:rsid w:val="00F61C83"/>
    <w:rPr>
      <w:rFonts w:ascii="Arial Narrow Bold" w:eastAsiaTheme="majorEastAsia" w:hAnsi="Arial Narrow Bold" w:cstheme="majorBidi"/>
      <w:b/>
      <w:caps/>
      <w:color w:val="0C161C" w:themeColor="text1"/>
      <w:sz w:val="40"/>
      <w:szCs w:val="32"/>
    </w:rPr>
  </w:style>
  <w:style w:type="paragraph" w:customStyle="1" w:styleId="Heading3unumbered">
    <w:name w:val="Heading 3 unumbered"/>
    <w:basedOn w:val="Heading3"/>
    <w:next w:val="Normal"/>
    <w:link w:val="Heading3unumberedChar"/>
    <w:qFormat/>
    <w:rsid w:val="00F61C83"/>
    <w:pPr>
      <w:numPr>
        <w:ilvl w:val="0"/>
        <w:numId w:val="0"/>
      </w:numPr>
    </w:pPr>
    <w:rPr>
      <w:bCs/>
      <w:szCs w:val="28"/>
    </w:rPr>
  </w:style>
  <w:style w:type="character" w:customStyle="1" w:styleId="Heading2unumberedChar">
    <w:name w:val="Heading 2 unumbered Char"/>
    <w:basedOn w:val="DefaultParagraphFont"/>
    <w:link w:val="Heading2unumbered"/>
    <w:rsid w:val="00F61C83"/>
    <w:rPr>
      <w:rFonts w:asciiTheme="majorHAnsi" w:eastAsiaTheme="majorEastAsia" w:hAnsiTheme="majorHAnsi" w:cstheme="majorBidi"/>
      <w:b/>
      <w:bCs/>
      <w:caps/>
      <w:color w:val="0C161C" w:themeColor="text1"/>
      <w:sz w:val="32"/>
      <w:szCs w:val="32"/>
    </w:rPr>
  </w:style>
  <w:style w:type="character" w:customStyle="1" w:styleId="Heading3unumberedChar">
    <w:name w:val="Heading 3 unumbered Char"/>
    <w:basedOn w:val="DefaultParagraphFont"/>
    <w:link w:val="Heading3unumbered"/>
    <w:rsid w:val="00F61C83"/>
    <w:rPr>
      <w:rFonts w:asciiTheme="majorHAnsi" w:eastAsiaTheme="majorEastAsia" w:hAnsiTheme="majorHAnsi" w:cstheme="majorBidi"/>
      <w:b/>
      <w:bCs/>
      <w:caps/>
      <w:color w:val="0C161C" w:themeColor="text1"/>
      <w:sz w:val="28"/>
      <w:szCs w:val="28"/>
    </w:rPr>
  </w:style>
  <w:style w:type="paragraph" w:customStyle="1" w:styleId="AABBodyText">
    <w:name w:val="AAB Body Text"/>
    <w:basedOn w:val="Normal"/>
    <w:link w:val="AABBodyTextChar"/>
    <w:qFormat/>
    <w:rsid w:val="00F61C83"/>
    <w:pPr>
      <w:ind w:left="709"/>
    </w:pPr>
  </w:style>
  <w:style w:type="character" w:customStyle="1" w:styleId="AABBodyTextChar">
    <w:name w:val="AAB Body Text Char"/>
    <w:basedOn w:val="DefaultParagraphFont"/>
    <w:link w:val="AABBodyText"/>
    <w:rsid w:val="00F61C83"/>
    <w:rPr>
      <w:rFonts w:ascii="Arial" w:hAnsi="Arial"/>
      <w:color w:val="0C161C" w:themeColor="text1"/>
      <w:sz w:val="20"/>
    </w:rPr>
  </w:style>
  <w:style w:type="paragraph" w:styleId="NormalWeb">
    <w:name w:val="Normal (Web)"/>
    <w:basedOn w:val="Normal"/>
    <w:uiPriority w:val="99"/>
    <w:unhideWhenUsed/>
    <w:rsid w:val="00F61C83"/>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F61C83"/>
    <w:rPr>
      <w:color w:val="0C161C" w:themeColor="text1"/>
      <w:u w:val="single"/>
    </w:rPr>
  </w:style>
  <w:style w:type="table" w:styleId="TableGrid">
    <w:name w:val="Table Grid"/>
    <w:basedOn w:val="TableNormal"/>
    <w:rsid w:val="00A00DBC"/>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B1475E"/>
    <w:rPr>
      <w:rFonts w:ascii="Calibri" w:eastAsia="Times New Roman" w:hAnsi="Calibri" w:cs="Times New Roman"/>
      <w:bCs/>
      <w:color w:val="auto"/>
      <w:sz w:val="22"/>
      <w:szCs w:val="24"/>
    </w:rPr>
  </w:style>
  <w:style w:type="character" w:customStyle="1" w:styleId="BodyTextChar">
    <w:name w:val="Body Text Char"/>
    <w:basedOn w:val="DefaultParagraphFont"/>
    <w:link w:val="BodyText"/>
    <w:semiHidden/>
    <w:rsid w:val="00B1475E"/>
    <w:rPr>
      <w:rFonts w:ascii="Calibri" w:eastAsia="Times New Roman" w:hAnsi="Calibri" w:cs="Times New Roman"/>
      <w:bCs/>
      <w:szCs w:val="24"/>
    </w:rPr>
  </w:style>
  <w:style w:type="character" w:customStyle="1" w:styleId="JobTitle">
    <w:name w:val="Job Title"/>
    <w:basedOn w:val="DefaultParagraphFont"/>
    <w:uiPriority w:val="1"/>
    <w:qFormat/>
    <w:rsid w:val="00B1475E"/>
    <w:rPr>
      <w:rFonts w:ascii="Arial" w:hAnsi="Arial"/>
      <w:color w:val="808080"/>
      <w:sz w:val="24"/>
    </w:rPr>
  </w:style>
  <w:style w:type="paragraph" w:customStyle="1" w:styleId="AABHeading">
    <w:name w:val="AAB Heading"/>
    <w:basedOn w:val="Heading1"/>
    <w:next w:val="Normal"/>
    <w:link w:val="AABHeadingChar"/>
    <w:rsid w:val="00B1475E"/>
    <w:pPr>
      <w:keepLines w:val="0"/>
      <w:numPr>
        <w:numId w:val="0"/>
      </w:numPr>
    </w:pPr>
    <w:rPr>
      <w:rFonts w:ascii="Trebuchet MS" w:eastAsia="Times New Roman" w:hAnsi="Trebuchet MS" w:cs="Times New Roman"/>
      <w:bCs/>
      <w:caps w:val="0"/>
      <w:color w:val="00FF87" w:themeColor="accent1"/>
      <w:kern w:val="32"/>
      <w:sz w:val="28"/>
      <w:szCs w:val="20"/>
    </w:rPr>
  </w:style>
  <w:style w:type="character" w:customStyle="1" w:styleId="AABHeadingChar">
    <w:name w:val="AAB Heading Char"/>
    <w:link w:val="AABHeading"/>
    <w:rsid w:val="00B1475E"/>
    <w:rPr>
      <w:rFonts w:ascii="Trebuchet MS" w:eastAsia="Times New Roman" w:hAnsi="Trebuchet MS" w:cs="Times New Roman"/>
      <w:b/>
      <w:bCs/>
      <w:color w:val="00FF87" w:themeColor="accent1"/>
      <w:kern w:val="32"/>
      <w:sz w:val="28"/>
      <w:szCs w:val="20"/>
    </w:rPr>
  </w:style>
  <w:style w:type="paragraph" w:customStyle="1" w:styleId="AABWSubheading">
    <w:name w:val="AABW Subheading"/>
    <w:basedOn w:val="Normal"/>
    <w:next w:val="Normal"/>
    <w:link w:val="AABWSubheadingChar"/>
    <w:rsid w:val="00B1475E"/>
    <w:rPr>
      <w:rFonts w:ascii="Trebuchet MS" w:eastAsia="Times New Roman" w:hAnsi="Trebuchet MS" w:cs="Times New Roman"/>
      <w:b/>
      <w:color w:val="auto"/>
      <w:sz w:val="24"/>
      <w:szCs w:val="20"/>
    </w:rPr>
  </w:style>
  <w:style w:type="character" w:customStyle="1" w:styleId="AABWSubheadingChar">
    <w:name w:val="AABW Subheading Char"/>
    <w:link w:val="AABWSubheading"/>
    <w:rsid w:val="00B1475E"/>
    <w:rPr>
      <w:rFonts w:ascii="Trebuchet MS" w:eastAsia="Times New Roman" w:hAnsi="Trebuchet MS" w:cs="Times New Roman"/>
      <w:b/>
      <w:sz w:val="24"/>
      <w:szCs w:val="20"/>
    </w:rPr>
  </w:style>
  <w:style w:type="paragraph" w:customStyle="1" w:styleId="AABWealthDark">
    <w:name w:val="AAB Wealth Dark"/>
    <w:basedOn w:val="Normal"/>
    <w:link w:val="AABWealthDarkChar"/>
    <w:rsid w:val="00B1475E"/>
    <w:pPr>
      <w:numPr>
        <w:numId w:val="26"/>
      </w:numPr>
      <w:ind w:left="425" w:hanging="425"/>
    </w:pPr>
    <w:rPr>
      <w:rFonts w:ascii="Trebuchet MS" w:eastAsia="Times New Roman" w:hAnsi="Trebuchet MS" w:cs="Times New Roman"/>
      <w:color w:val="auto"/>
      <w:szCs w:val="20"/>
    </w:rPr>
  </w:style>
  <w:style w:type="character" w:customStyle="1" w:styleId="AABWealthDarkChar">
    <w:name w:val="AAB Wealth Dark Char"/>
    <w:basedOn w:val="DefaultParagraphFont"/>
    <w:link w:val="AABWealthDark"/>
    <w:rsid w:val="00B1475E"/>
    <w:rPr>
      <w:rFonts w:ascii="Trebuchet MS" w:eastAsia="Times New Roman" w:hAnsi="Trebuchet MS" w:cs="Times New Roman"/>
      <w:sz w:val="20"/>
      <w:szCs w:val="20"/>
    </w:rPr>
  </w:style>
  <w:style w:type="paragraph" w:customStyle="1" w:styleId="AABWBullet">
    <w:name w:val="AABW Bullet"/>
    <w:basedOn w:val="Normal"/>
    <w:link w:val="AABWBulletChar"/>
    <w:rsid w:val="00B1475E"/>
    <w:pPr>
      <w:numPr>
        <w:numId w:val="27"/>
      </w:numPr>
    </w:pPr>
    <w:rPr>
      <w:rFonts w:ascii="Trebuchet MS" w:eastAsia="Times New Roman" w:hAnsi="Trebuchet MS" w:cs="Times New Roman"/>
      <w:color w:val="auto"/>
      <w:szCs w:val="20"/>
    </w:rPr>
  </w:style>
  <w:style w:type="character" w:customStyle="1" w:styleId="AABWBulletChar">
    <w:name w:val="AABW Bullet Char"/>
    <w:link w:val="AABWBullet"/>
    <w:rsid w:val="00B1475E"/>
    <w:rPr>
      <w:rFonts w:ascii="Trebuchet MS" w:eastAsia="Times New Roman" w:hAnsi="Trebuchet MS" w:cs="Times New Roman"/>
      <w:sz w:val="20"/>
      <w:szCs w:val="20"/>
    </w:rPr>
  </w:style>
  <w:style w:type="paragraph" w:customStyle="1" w:styleId="AABWHeading2">
    <w:name w:val="AABW Heading2"/>
    <w:basedOn w:val="Heading2"/>
    <w:next w:val="Normal"/>
    <w:link w:val="AABWHeading2Char"/>
    <w:rsid w:val="00B1475E"/>
    <w:pPr>
      <w:keepLines w:val="0"/>
      <w:numPr>
        <w:ilvl w:val="0"/>
        <w:numId w:val="0"/>
      </w:numPr>
      <w:ind w:left="709" w:hanging="709"/>
    </w:pPr>
    <w:rPr>
      <w:rFonts w:ascii="Trebuchet MS" w:eastAsia="Times New Roman" w:hAnsi="Trebuchet MS" w:cs="Times New Roman"/>
      <w:bCs/>
      <w:iCs/>
      <w:caps w:val="0"/>
      <w:color w:val="auto"/>
      <w:sz w:val="20"/>
      <w:szCs w:val="28"/>
    </w:rPr>
  </w:style>
  <w:style w:type="character" w:customStyle="1" w:styleId="AABWHeading2Char">
    <w:name w:val="AABW Heading2 Char"/>
    <w:link w:val="AABWHeading2"/>
    <w:rsid w:val="00B1475E"/>
    <w:rPr>
      <w:rFonts w:ascii="Trebuchet MS" w:eastAsia="Times New Roman" w:hAnsi="Trebuchet MS" w:cs="Times New Roman"/>
      <w:b/>
      <w:bCs/>
      <w:iCs/>
      <w:sz w:val="20"/>
      <w:szCs w:val="28"/>
    </w:rPr>
  </w:style>
  <w:style w:type="paragraph" w:customStyle="1" w:styleId="AABWHeading">
    <w:name w:val="AABW Heading"/>
    <w:basedOn w:val="Heading1"/>
    <w:next w:val="Normal"/>
    <w:link w:val="AABWHeadingChar"/>
    <w:rsid w:val="00B1475E"/>
    <w:pPr>
      <w:keepLines w:val="0"/>
      <w:numPr>
        <w:numId w:val="0"/>
      </w:numPr>
    </w:pPr>
    <w:rPr>
      <w:rFonts w:ascii="Trebuchet MS" w:eastAsia="Times New Roman" w:hAnsi="Trebuchet MS" w:cs="Times New Roman"/>
      <w:bCs/>
      <w:caps w:val="0"/>
      <w:color w:val="F89B33"/>
      <w:kern w:val="32"/>
      <w:sz w:val="28"/>
      <w:szCs w:val="20"/>
    </w:rPr>
  </w:style>
  <w:style w:type="character" w:customStyle="1" w:styleId="AABWHeadingChar">
    <w:name w:val="AABW Heading Char"/>
    <w:link w:val="AABWHeading"/>
    <w:rsid w:val="00B1475E"/>
    <w:rPr>
      <w:rFonts w:ascii="Trebuchet MS" w:eastAsia="Times New Roman" w:hAnsi="Trebuchet MS" w:cs="Times New Roman"/>
      <w:b/>
      <w:bCs/>
      <w:color w:val="F89B33"/>
      <w:kern w:val="32"/>
      <w:sz w:val="28"/>
      <w:szCs w:val="20"/>
    </w:rPr>
  </w:style>
  <w:style w:type="paragraph" w:customStyle="1" w:styleId="Normal0">
    <w:name w:val="[Normal]"/>
    <w:rsid w:val="00B1475E"/>
    <w:pPr>
      <w:spacing w:after="0" w:line="240" w:lineRule="auto"/>
    </w:pPr>
    <w:rPr>
      <w:rFonts w:ascii="Arial" w:eastAsia="Arial" w:hAnsi="Arial" w:cs="Times New Roman"/>
      <w:sz w:val="24"/>
      <w:szCs w:val="20"/>
      <w:lang w:eastAsia="en-GB"/>
    </w:rPr>
  </w:style>
  <w:style w:type="paragraph" w:customStyle="1" w:styleId="Report">
    <w:name w:val="Report"/>
    <w:basedOn w:val="Normal"/>
    <w:link w:val="ReportChar"/>
    <w:rsid w:val="00B1475E"/>
    <w:pPr>
      <w:tabs>
        <w:tab w:val="left" w:pos="-1440"/>
        <w:tab w:val="left" w:pos="-720"/>
        <w:tab w:val="left" w:pos="720"/>
      </w:tabs>
      <w:suppressAutoHyphens/>
      <w:spacing w:after="240"/>
    </w:pPr>
    <w:rPr>
      <w:rFonts w:eastAsia="Times New Roman" w:cs="Times New Roman"/>
      <w:bCs/>
      <w:noProof/>
      <w:color w:val="auto"/>
      <w:spacing w:val="-2"/>
      <w:szCs w:val="20"/>
    </w:rPr>
  </w:style>
  <w:style w:type="character" w:customStyle="1" w:styleId="ReportChar">
    <w:name w:val="Report Char"/>
    <w:link w:val="Report"/>
    <w:locked/>
    <w:rsid w:val="00B1475E"/>
    <w:rPr>
      <w:rFonts w:ascii="Arial" w:eastAsia="Times New Roman" w:hAnsi="Arial" w:cs="Times New Roman"/>
      <w:bCs/>
      <w:noProof/>
      <w:spacing w:val="-2"/>
      <w:sz w:val="20"/>
      <w:szCs w:val="20"/>
    </w:rPr>
  </w:style>
  <w:style w:type="paragraph" w:customStyle="1" w:styleId="MagusBodyText">
    <w:name w:val="Magus Body Text"/>
    <w:basedOn w:val="Normal"/>
    <w:autoRedefine/>
    <w:rsid w:val="00E54CD8"/>
    <w:pPr>
      <w:spacing w:after="180" w:line="300" w:lineRule="exact"/>
    </w:pPr>
    <w:rPr>
      <w:rFonts w:eastAsiaTheme="minorEastAsia" w:cs="Arial"/>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961361">
      <w:bodyDiv w:val="1"/>
      <w:marLeft w:val="0"/>
      <w:marRight w:val="0"/>
      <w:marTop w:val="0"/>
      <w:marBottom w:val="0"/>
      <w:divBdr>
        <w:top w:val="none" w:sz="0" w:space="0" w:color="auto"/>
        <w:left w:val="none" w:sz="0" w:space="0" w:color="auto"/>
        <w:bottom w:val="none" w:sz="0" w:space="0" w:color="auto"/>
        <w:right w:val="none" w:sz="0" w:space="0" w:color="auto"/>
      </w:divBdr>
    </w:div>
    <w:div w:id="1717972540">
      <w:bodyDiv w:val="1"/>
      <w:marLeft w:val="0"/>
      <w:marRight w:val="0"/>
      <w:marTop w:val="0"/>
      <w:marBottom w:val="0"/>
      <w:divBdr>
        <w:top w:val="none" w:sz="0" w:space="0" w:color="auto"/>
        <w:left w:val="none" w:sz="0" w:space="0" w:color="auto"/>
        <w:bottom w:val="none" w:sz="0" w:space="0" w:color="auto"/>
        <w:right w:val="none" w:sz="0" w:space="0" w:color="auto"/>
      </w:divBdr>
    </w:div>
    <w:div w:id="186478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yperlink" Target="mailto:magus.servicing@aabwealth.uk"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magus.servicing@aabwealt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alyn.craig\AppData\Roaming\Microsoft\Templates\AAB-report-template.dotx" TargetMode="External"/></Relationships>
</file>

<file path=word/theme/theme1.xml><?xml version="1.0" encoding="utf-8"?>
<a:theme xmlns:a="http://schemas.openxmlformats.org/drawingml/2006/main" name="AAB">
  <a:themeElements>
    <a:clrScheme name="AAB">
      <a:dk1>
        <a:srgbClr val="0C161C"/>
      </a:dk1>
      <a:lt1>
        <a:srgbClr val="FFFFFF"/>
      </a:lt1>
      <a:dk2>
        <a:srgbClr val="0C161C"/>
      </a:dk2>
      <a:lt2>
        <a:srgbClr val="F9FAFA"/>
      </a:lt2>
      <a:accent1>
        <a:srgbClr val="00FF87"/>
      </a:accent1>
      <a:accent2>
        <a:srgbClr val="1600FE"/>
      </a:accent2>
      <a:accent3>
        <a:srgbClr val="FF0114"/>
      </a:accent3>
      <a:accent4>
        <a:srgbClr val="E1F97A"/>
      </a:accent4>
      <a:accent5>
        <a:srgbClr val="B9EFFC"/>
      </a:accent5>
      <a:accent6>
        <a:srgbClr val="F7CED7"/>
      </a:accent6>
      <a:hlink>
        <a:srgbClr val="00FF87"/>
      </a:hlink>
      <a:folHlink>
        <a:srgbClr val="00FF87"/>
      </a:folHlink>
    </a:clrScheme>
    <a:fontScheme name="AAB">
      <a:majorFont>
        <a:latin typeface="Arial Narrow"/>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AAB" id="{0884A2B6-BF6B-47A6-8D68-51CA4582C2D2}" vid="{D736567E-448B-4BA8-B203-11D3CE1D77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8a251f6-ce81-4001-8602-cbfe3bdb7cc2" xsi:nil="true"/>
    <lcf76f155ced4ddcb4097134ff3c332f xmlns="c2f9b77b-c069-4662-afe9-12b8cbef18f7">
      <Terms xmlns="http://schemas.microsoft.com/office/infopath/2007/PartnerControls"/>
    </lcf76f155ced4ddcb4097134ff3c332f>
    <Processed xmlns="b858e704-41c3-4588-83a7-31d369b9ad77">true</Processed>
    <Person xmlns="b858e704-41c3-4588-83a7-31d369b9ad77">
      <UserInfo>
        <DisplayName/>
        <AccountId xsi:nil="true"/>
        <AccountType/>
      </UserInfo>
    </Person>
    <ProcessType xmlns="b858e704-41c3-4588-83a7-31d369b9ad77" xsi:nil="true"/>
    <DateSubmitted xmlns="b858e704-41c3-4588-83a7-31d369b9ad77">2025-09-08T11:03:43+00:00</DateSubmitt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51773E605CB541AD72062E357FF648" ma:contentTypeVersion="141" ma:contentTypeDescription="Create a new document." ma:contentTypeScope="" ma:versionID="09f27e609694b90cd81ffef992a3dab3">
  <xsd:schema xmlns:xsd="http://www.w3.org/2001/XMLSchema" xmlns:xs="http://www.w3.org/2001/XMLSchema" xmlns:p="http://schemas.microsoft.com/office/2006/metadata/properties" xmlns:ns2="b858e704-41c3-4588-83a7-31d369b9ad77" xmlns:ns3="d5a4a0cc-bbb9-493c-af6f-3d1ccd6cba42" xmlns:ns4="c2f9b77b-c069-4662-afe9-12b8cbef18f7" xmlns:ns5="58a251f6-ce81-4001-8602-cbfe3bdb7cc2" targetNamespace="http://schemas.microsoft.com/office/2006/metadata/properties" ma:root="true" ma:fieldsID="b7b91890f9a1c3de6fa33c4e4579e90a" ns2:_="" ns3:_="" ns4:_="" ns5:_="">
    <xsd:import namespace="b858e704-41c3-4588-83a7-31d369b9ad77"/>
    <xsd:import namespace="d5a4a0cc-bbb9-493c-af6f-3d1ccd6cba42"/>
    <xsd:import namespace="c2f9b77b-c069-4662-afe9-12b8cbef18f7"/>
    <xsd:import namespace="58a251f6-ce81-4001-8602-cbfe3bdb7cc2"/>
    <xsd:element name="properties">
      <xsd:complexType>
        <xsd:sequence>
          <xsd:element name="documentManagement">
            <xsd:complexType>
              <xsd:all>
                <xsd:element ref="ns2:ProcessTyp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ateSubmitted" minOccurs="0"/>
                <xsd:element ref="ns2:MediaServiceAutoKeyPoints" minOccurs="0"/>
                <xsd:element ref="ns2:MediaServiceKeyPoints" minOccurs="0"/>
                <xsd:element ref="ns3:SharedWithUsers" minOccurs="0"/>
                <xsd:element ref="ns3:SharedWithDetails" minOccurs="0"/>
                <xsd:element ref="ns2:MediaServiceDateTaken" minOccurs="0"/>
                <xsd:element ref="ns2:Processed" minOccurs="0"/>
                <xsd:element ref="ns2:MediaLengthInSeconds" minOccurs="0"/>
                <xsd:element ref="ns4:lcf76f155ced4ddcb4097134ff3c332f" minOccurs="0"/>
                <xsd:element ref="ns2:MediaServiceLocation" minOccurs="0"/>
                <xsd:element ref="ns2:Pers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704-41c3-4588-83a7-31d369b9ad77" elementFormDefault="qualified">
    <xsd:import namespace="http://schemas.microsoft.com/office/2006/documentManagement/types"/>
    <xsd:import namespace="http://schemas.microsoft.com/office/infopath/2007/PartnerControls"/>
    <xsd:element name="ProcessType" ma:index="8" nillable="true" ma:displayName="Process Type" ma:format="Dropdown" ma:internalName="ProcessType">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Submitted" ma:index="15" nillable="true" ma:displayName="Date Submitted" ma:default="[today]" ma:format="DateOnly" ma:internalName="DateSubmit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Processed" ma:index="21" nillable="true" ma:displayName="Processed" ma:default="1" ma:format="Dropdown" ma:internalName="Processed">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4a0cc-bbb9-493c-af6f-3d1ccd6cba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f9b77b-c069-4662-afe9-12b8cbef18f7"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5272be8-3dcd-4769-a5ed-37756f91f8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a251f6-ce81-4001-8602-cbfe3bdb7cc2"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fe673660-76fa-4199-903b-1d3a98590e06}" ma:internalName="TaxCatchAll" ma:showField="CatchAllData" ma:web="58a251f6-ce81-4001-8602-cbfe3bdb7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019FE-5778-4825-98BF-AABF79692F90}">
  <ds:schemaRefs>
    <ds:schemaRef ds:uri="http://schemas.microsoft.com/sharepoint/v3/contenttype/forms"/>
  </ds:schemaRefs>
</ds:datastoreItem>
</file>

<file path=customXml/itemProps2.xml><?xml version="1.0" encoding="utf-8"?>
<ds:datastoreItem xmlns:ds="http://schemas.openxmlformats.org/officeDocument/2006/customXml" ds:itemID="{67342FCF-78B0-439D-9CCF-F12C27A7AD05}">
  <ds:schemaRefs>
    <ds:schemaRef ds:uri="http://purl.org/dc/dcmitype/"/>
    <ds:schemaRef ds:uri="http://schemas.microsoft.com/office/2006/documentManagement/types"/>
    <ds:schemaRef ds:uri="c2f9b77b-c069-4662-afe9-12b8cbef18f7"/>
    <ds:schemaRef ds:uri="http://schemas.microsoft.com/office/infopath/2007/PartnerControls"/>
    <ds:schemaRef ds:uri="http://schemas.openxmlformats.org/package/2006/metadata/core-properties"/>
    <ds:schemaRef ds:uri="http://purl.org/dc/terms/"/>
    <ds:schemaRef ds:uri="58a251f6-ce81-4001-8602-cbfe3bdb7cc2"/>
    <ds:schemaRef ds:uri="d5a4a0cc-bbb9-493c-af6f-3d1ccd6cba42"/>
    <ds:schemaRef ds:uri="http://purl.org/dc/elements/1.1/"/>
    <ds:schemaRef ds:uri="b858e704-41c3-4588-83a7-31d369b9ad7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810FC6C-8665-4447-A8E1-4FA0BC013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704-41c3-4588-83a7-31d369b9ad77"/>
    <ds:schemaRef ds:uri="d5a4a0cc-bbb9-493c-af6f-3d1ccd6cba42"/>
    <ds:schemaRef ds:uri="c2f9b77b-c069-4662-afe9-12b8cbef18f7"/>
    <ds:schemaRef ds:uri="58a251f6-ce81-4001-8602-cbfe3bdb7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9DA3C8-819A-4D7C-B2F0-7C539561A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AAB-report-template.dotx</Template>
  <TotalTime>15</TotalTime>
  <Pages>9</Pages>
  <Words>1704</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STATEMENT OF ADVICE</vt:lpstr>
    </vt:vector>
  </TitlesOfParts>
  <Company>CLIENT NAME</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GLOSSARY - PENSIONS</dc:title>
  <dc:subject/>
  <dc:creator>Jacalyn Craig</dc:creator>
  <cp:keywords/>
  <dc:description/>
  <cp:lastModifiedBy>Jacalyn Craig</cp:lastModifiedBy>
  <cp:revision>29</cp:revision>
  <cp:lastPrinted>2022-03-09T13:24:00Z</cp:lastPrinted>
  <dcterms:created xsi:type="dcterms:W3CDTF">2025-09-05T08:23:00Z</dcterms:created>
  <dcterms:modified xsi:type="dcterms:W3CDTF">2025-09-22T11:14:00Z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2004200</vt:r8>
  </property>
  <property fmtid="{D5CDD505-2E9C-101B-9397-08002B2CF9AE}" pid="3" name="ContentTypeId">
    <vt:lpwstr>0x0101007051773E605CB541AD72062E357FF648</vt:lpwstr>
  </property>
  <property fmtid="{D5CDD505-2E9C-101B-9397-08002B2CF9AE}" pid="4" name="MediaServiceImageTags">
    <vt:lpwstr/>
  </property>
</Properties>
</file>