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43B1E67">
                <wp:simplePos x="0" y="0"/>
                <wp:positionH relativeFrom="column">
                  <wp:posOffset>1997711</wp:posOffset>
                </wp:positionH>
                <wp:positionV relativeFrom="paragraph">
                  <wp:posOffset>1310640</wp:posOffset>
                </wp:positionV>
                <wp:extent cx="4302760" cy="175958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759585"/>
                        </a:xfrm>
                        <a:prstGeom prst="rect">
                          <a:avLst/>
                        </a:prstGeom>
                        <a:noFill/>
                        <a:ln w="9525">
                          <a:noFill/>
                          <a:miter lim="800000"/>
                          <a:headEnd/>
                          <a:tailEnd/>
                        </a:ln>
                      </wps:spPr>
                      <wps:txb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6E77BDB3"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GLOSSARY - DRAWDOWN</w:t>
                                </w:r>
                              </w:p>
                            </w:sdtContent>
                          </w:sdt>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38.8pt;height:138.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" filled="f" stroked="f">
                <v:textbo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6E77BDB3"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GLOSSARY - DRAWDOWN</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6A6F229B">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104F59E9"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D2A83"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0C408378" w14:textId="202C482D" w:rsidR="00E06727" w:rsidRPr="004A485E" w:rsidRDefault="004A485E" w:rsidP="00E06727">
      <w:pPr>
        <w:rPr>
          <w:b/>
          <w:bCs/>
        </w:rPr>
      </w:pPr>
      <w:r w:rsidRPr="004A485E">
        <w:rPr>
          <w:b/>
          <w:bCs/>
        </w:rPr>
        <w:lastRenderedPageBreak/>
        <w:t xml:space="preserve">We understand how confusing financial services can be. There is a lot of ‘jargon’ around and we want to ensure you are comfortable with the various terms that you may come across and that may be included in our report. The following are some of the key terms and a ‘plain English’ </w:t>
      </w:r>
      <w:proofErr w:type="gramStart"/>
      <w:r w:rsidRPr="004A485E">
        <w:rPr>
          <w:b/>
          <w:bCs/>
        </w:rPr>
        <w:t>explanation, but</w:t>
      </w:r>
      <w:proofErr w:type="gramEnd"/>
      <w:r w:rsidRPr="004A485E">
        <w:rPr>
          <w:b/>
          <w:bCs/>
        </w:rPr>
        <w:t xml:space="preserve"> do please let us know if there is anything else that is unclear to you.</w:t>
      </w:r>
    </w:p>
    <w:p w14:paraId="5237D8A9" w14:textId="77777777" w:rsidR="00074E30" w:rsidRDefault="00074E30" w:rsidP="00E0672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832354" w14:paraId="66602FDD" w14:textId="77777777" w:rsidTr="004B0EFD">
        <w:tc>
          <w:tcPr>
            <w:tcW w:w="2552" w:type="dxa"/>
            <w:tcBorders>
              <w:bottom w:val="single" w:sz="4" w:space="0" w:color="auto"/>
            </w:tcBorders>
          </w:tcPr>
          <w:p w14:paraId="36C7104A" w14:textId="7F60E098" w:rsidR="00832354" w:rsidRPr="00832354" w:rsidRDefault="00832354" w:rsidP="00857716">
            <w:pPr>
              <w:spacing w:after="120"/>
              <w:ind w:left="-108"/>
              <w:rPr>
                <w:sz w:val="100"/>
                <w:szCs w:val="100"/>
              </w:rPr>
            </w:pPr>
            <w:r w:rsidRPr="00832354">
              <w:rPr>
                <w:sz w:val="100"/>
                <w:szCs w:val="100"/>
              </w:rPr>
              <w:t>A</w:t>
            </w:r>
          </w:p>
        </w:tc>
        <w:tc>
          <w:tcPr>
            <w:tcW w:w="7654" w:type="dxa"/>
            <w:tcBorders>
              <w:left w:val="nil"/>
              <w:bottom w:val="single" w:sz="4" w:space="0" w:color="auto"/>
            </w:tcBorders>
          </w:tcPr>
          <w:p w14:paraId="0DC8AB4C" w14:textId="77777777" w:rsidR="00832354" w:rsidRDefault="00832354" w:rsidP="00832354">
            <w:pPr>
              <w:spacing w:after="360"/>
            </w:pPr>
          </w:p>
        </w:tc>
      </w:tr>
      <w:tr w:rsidR="00832354" w14:paraId="0AB37934" w14:textId="77777777" w:rsidTr="009B3809">
        <w:tc>
          <w:tcPr>
            <w:tcW w:w="2552" w:type="dxa"/>
            <w:tcBorders>
              <w:top w:val="single" w:sz="4" w:space="0" w:color="auto"/>
              <w:right w:val="single" w:sz="4" w:space="0" w:color="auto"/>
            </w:tcBorders>
          </w:tcPr>
          <w:p w14:paraId="13192667" w14:textId="76CF1429" w:rsidR="00832354" w:rsidRDefault="00832354" w:rsidP="00832354">
            <w:pPr>
              <w:ind w:left="-105"/>
            </w:pPr>
            <w:r>
              <w:t xml:space="preserve">Annuity </w:t>
            </w:r>
          </w:p>
        </w:tc>
        <w:tc>
          <w:tcPr>
            <w:tcW w:w="7654" w:type="dxa"/>
            <w:tcBorders>
              <w:top w:val="single" w:sz="4" w:space="0" w:color="auto"/>
              <w:left w:val="single" w:sz="4" w:space="0" w:color="auto"/>
            </w:tcBorders>
          </w:tcPr>
          <w:p w14:paraId="227055E6" w14:textId="77777777" w:rsidR="00832354" w:rsidRDefault="00F138E8" w:rsidP="00F138E8">
            <w:r>
              <w:t>Historically the most common way of taking retirement benefits in the form of exchanging the value of unused pension funds in return for a taxable lifetime income.</w:t>
            </w:r>
          </w:p>
          <w:p w14:paraId="46E2ED39" w14:textId="1B79D0AF" w:rsidR="00896E6F" w:rsidRDefault="00896E6F" w:rsidP="00F138E8"/>
        </w:tc>
      </w:tr>
    </w:tbl>
    <w:p w14:paraId="7C78E6FE" w14:textId="77777777" w:rsidR="00A47A37" w:rsidRDefault="00A47A37" w:rsidP="00FA525F"/>
    <w:p w14:paraId="36B50412" w14:textId="77777777" w:rsidR="00B10EE9" w:rsidRDefault="00B10EE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F138E8" w14:paraId="0B53B3FA" w14:textId="77777777" w:rsidTr="004B0EFD">
        <w:tc>
          <w:tcPr>
            <w:tcW w:w="2552" w:type="dxa"/>
            <w:tcBorders>
              <w:bottom w:val="single" w:sz="4" w:space="0" w:color="auto"/>
            </w:tcBorders>
          </w:tcPr>
          <w:p w14:paraId="1002D38C" w14:textId="2C52767B" w:rsidR="00F138E8" w:rsidRPr="00832354" w:rsidRDefault="00F138E8" w:rsidP="00857716">
            <w:pPr>
              <w:spacing w:after="120"/>
              <w:ind w:left="-108"/>
              <w:rPr>
                <w:sz w:val="100"/>
                <w:szCs w:val="100"/>
              </w:rPr>
            </w:pPr>
            <w:r>
              <w:rPr>
                <w:sz w:val="100"/>
                <w:szCs w:val="100"/>
              </w:rPr>
              <w:t>C</w:t>
            </w:r>
          </w:p>
        </w:tc>
        <w:tc>
          <w:tcPr>
            <w:tcW w:w="7654" w:type="dxa"/>
            <w:tcBorders>
              <w:left w:val="nil"/>
              <w:bottom w:val="single" w:sz="4" w:space="0" w:color="auto"/>
            </w:tcBorders>
          </w:tcPr>
          <w:p w14:paraId="577A5675" w14:textId="77777777" w:rsidR="00F138E8" w:rsidRDefault="00F138E8" w:rsidP="00A25D24">
            <w:pPr>
              <w:spacing w:after="360"/>
            </w:pPr>
          </w:p>
        </w:tc>
      </w:tr>
      <w:tr w:rsidR="00F138E8" w14:paraId="0CB63272" w14:textId="77777777" w:rsidTr="000B502E">
        <w:tc>
          <w:tcPr>
            <w:tcW w:w="2552" w:type="dxa"/>
            <w:tcBorders>
              <w:top w:val="single" w:sz="4" w:space="0" w:color="auto"/>
              <w:bottom w:val="single" w:sz="4" w:space="0" w:color="auto"/>
              <w:right w:val="single" w:sz="4" w:space="0" w:color="auto"/>
            </w:tcBorders>
          </w:tcPr>
          <w:p w14:paraId="252C3FC2" w14:textId="6445DB13" w:rsidR="00F138E8" w:rsidRDefault="00F138E8" w:rsidP="00A25D24">
            <w:pPr>
              <w:ind w:left="-105"/>
            </w:pPr>
            <w:r>
              <w:t>C</w:t>
            </w:r>
            <w:r w:rsidR="004E4328">
              <w:t>apped drawdown</w:t>
            </w:r>
          </w:p>
        </w:tc>
        <w:tc>
          <w:tcPr>
            <w:tcW w:w="7654" w:type="dxa"/>
            <w:tcBorders>
              <w:top w:val="single" w:sz="4" w:space="0" w:color="auto"/>
              <w:left w:val="single" w:sz="4" w:space="0" w:color="auto"/>
              <w:bottom w:val="single" w:sz="4" w:space="0" w:color="auto"/>
            </w:tcBorders>
          </w:tcPr>
          <w:p w14:paraId="620A439B" w14:textId="77777777" w:rsidR="00F138E8" w:rsidRDefault="00896E6F" w:rsidP="00A25D24">
            <w:r w:rsidRPr="00896E6F">
              <w:t>A form of drawdown where the maximum income that can be drawn is subject to the Government Actuary Department (</w:t>
            </w:r>
            <w:r>
              <w:t>“</w:t>
            </w:r>
            <w:r w:rsidRPr="00896E6F">
              <w:t>GAD</w:t>
            </w:r>
            <w:r>
              <w:t>”</w:t>
            </w:r>
            <w:r w:rsidRPr="00896E6F">
              <w:t>) limit. It is not possible to start a new Capped Drawdown plan, though existing policies can continue and have further funds designated to them.</w:t>
            </w:r>
          </w:p>
          <w:p w14:paraId="2D96C953" w14:textId="385E6ED3" w:rsidR="00896E6F" w:rsidRDefault="00896E6F" w:rsidP="00A25D24"/>
        </w:tc>
      </w:tr>
      <w:tr w:rsidR="00896E6F" w14:paraId="1126D7A1" w14:textId="77777777" w:rsidTr="000B502E">
        <w:tc>
          <w:tcPr>
            <w:tcW w:w="2552" w:type="dxa"/>
            <w:tcBorders>
              <w:top w:val="single" w:sz="4" w:space="0" w:color="auto"/>
              <w:bottom w:val="single" w:sz="4" w:space="0" w:color="auto"/>
              <w:right w:val="single" w:sz="4" w:space="0" w:color="auto"/>
            </w:tcBorders>
          </w:tcPr>
          <w:p w14:paraId="644DCBE2" w14:textId="207A70BB" w:rsidR="00896E6F" w:rsidRDefault="00896E6F" w:rsidP="00A25D24">
            <w:pPr>
              <w:ind w:left="-105"/>
            </w:pPr>
            <w:r>
              <w:t xml:space="preserve">Critical yield </w:t>
            </w:r>
            <w:r w:rsidR="00D110AF">
              <w:t>A</w:t>
            </w:r>
          </w:p>
        </w:tc>
        <w:tc>
          <w:tcPr>
            <w:tcW w:w="7654" w:type="dxa"/>
            <w:tcBorders>
              <w:top w:val="single" w:sz="4" w:space="0" w:color="auto"/>
              <w:left w:val="single" w:sz="4" w:space="0" w:color="auto"/>
              <w:bottom w:val="single" w:sz="4" w:space="0" w:color="auto"/>
            </w:tcBorders>
          </w:tcPr>
          <w:p w14:paraId="7D7F8767" w14:textId="77777777" w:rsidR="00896E6F" w:rsidRDefault="00D110AF" w:rsidP="00A25D24">
            <w:r w:rsidRPr="00D110AF">
              <w:t>Represents the growth rate needed by the drawdown fund to provide and maintain an income equal to that obtainable under an open-market annuity now, as well as at a selection of future ages.</w:t>
            </w:r>
          </w:p>
          <w:p w14:paraId="17938375" w14:textId="7DFA0181" w:rsidR="00D110AF" w:rsidRPr="00896E6F" w:rsidRDefault="00D110AF" w:rsidP="00A25D24"/>
        </w:tc>
      </w:tr>
      <w:tr w:rsidR="00F138E8" w14:paraId="07DD2C48" w14:textId="77777777" w:rsidTr="000B502E">
        <w:tc>
          <w:tcPr>
            <w:tcW w:w="2552" w:type="dxa"/>
            <w:tcBorders>
              <w:top w:val="single" w:sz="4" w:space="0" w:color="auto"/>
              <w:bottom w:val="single" w:sz="4" w:space="0" w:color="auto"/>
              <w:right w:val="single" w:sz="4" w:space="0" w:color="auto"/>
            </w:tcBorders>
          </w:tcPr>
          <w:p w14:paraId="70A6C2D9" w14:textId="181313C7" w:rsidR="00F138E8" w:rsidRDefault="00D110AF" w:rsidP="00A25D24">
            <w:pPr>
              <w:ind w:left="-105"/>
            </w:pPr>
            <w:r>
              <w:t>Critical yield B</w:t>
            </w:r>
          </w:p>
        </w:tc>
        <w:tc>
          <w:tcPr>
            <w:tcW w:w="7654" w:type="dxa"/>
            <w:tcBorders>
              <w:top w:val="single" w:sz="4" w:space="0" w:color="auto"/>
              <w:left w:val="single" w:sz="4" w:space="0" w:color="auto"/>
              <w:bottom w:val="single" w:sz="4" w:space="0" w:color="auto"/>
            </w:tcBorders>
          </w:tcPr>
          <w:p w14:paraId="50AC3723" w14:textId="43DE1933" w:rsidR="00F138E8" w:rsidRDefault="00DA1759" w:rsidP="00DA1759">
            <w:r>
              <w:t>Represents the growth rate needed by the drawdown fund to provide an annuity that matches the level of withdrawal being taken (rather than the amount available</w:t>
            </w:r>
            <w:r w:rsidR="00D4012E">
              <w:t xml:space="preserve"> </w:t>
            </w:r>
            <w:r>
              <w:t>from an annuity at the outset)</w:t>
            </w:r>
            <w:r w:rsidR="00D4012E">
              <w:t>.</w:t>
            </w:r>
          </w:p>
          <w:p w14:paraId="488DED80" w14:textId="15CF7B35" w:rsidR="00DA1759" w:rsidRDefault="00DA1759" w:rsidP="00DA1759"/>
        </w:tc>
      </w:tr>
    </w:tbl>
    <w:p w14:paraId="14E5E83C" w14:textId="77777777" w:rsidR="00F138E8" w:rsidRDefault="00F138E8" w:rsidP="00FA525F"/>
    <w:p w14:paraId="6873F3CE" w14:textId="77777777" w:rsidR="00F138E8" w:rsidRDefault="00F138E8"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A1759" w14:paraId="54E6D7B4" w14:textId="77777777" w:rsidTr="004B0EFD">
        <w:tc>
          <w:tcPr>
            <w:tcW w:w="2552" w:type="dxa"/>
            <w:tcBorders>
              <w:bottom w:val="single" w:sz="4" w:space="0" w:color="auto"/>
            </w:tcBorders>
          </w:tcPr>
          <w:p w14:paraId="056EF99E" w14:textId="2A652C8C" w:rsidR="00DA1759" w:rsidRPr="00832354" w:rsidRDefault="00DA1759" w:rsidP="00857716">
            <w:pPr>
              <w:spacing w:after="120"/>
              <w:ind w:left="-108"/>
              <w:rPr>
                <w:sz w:val="100"/>
                <w:szCs w:val="100"/>
              </w:rPr>
            </w:pPr>
            <w:r>
              <w:rPr>
                <w:sz w:val="100"/>
                <w:szCs w:val="100"/>
              </w:rPr>
              <w:t>F</w:t>
            </w:r>
          </w:p>
        </w:tc>
        <w:tc>
          <w:tcPr>
            <w:tcW w:w="7654" w:type="dxa"/>
            <w:tcBorders>
              <w:left w:val="nil"/>
              <w:bottom w:val="single" w:sz="4" w:space="0" w:color="auto"/>
            </w:tcBorders>
          </w:tcPr>
          <w:p w14:paraId="0D6ACA7D" w14:textId="77777777" w:rsidR="00DA1759" w:rsidRDefault="00DA1759" w:rsidP="00A25D24">
            <w:pPr>
              <w:spacing w:after="360"/>
            </w:pPr>
          </w:p>
        </w:tc>
      </w:tr>
      <w:tr w:rsidR="00DA1759" w14:paraId="7FDCBB99" w14:textId="77777777" w:rsidTr="004B0EFD">
        <w:tc>
          <w:tcPr>
            <w:tcW w:w="2552" w:type="dxa"/>
            <w:tcBorders>
              <w:top w:val="single" w:sz="4" w:space="0" w:color="auto"/>
              <w:right w:val="single" w:sz="4" w:space="0" w:color="auto"/>
            </w:tcBorders>
          </w:tcPr>
          <w:p w14:paraId="36EDFA5E" w14:textId="0B89E986" w:rsidR="00DA1759" w:rsidRDefault="00DA1759" w:rsidP="00DA1759">
            <w:pPr>
              <w:ind w:left="-105"/>
              <w:jc w:val="left"/>
            </w:pPr>
            <w:r>
              <w:t>Flexi-access drawdown (“FAD”)</w:t>
            </w:r>
          </w:p>
        </w:tc>
        <w:tc>
          <w:tcPr>
            <w:tcW w:w="7654" w:type="dxa"/>
            <w:tcBorders>
              <w:top w:val="single" w:sz="4" w:space="0" w:color="auto"/>
              <w:left w:val="single" w:sz="4" w:space="0" w:color="auto"/>
            </w:tcBorders>
          </w:tcPr>
          <w:p w14:paraId="5B8259AB" w14:textId="77777777" w:rsidR="00DA1759" w:rsidRDefault="000C0CC9" w:rsidP="000C0CC9">
            <w:r>
              <w:t xml:space="preserve">The name given for all new drawdown plans </w:t>
            </w:r>
            <w:proofErr w:type="gramStart"/>
            <w:r>
              <w:t>entered into</w:t>
            </w:r>
            <w:proofErr w:type="gramEnd"/>
            <w:r>
              <w:t xml:space="preserve">. Under FAD, there is no restriction on the </w:t>
            </w:r>
            <w:proofErr w:type="gramStart"/>
            <w:r>
              <w:t>amount</w:t>
            </w:r>
            <w:proofErr w:type="gramEnd"/>
            <w:r>
              <w:t xml:space="preserve"> of withdrawals that can be made from a pension fund.</w:t>
            </w:r>
          </w:p>
          <w:p w14:paraId="4D1A2A7C" w14:textId="529C7AB7" w:rsidR="000C0CC9" w:rsidRDefault="000C0CC9" w:rsidP="000C0CC9"/>
        </w:tc>
      </w:tr>
    </w:tbl>
    <w:p w14:paraId="26926F30" w14:textId="77777777" w:rsidR="00DA1759" w:rsidRDefault="00DA1759" w:rsidP="00FA525F"/>
    <w:p w14:paraId="64644384" w14:textId="32B6D482" w:rsidR="000C0CC9" w:rsidRDefault="000C0CC9">
      <w:pPr>
        <w:spacing w:after="160" w:line="259" w:lineRule="auto"/>
        <w:jc w:val="left"/>
      </w:pPr>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C0CC9" w14:paraId="2453D9E0" w14:textId="77777777" w:rsidTr="008831DD">
        <w:tc>
          <w:tcPr>
            <w:tcW w:w="2552" w:type="dxa"/>
            <w:tcBorders>
              <w:bottom w:val="single" w:sz="4" w:space="0" w:color="auto"/>
            </w:tcBorders>
          </w:tcPr>
          <w:p w14:paraId="34D2143B" w14:textId="6D666592" w:rsidR="000C0CC9" w:rsidRPr="00832354" w:rsidRDefault="008831DD" w:rsidP="008831DD">
            <w:pPr>
              <w:spacing w:after="120"/>
              <w:ind w:left="-108"/>
              <w:rPr>
                <w:sz w:val="100"/>
                <w:szCs w:val="100"/>
              </w:rPr>
            </w:pPr>
            <w:r>
              <w:rPr>
                <w:sz w:val="100"/>
                <w:szCs w:val="100"/>
              </w:rPr>
              <w:lastRenderedPageBreak/>
              <w:t>L</w:t>
            </w:r>
          </w:p>
        </w:tc>
        <w:tc>
          <w:tcPr>
            <w:tcW w:w="7654" w:type="dxa"/>
            <w:tcBorders>
              <w:bottom w:val="single" w:sz="4" w:space="0" w:color="auto"/>
            </w:tcBorders>
          </w:tcPr>
          <w:p w14:paraId="7A5EDD11" w14:textId="77777777" w:rsidR="000C0CC9" w:rsidRDefault="000C0CC9" w:rsidP="00A25D24">
            <w:pPr>
              <w:spacing w:after="360"/>
            </w:pPr>
          </w:p>
        </w:tc>
      </w:tr>
      <w:tr w:rsidR="000C0CC9" w14:paraId="093E543C" w14:textId="77777777" w:rsidTr="008831DD">
        <w:tc>
          <w:tcPr>
            <w:tcW w:w="2552" w:type="dxa"/>
            <w:tcBorders>
              <w:top w:val="single" w:sz="4" w:space="0" w:color="auto"/>
              <w:bottom w:val="single" w:sz="4" w:space="0" w:color="auto"/>
              <w:right w:val="single" w:sz="4" w:space="0" w:color="auto"/>
            </w:tcBorders>
          </w:tcPr>
          <w:p w14:paraId="3FDA343A" w14:textId="21BD5EA7" w:rsidR="000C0CC9" w:rsidRDefault="008831DD" w:rsidP="00A25D24">
            <w:pPr>
              <w:ind w:left="-105"/>
            </w:pPr>
            <w:r>
              <w:t xml:space="preserve">Lifetime allowance </w:t>
            </w:r>
          </w:p>
        </w:tc>
        <w:tc>
          <w:tcPr>
            <w:tcW w:w="7654" w:type="dxa"/>
            <w:tcBorders>
              <w:top w:val="single" w:sz="4" w:space="0" w:color="auto"/>
              <w:left w:val="single" w:sz="4" w:space="0" w:color="auto"/>
              <w:bottom w:val="single" w:sz="4" w:space="0" w:color="auto"/>
            </w:tcBorders>
          </w:tcPr>
          <w:p w14:paraId="71A7F3E7" w14:textId="77777777" w:rsidR="00F51A35" w:rsidRDefault="00F51A35" w:rsidP="00F51A35">
            <w:r>
              <w:t>This was the maximum amount of pension savings available before an additional tax charge is applied on the excess. It was formally abolished from legislation from 6 April 2024.</w:t>
            </w:r>
          </w:p>
          <w:p w14:paraId="5344E3FF" w14:textId="77777777" w:rsidR="00F51A35" w:rsidRDefault="00F51A35" w:rsidP="00F51A35"/>
          <w:p w14:paraId="14EB89E0" w14:textId="7C8A4A3A" w:rsidR="00F51A35" w:rsidRDefault="00F51A35" w:rsidP="00F51A35">
            <w:r>
              <w:t xml:space="preserve">There were </w:t>
            </w:r>
            <w:proofErr w:type="gramStart"/>
            <w:r>
              <w:t>a number of</w:t>
            </w:r>
            <w:proofErr w:type="gramEnd"/>
            <w:r>
              <w:t xml:space="preserve"> Lifetime Allowance protections that were available and can still be held and used as a reference for entitlement to the Lump Sum Allowance (“</w:t>
            </w:r>
            <w:proofErr w:type="spellStart"/>
            <w:r>
              <w:t>LSA</w:t>
            </w:r>
            <w:proofErr w:type="spellEnd"/>
            <w:r>
              <w:t>”) and/or the Lump Sum and Death Benefit Allowance (“</w:t>
            </w:r>
            <w:proofErr w:type="spellStart"/>
            <w:r>
              <w:t>LSDBA</w:t>
            </w:r>
            <w:proofErr w:type="spellEnd"/>
            <w:r>
              <w:t>”).</w:t>
            </w:r>
          </w:p>
          <w:p w14:paraId="2B1520DB" w14:textId="77777777" w:rsidR="00F51A35" w:rsidRDefault="00F51A35" w:rsidP="00F51A35"/>
          <w:p w14:paraId="50C77A75" w14:textId="77777777" w:rsidR="00B939F7" w:rsidRDefault="00F51A35" w:rsidP="00F51A35">
            <w:r>
              <w:t>It is no longer possible to obtain any form of Lifetime Allowance protection.</w:t>
            </w:r>
          </w:p>
          <w:p w14:paraId="29A0648E" w14:textId="649A3A2A" w:rsidR="00F51A35" w:rsidRDefault="00F51A35" w:rsidP="00F51A35"/>
        </w:tc>
      </w:tr>
      <w:tr w:rsidR="000C0CC9" w14:paraId="715C5738" w14:textId="77777777" w:rsidTr="00C843B2">
        <w:tc>
          <w:tcPr>
            <w:tcW w:w="2552" w:type="dxa"/>
            <w:tcBorders>
              <w:top w:val="single" w:sz="4" w:space="0" w:color="auto"/>
              <w:bottom w:val="single" w:sz="4" w:space="0" w:color="auto"/>
              <w:right w:val="single" w:sz="4" w:space="0" w:color="auto"/>
            </w:tcBorders>
          </w:tcPr>
          <w:p w14:paraId="37324190" w14:textId="5FDFA616" w:rsidR="000C0CC9" w:rsidRDefault="00B939F7" w:rsidP="00B939F7">
            <w:pPr>
              <w:ind w:left="-105"/>
              <w:jc w:val="left"/>
            </w:pPr>
            <w:r>
              <w:t>Lump sum allowance (“</w:t>
            </w:r>
            <w:proofErr w:type="spellStart"/>
            <w:r>
              <w:t>LSA</w:t>
            </w:r>
            <w:proofErr w:type="spellEnd"/>
            <w:r>
              <w:t>”)</w:t>
            </w:r>
          </w:p>
        </w:tc>
        <w:tc>
          <w:tcPr>
            <w:tcW w:w="7654" w:type="dxa"/>
            <w:tcBorders>
              <w:top w:val="single" w:sz="4" w:space="0" w:color="auto"/>
              <w:left w:val="single" w:sz="4" w:space="0" w:color="auto"/>
              <w:bottom w:val="single" w:sz="4" w:space="0" w:color="auto"/>
            </w:tcBorders>
          </w:tcPr>
          <w:p w14:paraId="6CD83EC2" w14:textId="2FD39021" w:rsidR="003C7DF4" w:rsidRDefault="003C7DF4" w:rsidP="003C7DF4">
            <w:r>
              <w:t xml:space="preserve">There is a lifetime limit on the amount of PCLS an individual can </w:t>
            </w:r>
            <w:proofErr w:type="gramStart"/>
            <w:r>
              <w:t>have</w:t>
            </w:r>
            <w:proofErr w:type="gramEnd"/>
            <w:r>
              <w:t xml:space="preserve"> and this limit is the </w:t>
            </w:r>
            <w:proofErr w:type="spellStart"/>
            <w:r>
              <w:t>LSA</w:t>
            </w:r>
            <w:proofErr w:type="spellEnd"/>
            <w:r>
              <w:t>.</w:t>
            </w:r>
          </w:p>
          <w:p w14:paraId="3EEC7816" w14:textId="77777777" w:rsidR="003C7DF4" w:rsidRDefault="003C7DF4" w:rsidP="003C7DF4"/>
          <w:p w14:paraId="4D0565CA" w14:textId="77777777" w:rsidR="000C0CC9" w:rsidRDefault="003C7DF4" w:rsidP="003C7DF4">
            <w:r>
              <w:t xml:space="preserve">The </w:t>
            </w:r>
            <w:proofErr w:type="spellStart"/>
            <w:r>
              <w:t>LSA</w:t>
            </w:r>
            <w:proofErr w:type="spellEnd"/>
            <w:r>
              <w:t xml:space="preserve"> in the current tax year is £268,275 (though this can be higher for people with transitional lifetime allowance protections).</w:t>
            </w:r>
          </w:p>
          <w:p w14:paraId="7FEAE4E6" w14:textId="10C7B525" w:rsidR="003C7DF4" w:rsidRPr="00896E6F" w:rsidRDefault="003C7DF4" w:rsidP="003C7DF4"/>
        </w:tc>
      </w:tr>
      <w:tr w:rsidR="000C0CC9" w14:paraId="0DFD4663" w14:textId="77777777" w:rsidTr="00C843B2">
        <w:tc>
          <w:tcPr>
            <w:tcW w:w="2552" w:type="dxa"/>
            <w:tcBorders>
              <w:top w:val="single" w:sz="4" w:space="0" w:color="auto"/>
              <w:right w:val="single" w:sz="4" w:space="0" w:color="auto"/>
            </w:tcBorders>
          </w:tcPr>
          <w:p w14:paraId="7E8AEF5C" w14:textId="7184F17F" w:rsidR="000C0CC9" w:rsidRDefault="003C7DF4" w:rsidP="003C7DF4">
            <w:pPr>
              <w:ind w:left="-105"/>
              <w:jc w:val="left"/>
            </w:pPr>
            <w:r>
              <w:t>Lump sum and death benefit allowance (“</w:t>
            </w:r>
            <w:proofErr w:type="spellStart"/>
            <w:r>
              <w:t>LSDBA</w:t>
            </w:r>
            <w:proofErr w:type="spellEnd"/>
            <w:r>
              <w:t>”)</w:t>
            </w:r>
          </w:p>
        </w:tc>
        <w:tc>
          <w:tcPr>
            <w:tcW w:w="7654" w:type="dxa"/>
            <w:tcBorders>
              <w:top w:val="single" w:sz="4" w:space="0" w:color="auto"/>
              <w:left w:val="single" w:sz="4" w:space="0" w:color="auto"/>
            </w:tcBorders>
          </w:tcPr>
          <w:p w14:paraId="540EA5B5" w14:textId="77777777" w:rsidR="006D2293" w:rsidRDefault="006D2293" w:rsidP="006D2293">
            <w:r>
              <w:t xml:space="preserve">This allowance is the second replacement for the lifetime allowance and determines the availability of tax-free lump sums left on death before age 75. </w:t>
            </w:r>
          </w:p>
          <w:p w14:paraId="50F7F1A3" w14:textId="77777777" w:rsidR="006D2293" w:rsidRDefault="006D2293" w:rsidP="006D2293"/>
          <w:p w14:paraId="52FDCEBC" w14:textId="77777777" w:rsidR="006D2293" w:rsidRDefault="006D2293" w:rsidP="006D2293">
            <w:r>
              <w:t xml:space="preserve">The </w:t>
            </w:r>
            <w:proofErr w:type="spellStart"/>
            <w:r>
              <w:t>LSDBA</w:t>
            </w:r>
            <w:proofErr w:type="spellEnd"/>
            <w:r>
              <w:t xml:space="preserve"> is reduced during the individual’s lifetime by the amount of </w:t>
            </w:r>
            <w:proofErr w:type="spellStart"/>
            <w:r>
              <w:t>LSA</w:t>
            </w:r>
            <w:proofErr w:type="spellEnd"/>
            <w:r>
              <w:t xml:space="preserve"> that has been used.</w:t>
            </w:r>
          </w:p>
          <w:p w14:paraId="6DF0D7F0" w14:textId="77777777" w:rsidR="006D2293" w:rsidRDefault="006D2293" w:rsidP="006D2293"/>
          <w:p w14:paraId="047FBB66" w14:textId="77777777" w:rsidR="000C0CC9" w:rsidRDefault="006D2293" w:rsidP="006D2293">
            <w:r>
              <w:t xml:space="preserve">The </w:t>
            </w:r>
            <w:proofErr w:type="spellStart"/>
            <w:r>
              <w:t>LDBA</w:t>
            </w:r>
            <w:proofErr w:type="spellEnd"/>
            <w:r>
              <w:t xml:space="preserve"> is currently £1,073,100 (though it can again be higher for those with lifetime allowance protections).</w:t>
            </w:r>
          </w:p>
          <w:p w14:paraId="3CD3374C" w14:textId="4B9903A1" w:rsidR="006D2293" w:rsidRDefault="006D2293" w:rsidP="006D2293"/>
        </w:tc>
      </w:tr>
    </w:tbl>
    <w:p w14:paraId="2B033B78" w14:textId="77777777" w:rsidR="00F138E8" w:rsidRDefault="00F138E8" w:rsidP="00FA525F"/>
    <w:p w14:paraId="3640A569" w14:textId="77777777" w:rsidR="000C0CC9" w:rsidRDefault="000C0CC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6D2293" w14:paraId="455D5D21" w14:textId="77777777" w:rsidTr="00A25D24">
        <w:tc>
          <w:tcPr>
            <w:tcW w:w="2552" w:type="dxa"/>
            <w:tcBorders>
              <w:bottom w:val="single" w:sz="4" w:space="0" w:color="auto"/>
            </w:tcBorders>
          </w:tcPr>
          <w:p w14:paraId="35327027" w14:textId="69088538" w:rsidR="006D2293" w:rsidRPr="00832354" w:rsidRDefault="006D2293" w:rsidP="00A25D24">
            <w:pPr>
              <w:spacing w:after="120"/>
              <w:ind w:left="-108"/>
              <w:rPr>
                <w:sz w:val="100"/>
                <w:szCs w:val="100"/>
              </w:rPr>
            </w:pPr>
            <w:r>
              <w:rPr>
                <w:sz w:val="100"/>
                <w:szCs w:val="100"/>
              </w:rPr>
              <w:t>M</w:t>
            </w:r>
          </w:p>
        </w:tc>
        <w:tc>
          <w:tcPr>
            <w:tcW w:w="7654" w:type="dxa"/>
            <w:tcBorders>
              <w:left w:val="nil"/>
              <w:bottom w:val="single" w:sz="4" w:space="0" w:color="auto"/>
            </w:tcBorders>
          </w:tcPr>
          <w:p w14:paraId="6B054CBA" w14:textId="77777777" w:rsidR="006D2293" w:rsidRDefault="006D2293" w:rsidP="00A25D24">
            <w:pPr>
              <w:spacing w:after="360"/>
            </w:pPr>
          </w:p>
        </w:tc>
      </w:tr>
      <w:tr w:rsidR="006D2293" w14:paraId="39D38FD5" w14:textId="77777777" w:rsidTr="00A25D24">
        <w:tc>
          <w:tcPr>
            <w:tcW w:w="2552" w:type="dxa"/>
            <w:tcBorders>
              <w:top w:val="single" w:sz="4" w:space="0" w:color="auto"/>
              <w:right w:val="single" w:sz="4" w:space="0" w:color="auto"/>
            </w:tcBorders>
          </w:tcPr>
          <w:p w14:paraId="29CA81A6" w14:textId="487E58C5" w:rsidR="006D2293" w:rsidRDefault="006D2293" w:rsidP="00A25D24">
            <w:pPr>
              <w:ind w:left="-105"/>
              <w:jc w:val="left"/>
            </w:pPr>
            <w:r>
              <w:t>Money purchase annual allowance (“MPAA”)</w:t>
            </w:r>
          </w:p>
        </w:tc>
        <w:tc>
          <w:tcPr>
            <w:tcW w:w="7654" w:type="dxa"/>
            <w:tcBorders>
              <w:top w:val="single" w:sz="4" w:space="0" w:color="auto"/>
              <w:left w:val="single" w:sz="4" w:space="0" w:color="auto"/>
            </w:tcBorders>
          </w:tcPr>
          <w:p w14:paraId="588D028D" w14:textId="77777777" w:rsidR="002E690B" w:rsidRDefault="002E690B" w:rsidP="002E690B">
            <w:r>
              <w:t>The reduced amount an individual can contribute to a pension each tax year without being subject to an excess tax charge. This is currently £10,000 (reduced from the standard £60,000) and an individual becomes subject to this when they flexibly access income from a pension.</w:t>
            </w:r>
          </w:p>
          <w:p w14:paraId="34A7B31D" w14:textId="77777777" w:rsidR="002E690B" w:rsidRDefault="002E690B" w:rsidP="002E690B"/>
          <w:p w14:paraId="648532CA" w14:textId="77777777" w:rsidR="006D2293" w:rsidRDefault="002E690B" w:rsidP="002E690B">
            <w:r>
              <w:t>Purchasing a lifetime annuity with pension funds does not cause the MPAA to apply.</w:t>
            </w:r>
          </w:p>
          <w:p w14:paraId="1D860752" w14:textId="208F3BD9" w:rsidR="002E690B" w:rsidRDefault="002E690B" w:rsidP="002E690B"/>
        </w:tc>
      </w:tr>
    </w:tbl>
    <w:p w14:paraId="1F598DD3" w14:textId="77777777" w:rsidR="000C0CC9" w:rsidRDefault="000C0CC9" w:rsidP="00FA525F"/>
    <w:p w14:paraId="00550DE6" w14:textId="77777777" w:rsidR="000C0CC9" w:rsidRDefault="000C0CC9" w:rsidP="00FA525F"/>
    <w:p w14:paraId="016186F5" w14:textId="77777777" w:rsidR="002E690B" w:rsidRDefault="002E690B">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2E690B" w14:paraId="5B4F7C99" w14:textId="77777777" w:rsidTr="00A25D24">
        <w:tc>
          <w:tcPr>
            <w:tcW w:w="2552" w:type="dxa"/>
            <w:tcBorders>
              <w:bottom w:val="single" w:sz="4" w:space="0" w:color="auto"/>
            </w:tcBorders>
          </w:tcPr>
          <w:p w14:paraId="52F149D5" w14:textId="2A7C32B5" w:rsidR="002E690B" w:rsidRPr="00832354" w:rsidRDefault="002E690B" w:rsidP="00A25D24">
            <w:pPr>
              <w:spacing w:after="120"/>
              <w:ind w:left="-108"/>
              <w:rPr>
                <w:sz w:val="100"/>
                <w:szCs w:val="100"/>
              </w:rPr>
            </w:pPr>
            <w:r>
              <w:rPr>
                <w:sz w:val="100"/>
                <w:szCs w:val="100"/>
              </w:rPr>
              <w:lastRenderedPageBreak/>
              <w:t>N</w:t>
            </w:r>
          </w:p>
        </w:tc>
        <w:tc>
          <w:tcPr>
            <w:tcW w:w="7654" w:type="dxa"/>
            <w:tcBorders>
              <w:left w:val="nil"/>
              <w:bottom w:val="single" w:sz="4" w:space="0" w:color="auto"/>
            </w:tcBorders>
          </w:tcPr>
          <w:p w14:paraId="0DAA5A1B" w14:textId="77777777" w:rsidR="002E690B" w:rsidRDefault="002E690B" w:rsidP="00A25D24">
            <w:pPr>
              <w:spacing w:after="360"/>
            </w:pPr>
          </w:p>
        </w:tc>
      </w:tr>
      <w:tr w:rsidR="002E690B" w14:paraId="42D07F70" w14:textId="77777777" w:rsidTr="00A25D24">
        <w:tc>
          <w:tcPr>
            <w:tcW w:w="2552" w:type="dxa"/>
            <w:tcBorders>
              <w:top w:val="single" w:sz="4" w:space="0" w:color="auto"/>
              <w:right w:val="single" w:sz="4" w:space="0" w:color="auto"/>
            </w:tcBorders>
          </w:tcPr>
          <w:p w14:paraId="136BDBAB" w14:textId="68396FA1" w:rsidR="002E690B" w:rsidRDefault="002E690B" w:rsidP="00A25D24">
            <w:pPr>
              <w:ind w:left="-105"/>
              <w:jc w:val="left"/>
            </w:pPr>
            <w:r>
              <w:t>Nominee drawdown</w:t>
            </w:r>
          </w:p>
        </w:tc>
        <w:tc>
          <w:tcPr>
            <w:tcW w:w="7654" w:type="dxa"/>
            <w:tcBorders>
              <w:top w:val="single" w:sz="4" w:space="0" w:color="auto"/>
              <w:left w:val="single" w:sz="4" w:space="0" w:color="auto"/>
            </w:tcBorders>
          </w:tcPr>
          <w:p w14:paraId="31433304" w14:textId="0C711D16" w:rsidR="002E690B" w:rsidRDefault="00EE1E31" w:rsidP="00EE1E31">
            <w:r>
              <w:t>A drawdown pension inherited from the member by the nominated individual(s). This is available to the nominee(s) tax-free if death of the member was prior to 75, or taxable at their marginal income tax rate if death of</w:t>
            </w:r>
            <w:r w:rsidR="000429AB">
              <w:t xml:space="preserve"> </w:t>
            </w:r>
            <w:r>
              <w:t>the member was after 75.</w:t>
            </w:r>
          </w:p>
          <w:p w14:paraId="7A08E89B" w14:textId="77777777" w:rsidR="002E690B" w:rsidRDefault="002E690B" w:rsidP="00A25D24"/>
        </w:tc>
      </w:tr>
    </w:tbl>
    <w:p w14:paraId="237D1106" w14:textId="77777777" w:rsidR="00F138E8" w:rsidRDefault="00F138E8" w:rsidP="00FA525F"/>
    <w:p w14:paraId="1C1C1986" w14:textId="77777777" w:rsidR="007000D9" w:rsidRDefault="007000D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EE1E31" w14:paraId="2CFD88D7" w14:textId="77777777" w:rsidTr="00A25D24">
        <w:tc>
          <w:tcPr>
            <w:tcW w:w="2552" w:type="dxa"/>
            <w:tcBorders>
              <w:bottom w:val="single" w:sz="4" w:space="0" w:color="auto"/>
            </w:tcBorders>
          </w:tcPr>
          <w:p w14:paraId="50203026" w14:textId="070F6F67" w:rsidR="00EE1E31" w:rsidRPr="00832354" w:rsidRDefault="00EE1E31" w:rsidP="00A25D24">
            <w:pPr>
              <w:spacing w:after="120"/>
              <w:ind w:left="-108"/>
              <w:rPr>
                <w:sz w:val="100"/>
                <w:szCs w:val="100"/>
              </w:rPr>
            </w:pPr>
            <w:r>
              <w:rPr>
                <w:sz w:val="100"/>
                <w:szCs w:val="100"/>
              </w:rPr>
              <w:t>P</w:t>
            </w:r>
          </w:p>
        </w:tc>
        <w:tc>
          <w:tcPr>
            <w:tcW w:w="7654" w:type="dxa"/>
            <w:tcBorders>
              <w:left w:val="nil"/>
              <w:bottom w:val="single" w:sz="4" w:space="0" w:color="auto"/>
            </w:tcBorders>
          </w:tcPr>
          <w:p w14:paraId="7DE3F366" w14:textId="77777777" w:rsidR="00EE1E31" w:rsidRDefault="00EE1E31" w:rsidP="00A25D24">
            <w:pPr>
              <w:spacing w:after="360"/>
            </w:pPr>
          </w:p>
        </w:tc>
      </w:tr>
      <w:tr w:rsidR="00EE1E31" w14:paraId="296E590D" w14:textId="77777777" w:rsidTr="00A25D24">
        <w:tc>
          <w:tcPr>
            <w:tcW w:w="2552" w:type="dxa"/>
            <w:tcBorders>
              <w:top w:val="single" w:sz="4" w:space="0" w:color="auto"/>
              <w:right w:val="single" w:sz="4" w:space="0" w:color="auto"/>
            </w:tcBorders>
          </w:tcPr>
          <w:p w14:paraId="15777274" w14:textId="5B7344AA" w:rsidR="00EE1E31" w:rsidRDefault="00EE1E31" w:rsidP="00A25D24">
            <w:pPr>
              <w:ind w:left="-105"/>
              <w:jc w:val="left"/>
            </w:pPr>
            <w:r>
              <w:t>Pension commencement lump sum (</w:t>
            </w:r>
            <w:r w:rsidR="00535DFD">
              <w:t>“</w:t>
            </w:r>
            <w:r>
              <w:t>PCLS</w:t>
            </w:r>
            <w:r w:rsidR="00535DFD">
              <w:t>”)</w:t>
            </w:r>
          </w:p>
        </w:tc>
        <w:tc>
          <w:tcPr>
            <w:tcW w:w="7654" w:type="dxa"/>
            <w:tcBorders>
              <w:top w:val="single" w:sz="4" w:space="0" w:color="auto"/>
              <w:left w:val="single" w:sz="4" w:space="0" w:color="auto"/>
            </w:tcBorders>
          </w:tcPr>
          <w:p w14:paraId="7320BFA7" w14:textId="73F16468" w:rsidR="000429AB" w:rsidRDefault="000429AB" w:rsidP="000429AB">
            <w:r>
              <w:t>A tax-free cash payment available from a pension plan. The standard entitlement is 25% of the fund value (up to a lifetime total of £268,275 unless lifetime allowance</w:t>
            </w:r>
            <w:r w:rsidR="003678F6">
              <w:t xml:space="preserve"> </w:t>
            </w:r>
            <w:r>
              <w:t>protection and/or the pension in question has a protected entitlement to more PCLS).</w:t>
            </w:r>
          </w:p>
          <w:p w14:paraId="219F0E7C" w14:textId="77777777" w:rsidR="000429AB" w:rsidRDefault="000429AB" w:rsidP="000429AB"/>
          <w:p w14:paraId="2F93CBC3" w14:textId="77777777" w:rsidR="00EE1E31" w:rsidRDefault="000429AB" w:rsidP="000429AB">
            <w:r>
              <w:t>The remaining 75% must be designated to drawdown or used to purchase an annuity.</w:t>
            </w:r>
          </w:p>
          <w:p w14:paraId="07B798D2" w14:textId="74D01925" w:rsidR="000429AB" w:rsidRDefault="000429AB" w:rsidP="000429AB"/>
        </w:tc>
      </w:tr>
    </w:tbl>
    <w:p w14:paraId="67849C3D" w14:textId="77777777" w:rsidR="00410AD1" w:rsidRDefault="00410AD1" w:rsidP="00FA525F"/>
    <w:p w14:paraId="22B809BE" w14:textId="77777777" w:rsidR="00EE1E31" w:rsidRDefault="00EE1E31"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429AB" w14:paraId="33BC4D44" w14:textId="77777777" w:rsidTr="00A25D24">
        <w:tc>
          <w:tcPr>
            <w:tcW w:w="2552" w:type="dxa"/>
            <w:tcBorders>
              <w:bottom w:val="single" w:sz="4" w:space="0" w:color="auto"/>
            </w:tcBorders>
          </w:tcPr>
          <w:p w14:paraId="5855F2F5" w14:textId="201D11D0" w:rsidR="000429AB" w:rsidRPr="00832354" w:rsidRDefault="000429AB" w:rsidP="00A25D24">
            <w:pPr>
              <w:spacing w:after="120"/>
              <w:ind w:left="-108"/>
              <w:rPr>
                <w:sz w:val="100"/>
                <w:szCs w:val="100"/>
              </w:rPr>
            </w:pPr>
            <w:r>
              <w:rPr>
                <w:sz w:val="100"/>
                <w:szCs w:val="100"/>
              </w:rPr>
              <w:t>R</w:t>
            </w:r>
          </w:p>
        </w:tc>
        <w:tc>
          <w:tcPr>
            <w:tcW w:w="7654" w:type="dxa"/>
            <w:tcBorders>
              <w:left w:val="nil"/>
              <w:bottom w:val="single" w:sz="4" w:space="0" w:color="auto"/>
            </w:tcBorders>
          </w:tcPr>
          <w:p w14:paraId="74567465" w14:textId="77777777" w:rsidR="000429AB" w:rsidRDefault="000429AB" w:rsidP="00A25D24">
            <w:pPr>
              <w:spacing w:after="360"/>
            </w:pPr>
          </w:p>
        </w:tc>
      </w:tr>
      <w:tr w:rsidR="000429AB" w14:paraId="414363DC" w14:textId="77777777" w:rsidTr="00A25D24">
        <w:tc>
          <w:tcPr>
            <w:tcW w:w="2552" w:type="dxa"/>
            <w:tcBorders>
              <w:top w:val="single" w:sz="4" w:space="0" w:color="auto"/>
              <w:right w:val="single" w:sz="4" w:space="0" w:color="auto"/>
            </w:tcBorders>
          </w:tcPr>
          <w:p w14:paraId="59ECE5DF" w14:textId="46BA6751" w:rsidR="000429AB" w:rsidRDefault="000429AB" w:rsidP="00A25D24">
            <w:pPr>
              <w:ind w:left="-105"/>
              <w:jc w:val="left"/>
            </w:pPr>
            <w:r>
              <w:t>Relevant benefit crystallisation event (“</w:t>
            </w:r>
            <w:proofErr w:type="spellStart"/>
            <w:r w:rsidR="00B6035A">
              <w:t>RBCE</w:t>
            </w:r>
            <w:proofErr w:type="spellEnd"/>
            <w:r w:rsidR="00B6035A">
              <w:t>”)</w:t>
            </w:r>
          </w:p>
        </w:tc>
        <w:tc>
          <w:tcPr>
            <w:tcW w:w="7654" w:type="dxa"/>
            <w:tcBorders>
              <w:top w:val="single" w:sz="4" w:space="0" w:color="auto"/>
              <w:left w:val="single" w:sz="4" w:space="0" w:color="auto"/>
            </w:tcBorders>
          </w:tcPr>
          <w:p w14:paraId="4B703E14" w14:textId="30E429B1" w:rsidR="003678F6" w:rsidRDefault="003678F6" w:rsidP="003678F6">
            <w:r>
              <w:t xml:space="preserve">A </w:t>
            </w:r>
            <w:proofErr w:type="spellStart"/>
            <w:r>
              <w:t>RBCE</w:t>
            </w:r>
            <w:proofErr w:type="spellEnd"/>
            <w:r>
              <w:t xml:space="preserve"> is the payment of a relevant lump sum and/or lump sum death benefit. A </w:t>
            </w:r>
            <w:proofErr w:type="spellStart"/>
            <w:r>
              <w:t>RBCE</w:t>
            </w:r>
            <w:proofErr w:type="spellEnd"/>
            <w:r>
              <w:t xml:space="preserve"> reduces future entitlement to the </w:t>
            </w:r>
            <w:r w:rsidR="009A052E">
              <w:t>lump sum allowance (“</w:t>
            </w:r>
            <w:proofErr w:type="spellStart"/>
            <w:r>
              <w:t>LSA</w:t>
            </w:r>
            <w:proofErr w:type="spellEnd"/>
            <w:r w:rsidR="009A052E">
              <w:t>”)</w:t>
            </w:r>
            <w:r>
              <w:t xml:space="preserve">. The main </w:t>
            </w:r>
            <w:proofErr w:type="spellStart"/>
            <w:r>
              <w:t>RBCEs</w:t>
            </w:r>
            <w:proofErr w:type="spellEnd"/>
            <w:r>
              <w:t xml:space="preserve"> are:</w:t>
            </w:r>
          </w:p>
          <w:p w14:paraId="0DA6BEF4" w14:textId="77777777" w:rsidR="003678F6" w:rsidRDefault="003678F6" w:rsidP="003678F6"/>
          <w:p w14:paraId="2C0A7450" w14:textId="56FEA4B4" w:rsidR="003678F6" w:rsidRDefault="003678F6" w:rsidP="003678F6">
            <w:pPr>
              <w:pStyle w:val="BulletPoints"/>
            </w:pPr>
            <w:r>
              <w:t>Payment of a PCLS</w:t>
            </w:r>
          </w:p>
          <w:p w14:paraId="281CDBE2" w14:textId="09CB40A7" w:rsidR="003678F6" w:rsidRDefault="003678F6" w:rsidP="003678F6">
            <w:pPr>
              <w:pStyle w:val="BulletPoints"/>
            </w:pPr>
            <w:r>
              <w:t xml:space="preserve">Payment of a </w:t>
            </w:r>
            <w:proofErr w:type="spellStart"/>
            <w:r>
              <w:t>UFPLS</w:t>
            </w:r>
            <w:proofErr w:type="spellEnd"/>
            <w:r>
              <w:t xml:space="preserve"> (the tax-free component)</w:t>
            </w:r>
          </w:p>
          <w:p w14:paraId="762C3721" w14:textId="12910B15" w:rsidR="003678F6" w:rsidRDefault="003678F6" w:rsidP="003678F6">
            <w:pPr>
              <w:pStyle w:val="BulletPoints"/>
            </w:pPr>
            <w:r>
              <w:t>A trivial commutation lump sum (the tax-free component)</w:t>
            </w:r>
          </w:p>
          <w:p w14:paraId="7D89ACB6" w14:textId="27799BF3" w:rsidR="000429AB" w:rsidRDefault="003678F6" w:rsidP="003678F6">
            <w:pPr>
              <w:pStyle w:val="BulletPoints"/>
            </w:pPr>
            <w:r>
              <w:t>A winding-up lump sum (the tax-free component)</w:t>
            </w:r>
          </w:p>
          <w:p w14:paraId="4FF33BA1" w14:textId="194BD883" w:rsidR="003678F6" w:rsidRDefault="003678F6" w:rsidP="003678F6"/>
        </w:tc>
      </w:tr>
    </w:tbl>
    <w:p w14:paraId="70E30916" w14:textId="77777777" w:rsidR="00EE1E31" w:rsidRDefault="00EE1E31" w:rsidP="00FA525F"/>
    <w:p w14:paraId="5248DBAC" w14:textId="77777777" w:rsidR="00EE1E31" w:rsidRDefault="00EE1E31" w:rsidP="00FA525F"/>
    <w:p w14:paraId="4993B83B" w14:textId="77777777" w:rsidR="00247FAB" w:rsidRDefault="00247FAB">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347A0C" w14:paraId="6FDC8966" w14:textId="77777777" w:rsidTr="00A25D24">
        <w:tc>
          <w:tcPr>
            <w:tcW w:w="2552" w:type="dxa"/>
            <w:tcBorders>
              <w:bottom w:val="single" w:sz="4" w:space="0" w:color="auto"/>
            </w:tcBorders>
          </w:tcPr>
          <w:p w14:paraId="23D6A5DA" w14:textId="26DB63E3" w:rsidR="00347A0C" w:rsidRPr="00832354" w:rsidRDefault="00347A0C" w:rsidP="00A25D24">
            <w:pPr>
              <w:spacing w:after="120"/>
              <w:ind w:left="-108"/>
              <w:rPr>
                <w:sz w:val="100"/>
                <w:szCs w:val="100"/>
              </w:rPr>
            </w:pPr>
            <w:r>
              <w:rPr>
                <w:sz w:val="100"/>
                <w:szCs w:val="100"/>
              </w:rPr>
              <w:lastRenderedPageBreak/>
              <w:t>S</w:t>
            </w:r>
          </w:p>
        </w:tc>
        <w:tc>
          <w:tcPr>
            <w:tcW w:w="7654" w:type="dxa"/>
            <w:tcBorders>
              <w:left w:val="nil"/>
              <w:bottom w:val="single" w:sz="4" w:space="0" w:color="auto"/>
            </w:tcBorders>
          </w:tcPr>
          <w:p w14:paraId="7CA56339" w14:textId="77777777" w:rsidR="00347A0C" w:rsidRDefault="00347A0C" w:rsidP="00A25D24">
            <w:pPr>
              <w:spacing w:after="360"/>
            </w:pPr>
          </w:p>
        </w:tc>
      </w:tr>
      <w:tr w:rsidR="00347A0C" w14:paraId="55D6CC37" w14:textId="77777777" w:rsidTr="00347A0C">
        <w:tc>
          <w:tcPr>
            <w:tcW w:w="2552" w:type="dxa"/>
            <w:tcBorders>
              <w:top w:val="single" w:sz="4" w:space="0" w:color="auto"/>
              <w:bottom w:val="single" w:sz="4" w:space="0" w:color="auto"/>
              <w:right w:val="single" w:sz="4" w:space="0" w:color="auto"/>
            </w:tcBorders>
          </w:tcPr>
          <w:p w14:paraId="7A900C75" w14:textId="23856DD7" w:rsidR="00347A0C" w:rsidRDefault="00247FAB" w:rsidP="00A25D24">
            <w:pPr>
              <w:ind w:left="-105"/>
              <w:jc w:val="left"/>
            </w:pPr>
            <w:proofErr w:type="spellStart"/>
            <w:r>
              <w:t>Self invested</w:t>
            </w:r>
            <w:proofErr w:type="spellEnd"/>
            <w:r>
              <w:t xml:space="preserve"> personal pension (“SIPP”)</w:t>
            </w:r>
          </w:p>
        </w:tc>
        <w:tc>
          <w:tcPr>
            <w:tcW w:w="7654" w:type="dxa"/>
            <w:tcBorders>
              <w:top w:val="single" w:sz="4" w:space="0" w:color="auto"/>
              <w:left w:val="single" w:sz="4" w:space="0" w:color="auto"/>
              <w:bottom w:val="single" w:sz="4" w:space="0" w:color="auto"/>
            </w:tcBorders>
          </w:tcPr>
          <w:p w14:paraId="3DA8D7C9" w14:textId="75B7FBFC" w:rsidR="00347A0C" w:rsidRDefault="00540E38" w:rsidP="00A25D24">
            <w:r w:rsidRPr="00540E38">
              <w:t>A type of personal pension which has a very flexible approach to investments and typically offers the widest investment options available in personal pensions.</w:t>
            </w:r>
          </w:p>
          <w:p w14:paraId="116B20D2" w14:textId="77777777" w:rsidR="00347A0C" w:rsidRDefault="00347A0C" w:rsidP="00A25D24"/>
        </w:tc>
      </w:tr>
      <w:tr w:rsidR="00347A0C" w14:paraId="08781AE6" w14:textId="77777777" w:rsidTr="00A25D24">
        <w:tc>
          <w:tcPr>
            <w:tcW w:w="2552" w:type="dxa"/>
            <w:tcBorders>
              <w:top w:val="single" w:sz="4" w:space="0" w:color="auto"/>
              <w:right w:val="single" w:sz="4" w:space="0" w:color="auto"/>
            </w:tcBorders>
          </w:tcPr>
          <w:p w14:paraId="08E637A6" w14:textId="4B1DCEE8" w:rsidR="00347A0C" w:rsidRDefault="00540E38" w:rsidP="00A25D24">
            <w:pPr>
              <w:ind w:left="-105"/>
              <w:jc w:val="left"/>
            </w:pPr>
            <w:r>
              <w:t>Successor drawdown</w:t>
            </w:r>
          </w:p>
        </w:tc>
        <w:tc>
          <w:tcPr>
            <w:tcW w:w="7654" w:type="dxa"/>
            <w:tcBorders>
              <w:top w:val="single" w:sz="4" w:space="0" w:color="auto"/>
              <w:left w:val="single" w:sz="4" w:space="0" w:color="auto"/>
            </w:tcBorders>
          </w:tcPr>
          <w:p w14:paraId="76FA4197" w14:textId="11189727" w:rsidR="00347A0C" w:rsidRDefault="00B429F8" w:rsidP="00B429F8">
            <w:r>
              <w:t>The drawdown pension inherited by an individual(s) of the nominee drawdown pension holder. The tax on access for the successor is based on the age at death of the nominee.</w:t>
            </w:r>
          </w:p>
          <w:p w14:paraId="02F191EE" w14:textId="2BD452BD" w:rsidR="00B429F8" w:rsidRDefault="00B429F8" w:rsidP="00B429F8"/>
        </w:tc>
      </w:tr>
    </w:tbl>
    <w:p w14:paraId="62A8FD88" w14:textId="77777777" w:rsidR="00347A0C" w:rsidRDefault="00347A0C" w:rsidP="00FA525F"/>
    <w:p w14:paraId="649E3150" w14:textId="77777777" w:rsidR="00347A0C" w:rsidRDefault="00347A0C"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B429F8" w14:paraId="3629E3F4" w14:textId="77777777" w:rsidTr="00A25D24">
        <w:tc>
          <w:tcPr>
            <w:tcW w:w="2552" w:type="dxa"/>
            <w:tcBorders>
              <w:bottom w:val="single" w:sz="4" w:space="0" w:color="auto"/>
            </w:tcBorders>
          </w:tcPr>
          <w:p w14:paraId="23EC0C57" w14:textId="0963E239" w:rsidR="00B429F8" w:rsidRPr="00832354" w:rsidRDefault="00B429F8" w:rsidP="00A25D24">
            <w:pPr>
              <w:spacing w:after="120"/>
              <w:ind w:left="-108"/>
              <w:rPr>
                <w:sz w:val="100"/>
                <w:szCs w:val="100"/>
              </w:rPr>
            </w:pPr>
            <w:r>
              <w:rPr>
                <w:sz w:val="100"/>
                <w:szCs w:val="100"/>
              </w:rPr>
              <w:t>U</w:t>
            </w:r>
          </w:p>
        </w:tc>
        <w:tc>
          <w:tcPr>
            <w:tcW w:w="7654" w:type="dxa"/>
            <w:tcBorders>
              <w:left w:val="nil"/>
              <w:bottom w:val="single" w:sz="4" w:space="0" w:color="auto"/>
            </w:tcBorders>
          </w:tcPr>
          <w:p w14:paraId="31A23076" w14:textId="77777777" w:rsidR="00B429F8" w:rsidRDefault="00B429F8" w:rsidP="00A25D24">
            <w:pPr>
              <w:spacing w:after="360"/>
            </w:pPr>
          </w:p>
        </w:tc>
      </w:tr>
      <w:tr w:rsidR="00B429F8" w14:paraId="78C032A3" w14:textId="77777777" w:rsidTr="00A25D24">
        <w:tc>
          <w:tcPr>
            <w:tcW w:w="2552" w:type="dxa"/>
            <w:tcBorders>
              <w:top w:val="single" w:sz="4" w:space="0" w:color="auto"/>
              <w:right w:val="single" w:sz="4" w:space="0" w:color="auto"/>
            </w:tcBorders>
          </w:tcPr>
          <w:p w14:paraId="001ACD41" w14:textId="0480F324" w:rsidR="00B429F8" w:rsidRDefault="009B7C82" w:rsidP="00A25D24">
            <w:pPr>
              <w:ind w:left="-105"/>
              <w:jc w:val="left"/>
            </w:pPr>
            <w:r w:rsidRPr="009B7C82">
              <w:t>Uncrystallised fund pension lump sum (</w:t>
            </w:r>
            <w:r>
              <w:t>“</w:t>
            </w:r>
            <w:proofErr w:type="spellStart"/>
            <w:r w:rsidRPr="009B7C82">
              <w:t>UFPLS</w:t>
            </w:r>
            <w:proofErr w:type="spellEnd"/>
            <w:r>
              <w:t>”</w:t>
            </w:r>
            <w:r w:rsidRPr="009B7C82">
              <w:t>)</w:t>
            </w:r>
          </w:p>
        </w:tc>
        <w:tc>
          <w:tcPr>
            <w:tcW w:w="7654" w:type="dxa"/>
            <w:tcBorders>
              <w:top w:val="single" w:sz="4" w:space="0" w:color="auto"/>
              <w:left w:val="single" w:sz="4" w:space="0" w:color="auto"/>
            </w:tcBorders>
          </w:tcPr>
          <w:p w14:paraId="19500587" w14:textId="77777777" w:rsidR="0010756E" w:rsidRDefault="0010756E" w:rsidP="0010756E">
            <w:r>
              <w:t>An alternative way of accessing a pension fund.</w:t>
            </w:r>
          </w:p>
          <w:p w14:paraId="2DF0D985" w14:textId="77777777" w:rsidR="0010756E" w:rsidRDefault="0010756E" w:rsidP="0010756E"/>
          <w:p w14:paraId="0BD5961E" w14:textId="77777777" w:rsidR="0010756E" w:rsidRDefault="0010756E" w:rsidP="0010756E">
            <w:r>
              <w:t>The value of a pension policy (full value or partial if the provider permits) can be withdrawn as a lump sum payment. 25% of the payment will be tax-free with 75% added to your income for the year and taxed accordingly.</w:t>
            </w:r>
          </w:p>
          <w:p w14:paraId="1BECA55D" w14:textId="77777777" w:rsidR="0010756E" w:rsidRDefault="0010756E" w:rsidP="0010756E"/>
          <w:p w14:paraId="24C7F996" w14:textId="77777777" w:rsidR="00B429F8" w:rsidRDefault="0010756E" w:rsidP="0010756E">
            <w:r>
              <w:t>Pension funds need not be designated to drawdown or annuity purchase under this option.</w:t>
            </w:r>
          </w:p>
          <w:p w14:paraId="16E8B6F9" w14:textId="6090978E" w:rsidR="0010756E" w:rsidRDefault="0010756E" w:rsidP="0010756E"/>
        </w:tc>
      </w:tr>
    </w:tbl>
    <w:p w14:paraId="4F7747EE" w14:textId="77777777" w:rsidR="007000D9" w:rsidRDefault="007000D9" w:rsidP="00FA525F"/>
    <w:p w14:paraId="1C2E8F7C" w14:textId="77777777" w:rsidR="003A6696" w:rsidRDefault="003A6696" w:rsidP="00256F16"/>
    <w:p w14:paraId="2D1555AB" w14:textId="77777777" w:rsidR="0010756E" w:rsidRDefault="0010756E"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1E061BD9" w:rsidR="00D97685" w:rsidRPr="0092519B" w:rsidRDefault="00DD712D"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6B67050F" wp14:editId="6A39F740">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2076451" y="5301386"/>
                            <a:ext cx="3400424" cy="1386204"/>
                          </a:xfrm>
                          <a:prstGeom prst="rect">
                            <a:avLst/>
                          </a:prstGeom>
                          <a:noFill/>
                          <a:ln w="9525">
                            <a:noFill/>
                            <a:miter lim="800000"/>
                            <a:headEnd/>
                            <a:tailEnd/>
                          </a:ln>
                        </wps:spPr>
                        <wps:txbx>
                          <w:txbxContent>
                            <w:p w14:paraId="050545F4" w14:textId="77777777" w:rsidR="00DD712D" w:rsidRPr="00DD712D" w:rsidRDefault="00DD712D" w:rsidP="00285254">
                              <w:pPr>
                                <w:spacing w:line="360" w:lineRule="auto"/>
                                <w:jc w:val="center"/>
                                <w:rPr>
                                  <w:color w:val="FFFFFF" w:themeColor="background1"/>
                                  <w:sz w:val="32"/>
                                  <w:szCs w:val="32"/>
                                </w:rPr>
                              </w:pPr>
                              <w:r w:rsidRPr="00DD712D">
                                <w:rPr>
                                  <w:color w:val="FFFFFF" w:themeColor="background1"/>
                                  <w:sz w:val="32"/>
                                  <w:szCs w:val="32"/>
                                </w:rPr>
                                <w:t>Tel: +44 (0)203 176 5888</w:t>
                              </w:r>
                              <w:r w:rsidRPr="00DD712D">
                                <w:rPr>
                                  <w:color w:val="FFFFFF" w:themeColor="background1"/>
                                  <w:sz w:val="32"/>
                                  <w:szCs w:val="32"/>
                                </w:rPr>
                                <w:br/>
                              </w:r>
                              <w:hyperlink r:id="rId28" w:history="1">
                                <w:r w:rsidRPr="00DD712D">
                                  <w:rPr>
                                    <w:rStyle w:val="Hyperlink"/>
                                    <w:color w:val="FFFFFF" w:themeColor="background1"/>
                                    <w:sz w:val="32"/>
                                    <w:szCs w:val="32"/>
                                    <w:u w:val="none"/>
                                  </w:rPr>
                                  <w:t>magus.servicing@aabwealth.uk</w:t>
                                </w:r>
                              </w:hyperlink>
                              <w:r w:rsidRPr="00DD712D">
                                <w:rPr>
                                  <w:color w:val="FFFFFF" w:themeColor="background1"/>
                                  <w:sz w:val="32"/>
                                  <w:szCs w:val="32"/>
                                </w:rPr>
                                <w:t xml:space="preserve"> </w:t>
                              </w:r>
                              <w:r w:rsidRPr="00DD712D">
                                <w:rPr>
                                  <w:color w:val="FFFFFF" w:themeColor="background1"/>
                                  <w:sz w:val="32"/>
                                  <w:szCs w:val="32"/>
                                </w:rPr>
                                <w:br/>
                                <w:t>www.aabwealth.uk</w:t>
                              </w:r>
                            </w:p>
                            <w:p w14:paraId="365961B5" w14:textId="77777777" w:rsidR="00DD712D" w:rsidRPr="00256F16" w:rsidRDefault="00DD712D"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6B67050F"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UQlIgcAAFQbAAAOAAAAZHJzL2Uyb0RvYy54bWzsWWtv2zYU/T5g/4HQ&#10;gH1rLOotr06RJWtRIGuDtkM/0zJtC5FEjaJjZ79+51IPv7I2TdNi7VY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ROhloAAACHElEQVQ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30"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20764;top:53013;width:3400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050545F4" w14:textId="77777777" w:rsidR="00DD712D" w:rsidRPr="00DD712D" w:rsidRDefault="00DD712D" w:rsidP="00285254">
                        <w:pPr>
                          <w:spacing w:line="360" w:lineRule="auto"/>
                          <w:jc w:val="center"/>
                          <w:rPr>
                            <w:color w:val="FFFFFF" w:themeColor="background1"/>
                            <w:sz w:val="32"/>
                            <w:szCs w:val="32"/>
                          </w:rPr>
                        </w:pPr>
                        <w:r w:rsidRPr="00DD712D">
                          <w:rPr>
                            <w:color w:val="FFFFFF" w:themeColor="background1"/>
                            <w:sz w:val="32"/>
                            <w:szCs w:val="32"/>
                          </w:rPr>
                          <w:t>Tel: +44 (0)203 176 5888</w:t>
                        </w:r>
                        <w:r w:rsidRPr="00DD712D">
                          <w:rPr>
                            <w:color w:val="FFFFFF" w:themeColor="background1"/>
                            <w:sz w:val="32"/>
                            <w:szCs w:val="32"/>
                          </w:rPr>
                          <w:br/>
                        </w:r>
                        <w:hyperlink r:id="rId31" w:history="1">
                          <w:r w:rsidRPr="00DD712D">
                            <w:rPr>
                              <w:rStyle w:val="Hyperlink"/>
                              <w:color w:val="FFFFFF" w:themeColor="background1"/>
                              <w:sz w:val="32"/>
                              <w:szCs w:val="32"/>
                              <w:u w:val="none"/>
                            </w:rPr>
                            <w:t>magus.servicing@aabwealth.uk</w:t>
                          </w:r>
                        </w:hyperlink>
                        <w:r w:rsidRPr="00DD712D">
                          <w:rPr>
                            <w:color w:val="FFFFFF" w:themeColor="background1"/>
                            <w:sz w:val="32"/>
                            <w:szCs w:val="32"/>
                          </w:rPr>
                          <w:t xml:space="preserve"> </w:t>
                        </w:r>
                        <w:r w:rsidRPr="00DD712D">
                          <w:rPr>
                            <w:color w:val="FFFFFF" w:themeColor="background1"/>
                            <w:sz w:val="32"/>
                            <w:szCs w:val="32"/>
                          </w:rPr>
                          <w:br/>
                          <w:t>www.aabwealth.uk</w:t>
                        </w:r>
                      </w:p>
                      <w:p w14:paraId="365961B5" w14:textId="77777777" w:rsidR="00DD712D" w:rsidRPr="00256F16" w:rsidRDefault="00DD712D"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2"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3"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4"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5"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6"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CD855" w14:textId="77777777" w:rsidR="002168B1" w:rsidRDefault="002168B1" w:rsidP="00B42A9C">
      <w:r>
        <w:separator/>
      </w:r>
    </w:p>
  </w:endnote>
  <w:endnote w:type="continuationSeparator" w:id="0">
    <w:p w14:paraId="147B9BAF" w14:textId="77777777" w:rsidR="002168B1" w:rsidRDefault="002168B1" w:rsidP="00B42A9C">
      <w:r>
        <w:continuationSeparator/>
      </w:r>
    </w:p>
  </w:endnote>
  <w:endnote w:type="continuationNotice" w:id="1">
    <w:p w14:paraId="3A9A735F" w14:textId="77777777" w:rsidR="002168B1" w:rsidRDefault="00216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F337F" w14:textId="77777777" w:rsidR="002168B1" w:rsidRDefault="002168B1" w:rsidP="00B42A9C">
      <w:r>
        <w:separator/>
      </w:r>
    </w:p>
  </w:footnote>
  <w:footnote w:type="continuationSeparator" w:id="0">
    <w:p w14:paraId="1D117C26" w14:textId="77777777" w:rsidR="002168B1" w:rsidRDefault="002168B1" w:rsidP="00B42A9C">
      <w:r>
        <w:continuationSeparator/>
      </w:r>
    </w:p>
  </w:footnote>
  <w:footnote w:type="continuationNotice" w:id="1">
    <w:p w14:paraId="6FD051DD" w14:textId="77777777" w:rsidR="002168B1" w:rsidRDefault="00216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08154DA1" w:rsidR="00D962E7" w:rsidRPr="001B7B69" w:rsidRDefault="00410AD1"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DRAWDOWN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08154DA1" w:rsidR="00D962E7" w:rsidRPr="001B7B69" w:rsidRDefault="00410AD1"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DRAWDOWN</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748B277D" w:rsidR="004726FE" w:rsidRPr="001B7B69" w:rsidRDefault="00410AD1"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DRAWDOWN</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748B277D" w:rsidR="004726FE" w:rsidRPr="001B7B69" w:rsidRDefault="00410AD1"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DRAWDOWN</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209BD"/>
    <w:rsid w:val="00020B98"/>
    <w:rsid w:val="00025F8D"/>
    <w:rsid w:val="00027D20"/>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502E"/>
    <w:rsid w:val="000C0CC9"/>
    <w:rsid w:val="000D6153"/>
    <w:rsid w:val="000E56D8"/>
    <w:rsid w:val="000F5305"/>
    <w:rsid w:val="00104D5A"/>
    <w:rsid w:val="00105962"/>
    <w:rsid w:val="00107384"/>
    <w:rsid w:val="0010756E"/>
    <w:rsid w:val="001121C6"/>
    <w:rsid w:val="0012776E"/>
    <w:rsid w:val="0013576D"/>
    <w:rsid w:val="00136A66"/>
    <w:rsid w:val="00143C6E"/>
    <w:rsid w:val="001455F0"/>
    <w:rsid w:val="00166705"/>
    <w:rsid w:val="00167D2C"/>
    <w:rsid w:val="001714BE"/>
    <w:rsid w:val="00180379"/>
    <w:rsid w:val="0019799E"/>
    <w:rsid w:val="001A0ED5"/>
    <w:rsid w:val="001A1600"/>
    <w:rsid w:val="001A5E46"/>
    <w:rsid w:val="001A73A9"/>
    <w:rsid w:val="001B2496"/>
    <w:rsid w:val="001B2816"/>
    <w:rsid w:val="001B5083"/>
    <w:rsid w:val="001B7B69"/>
    <w:rsid w:val="001C06D1"/>
    <w:rsid w:val="001C0A63"/>
    <w:rsid w:val="001C4DED"/>
    <w:rsid w:val="001D6314"/>
    <w:rsid w:val="001E09CC"/>
    <w:rsid w:val="001F306B"/>
    <w:rsid w:val="001F7A89"/>
    <w:rsid w:val="002022E9"/>
    <w:rsid w:val="00203D96"/>
    <w:rsid w:val="0020448F"/>
    <w:rsid w:val="00215AB0"/>
    <w:rsid w:val="002168B1"/>
    <w:rsid w:val="00224EBC"/>
    <w:rsid w:val="002328D7"/>
    <w:rsid w:val="00242F5C"/>
    <w:rsid w:val="002476FB"/>
    <w:rsid w:val="00247FAB"/>
    <w:rsid w:val="00251F18"/>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34BB"/>
    <w:rsid w:val="0030166B"/>
    <w:rsid w:val="00303C06"/>
    <w:rsid w:val="00310F74"/>
    <w:rsid w:val="00312B85"/>
    <w:rsid w:val="003302F5"/>
    <w:rsid w:val="0033144B"/>
    <w:rsid w:val="00334930"/>
    <w:rsid w:val="00341DA3"/>
    <w:rsid w:val="00342675"/>
    <w:rsid w:val="00347A0C"/>
    <w:rsid w:val="00351BA1"/>
    <w:rsid w:val="00353391"/>
    <w:rsid w:val="00362B1C"/>
    <w:rsid w:val="00362D28"/>
    <w:rsid w:val="003678F6"/>
    <w:rsid w:val="00371335"/>
    <w:rsid w:val="00372047"/>
    <w:rsid w:val="00380B82"/>
    <w:rsid w:val="00381BEF"/>
    <w:rsid w:val="00383209"/>
    <w:rsid w:val="00392975"/>
    <w:rsid w:val="00395684"/>
    <w:rsid w:val="003A1444"/>
    <w:rsid w:val="003A3E2F"/>
    <w:rsid w:val="003A6696"/>
    <w:rsid w:val="003B1CB6"/>
    <w:rsid w:val="003B3E81"/>
    <w:rsid w:val="003B4349"/>
    <w:rsid w:val="003B59E9"/>
    <w:rsid w:val="003B7BB3"/>
    <w:rsid w:val="003C7DF4"/>
    <w:rsid w:val="003D3C82"/>
    <w:rsid w:val="003D4B9B"/>
    <w:rsid w:val="003F0655"/>
    <w:rsid w:val="003F6BBF"/>
    <w:rsid w:val="0040787B"/>
    <w:rsid w:val="00410AD1"/>
    <w:rsid w:val="00426B93"/>
    <w:rsid w:val="00427823"/>
    <w:rsid w:val="004279E9"/>
    <w:rsid w:val="00452635"/>
    <w:rsid w:val="00470855"/>
    <w:rsid w:val="004726FE"/>
    <w:rsid w:val="00476670"/>
    <w:rsid w:val="004830F1"/>
    <w:rsid w:val="00486612"/>
    <w:rsid w:val="004A485E"/>
    <w:rsid w:val="004A5ED3"/>
    <w:rsid w:val="004B0EFD"/>
    <w:rsid w:val="004B2563"/>
    <w:rsid w:val="004B5098"/>
    <w:rsid w:val="004E4328"/>
    <w:rsid w:val="004F001E"/>
    <w:rsid w:val="004F3B18"/>
    <w:rsid w:val="00512367"/>
    <w:rsid w:val="00520F5D"/>
    <w:rsid w:val="005263F5"/>
    <w:rsid w:val="0053335D"/>
    <w:rsid w:val="00535DFD"/>
    <w:rsid w:val="00540E38"/>
    <w:rsid w:val="0054146B"/>
    <w:rsid w:val="0054162F"/>
    <w:rsid w:val="00545EFB"/>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10EDB"/>
    <w:rsid w:val="0061523E"/>
    <w:rsid w:val="00620493"/>
    <w:rsid w:val="00625A1B"/>
    <w:rsid w:val="006342EC"/>
    <w:rsid w:val="0063485D"/>
    <w:rsid w:val="00634E57"/>
    <w:rsid w:val="00635495"/>
    <w:rsid w:val="00636014"/>
    <w:rsid w:val="006628D6"/>
    <w:rsid w:val="00667B06"/>
    <w:rsid w:val="00674366"/>
    <w:rsid w:val="00674D79"/>
    <w:rsid w:val="0068507D"/>
    <w:rsid w:val="006871B8"/>
    <w:rsid w:val="006A1016"/>
    <w:rsid w:val="006A412E"/>
    <w:rsid w:val="006C11E0"/>
    <w:rsid w:val="006D2293"/>
    <w:rsid w:val="006D40A8"/>
    <w:rsid w:val="006D4711"/>
    <w:rsid w:val="006D5A06"/>
    <w:rsid w:val="006E0FA7"/>
    <w:rsid w:val="006F0DF2"/>
    <w:rsid w:val="006F20CE"/>
    <w:rsid w:val="006F3F04"/>
    <w:rsid w:val="006F41F4"/>
    <w:rsid w:val="007000D9"/>
    <w:rsid w:val="00700677"/>
    <w:rsid w:val="00704595"/>
    <w:rsid w:val="00707DC4"/>
    <w:rsid w:val="0071360E"/>
    <w:rsid w:val="00713BF5"/>
    <w:rsid w:val="007156AB"/>
    <w:rsid w:val="007219D2"/>
    <w:rsid w:val="00724651"/>
    <w:rsid w:val="00724A27"/>
    <w:rsid w:val="0072610A"/>
    <w:rsid w:val="00734070"/>
    <w:rsid w:val="00737B8C"/>
    <w:rsid w:val="00740069"/>
    <w:rsid w:val="007429B8"/>
    <w:rsid w:val="00743C3B"/>
    <w:rsid w:val="00753324"/>
    <w:rsid w:val="00761E56"/>
    <w:rsid w:val="00762436"/>
    <w:rsid w:val="00764966"/>
    <w:rsid w:val="007673A9"/>
    <w:rsid w:val="00782E26"/>
    <w:rsid w:val="00783EE2"/>
    <w:rsid w:val="007872D3"/>
    <w:rsid w:val="00791CBF"/>
    <w:rsid w:val="007B2CBE"/>
    <w:rsid w:val="007B3260"/>
    <w:rsid w:val="007B7D8A"/>
    <w:rsid w:val="007D48DE"/>
    <w:rsid w:val="007E14D1"/>
    <w:rsid w:val="00806267"/>
    <w:rsid w:val="00807260"/>
    <w:rsid w:val="008075B4"/>
    <w:rsid w:val="008112CE"/>
    <w:rsid w:val="008136CE"/>
    <w:rsid w:val="008174F8"/>
    <w:rsid w:val="008233EB"/>
    <w:rsid w:val="00832354"/>
    <w:rsid w:val="0084019B"/>
    <w:rsid w:val="008434D2"/>
    <w:rsid w:val="00843F25"/>
    <w:rsid w:val="008449DE"/>
    <w:rsid w:val="00850F09"/>
    <w:rsid w:val="00853022"/>
    <w:rsid w:val="008549DB"/>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40C0"/>
    <w:rsid w:val="008E5692"/>
    <w:rsid w:val="008F4106"/>
    <w:rsid w:val="008F5DEB"/>
    <w:rsid w:val="009124BC"/>
    <w:rsid w:val="0091297B"/>
    <w:rsid w:val="00917023"/>
    <w:rsid w:val="00921690"/>
    <w:rsid w:val="00922368"/>
    <w:rsid w:val="00924170"/>
    <w:rsid w:val="0092519B"/>
    <w:rsid w:val="00936074"/>
    <w:rsid w:val="00937E4B"/>
    <w:rsid w:val="00940DF4"/>
    <w:rsid w:val="00943A78"/>
    <w:rsid w:val="00944DA6"/>
    <w:rsid w:val="00947B93"/>
    <w:rsid w:val="00950B7B"/>
    <w:rsid w:val="0096013D"/>
    <w:rsid w:val="009623B8"/>
    <w:rsid w:val="00962E06"/>
    <w:rsid w:val="0096596D"/>
    <w:rsid w:val="0096761A"/>
    <w:rsid w:val="009738BD"/>
    <w:rsid w:val="00980F71"/>
    <w:rsid w:val="0098273A"/>
    <w:rsid w:val="00984E58"/>
    <w:rsid w:val="009A052E"/>
    <w:rsid w:val="009B0322"/>
    <w:rsid w:val="009B3809"/>
    <w:rsid w:val="009B7111"/>
    <w:rsid w:val="009B7C82"/>
    <w:rsid w:val="009C02F3"/>
    <w:rsid w:val="009C4718"/>
    <w:rsid w:val="009C7142"/>
    <w:rsid w:val="009D11E1"/>
    <w:rsid w:val="009E091E"/>
    <w:rsid w:val="009E3334"/>
    <w:rsid w:val="009E54C6"/>
    <w:rsid w:val="00A0017B"/>
    <w:rsid w:val="00A00DBC"/>
    <w:rsid w:val="00A014B7"/>
    <w:rsid w:val="00A054AA"/>
    <w:rsid w:val="00A15BE9"/>
    <w:rsid w:val="00A17261"/>
    <w:rsid w:val="00A20631"/>
    <w:rsid w:val="00A24896"/>
    <w:rsid w:val="00A31CAF"/>
    <w:rsid w:val="00A37532"/>
    <w:rsid w:val="00A42612"/>
    <w:rsid w:val="00A44D71"/>
    <w:rsid w:val="00A47A37"/>
    <w:rsid w:val="00A50245"/>
    <w:rsid w:val="00A50466"/>
    <w:rsid w:val="00A55E62"/>
    <w:rsid w:val="00A61FFB"/>
    <w:rsid w:val="00A702E8"/>
    <w:rsid w:val="00A764E2"/>
    <w:rsid w:val="00A80BE7"/>
    <w:rsid w:val="00A91B3B"/>
    <w:rsid w:val="00A93A08"/>
    <w:rsid w:val="00A966C4"/>
    <w:rsid w:val="00AA1082"/>
    <w:rsid w:val="00AB090A"/>
    <w:rsid w:val="00AB4DA2"/>
    <w:rsid w:val="00AC6BC1"/>
    <w:rsid w:val="00AC7104"/>
    <w:rsid w:val="00AE364C"/>
    <w:rsid w:val="00AF2E73"/>
    <w:rsid w:val="00B02D8B"/>
    <w:rsid w:val="00B03F27"/>
    <w:rsid w:val="00B06DBD"/>
    <w:rsid w:val="00B10EE9"/>
    <w:rsid w:val="00B1475E"/>
    <w:rsid w:val="00B148CB"/>
    <w:rsid w:val="00B15038"/>
    <w:rsid w:val="00B23F1E"/>
    <w:rsid w:val="00B2726A"/>
    <w:rsid w:val="00B27BD8"/>
    <w:rsid w:val="00B41BBB"/>
    <w:rsid w:val="00B429F8"/>
    <w:rsid w:val="00B42A9C"/>
    <w:rsid w:val="00B452B1"/>
    <w:rsid w:val="00B47D40"/>
    <w:rsid w:val="00B6035A"/>
    <w:rsid w:val="00B613A5"/>
    <w:rsid w:val="00B6293F"/>
    <w:rsid w:val="00B7365A"/>
    <w:rsid w:val="00B939F7"/>
    <w:rsid w:val="00BA2C10"/>
    <w:rsid w:val="00BA767F"/>
    <w:rsid w:val="00BB73EB"/>
    <w:rsid w:val="00BC298B"/>
    <w:rsid w:val="00BC6D88"/>
    <w:rsid w:val="00BF42E4"/>
    <w:rsid w:val="00C004CC"/>
    <w:rsid w:val="00C0491E"/>
    <w:rsid w:val="00C107BA"/>
    <w:rsid w:val="00C14326"/>
    <w:rsid w:val="00C21923"/>
    <w:rsid w:val="00C2204F"/>
    <w:rsid w:val="00C2210F"/>
    <w:rsid w:val="00C2773E"/>
    <w:rsid w:val="00C36DDB"/>
    <w:rsid w:val="00C5232B"/>
    <w:rsid w:val="00C6694F"/>
    <w:rsid w:val="00C706BB"/>
    <w:rsid w:val="00C71FD4"/>
    <w:rsid w:val="00C72C0C"/>
    <w:rsid w:val="00C843B2"/>
    <w:rsid w:val="00C90099"/>
    <w:rsid w:val="00C947D8"/>
    <w:rsid w:val="00C94EE9"/>
    <w:rsid w:val="00CA0F18"/>
    <w:rsid w:val="00CA6337"/>
    <w:rsid w:val="00CA6685"/>
    <w:rsid w:val="00CB026C"/>
    <w:rsid w:val="00CB329B"/>
    <w:rsid w:val="00CB3BAE"/>
    <w:rsid w:val="00CB43C8"/>
    <w:rsid w:val="00CD2B6E"/>
    <w:rsid w:val="00CD31C0"/>
    <w:rsid w:val="00CF150F"/>
    <w:rsid w:val="00CF1FB1"/>
    <w:rsid w:val="00CF53ED"/>
    <w:rsid w:val="00D034DF"/>
    <w:rsid w:val="00D03D13"/>
    <w:rsid w:val="00D06EF2"/>
    <w:rsid w:val="00D110AF"/>
    <w:rsid w:val="00D30B98"/>
    <w:rsid w:val="00D34A7E"/>
    <w:rsid w:val="00D37B3B"/>
    <w:rsid w:val="00D4012E"/>
    <w:rsid w:val="00D4132D"/>
    <w:rsid w:val="00D4429A"/>
    <w:rsid w:val="00D546B7"/>
    <w:rsid w:val="00D55EA9"/>
    <w:rsid w:val="00D56A7E"/>
    <w:rsid w:val="00D6755B"/>
    <w:rsid w:val="00D827EF"/>
    <w:rsid w:val="00D84766"/>
    <w:rsid w:val="00D906A2"/>
    <w:rsid w:val="00D962E7"/>
    <w:rsid w:val="00D97685"/>
    <w:rsid w:val="00DA1759"/>
    <w:rsid w:val="00DA49E4"/>
    <w:rsid w:val="00DB5680"/>
    <w:rsid w:val="00DB6F03"/>
    <w:rsid w:val="00DC1676"/>
    <w:rsid w:val="00DC7CB2"/>
    <w:rsid w:val="00DD4B84"/>
    <w:rsid w:val="00DD712D"/>
    <w:rsid w:val="00DE629A"/>
    <w:rsid w:val="00DE6FBF"/>
    <w:rsid w:val="00DF4476"/>
    <w:rsid w:val="00DF50AA"/>
    <w:rsid w:val="00DF6F89"/>
    <w:rsid w:val="00E06727"/>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D68FB"/>
    <w:rsid w:val="00ED7A6E"/>
    <w:rsid w:val="00EE1E31"/>
    <w:rsid w:val="00EE75A4"/>
    <w:rsid w:val="00EF3A8B"/>
    <w:rsid w:val="00F0278E"/>
    <w:rsid w:val="00F06874"/>
    <w:rsid w:val="00F132AA"/>
    <w:rsid w:val="00F138E8"/>
    <w:rsid w:val="00F13BA9"/>
    <w:rsid w:val="00F364B0"/>
    <w:rsid w:val="00F42FD7"/>
    <w:rsid w:val="00F4442E"/>
    <w:rsid w:val="00F51A35"/>
    <w:rsid w:val="00F52D7E"/>
    <w:rsid w:val="00F5435E"/>
    <w:rsid w:val="00F54E0A"/>
    <w:rsid w:val="00F61B73"/>
    <w:rsid w:val="00F61D2A"/>
    <w:rsid w:val="00F65B28"/>
    <w:rsid w:val="00F67723"/>
    <w:rsid w:val="00F72E7E"/>
    <w:rsid w:val="00F80030"/>
    <w:rsid w:val="00F92C7C"/>
    <w:rsid w:val="00F93F11"/>
    <w:rsid w:val="00F974F2"/>
    <w:rsid w:val="00FA3A23"/>
    <w:rsid w:val="00FA525F"/>
    <w:rsid w:val="00FC2D07"/>
    <w:rsid w:val="00FC5A39"/>
    <w:rsid w:val="00FD1439"/>
    <w:rsid w:val="00FD2D05"/>
    <w:rsid w:val="00FD3388"/>
    <w:rsid w:val="00FD6434"/>
    <w:rsid w:val="00FE7B28"/>
    <w:rsid w:val="00FF40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12D"/>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DD712D"/>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DD712D"/>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DD712D"/>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DD712D"/>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DD712D"/>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DD712D"/>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DD712D"/>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DD712D"/>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DD712D"/>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DD71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D712D"/>
  </w:style>
  <w:style w:type="paragraph" w:styleId="Header">
    <w:name w:val="header"/>
    <w:basedOn w:val="Normal"/>
    <w:link w:val="HeaderChar"/>
    <w:uiPriority w:val="99"/>
    <w:unhideWhenUsed/>
    <w:rsid w:val="00DD712D"/>
    <w:pPr>
      <w:tabs>
        <w:tab w:val="center" w:pos="4513"/>
        <w:tab w:val="right" w:pos="9026"/>
      </w:tabs>
    </w:pPr>
  </w:style>
  <w:style w:type="character" w:customStyle="1" w:styleId="HeaderChar">
    <w:name w:val="Header Char"/>
    <w:basedOn w:val="DefaultParagraphFont"/>
    <w:link w:val="Header"/>
    <w:uiPriority w:val="99"/>
    <w:rsid w:val="00DD712D"/>
    <w:rPr>
      <w:rFonts w:ascii="Arial" w:hAnsi="Arial"/>
      <w:color w:val="0C161C" w:themeColor="text1"/>
      <w:sz w:val="20"/>
    </w:rPr>
  </w:style>
  <w:style w:type="paragraph" w:styleId="Footer">
    <w:name w:val="footer"/>
    <w:basedOn w:val="Normal"/>
    <w:link w:val="FooterChar"/>
    <w:uiPriority w:val="99"/>
    <w:unhideWhenUsed/>
    <w:rsid w:val="00DD712D"/>
    <w:pPr>
      <w:tabs>
        <w:tab w:val="center" w:pos="4513"/>
        <w:tab w:val="right" w:pos="9026"/>
      </w:tabs>
    </w:pPr>
  </w:style>
  <w:style w:type="character" w:customStyle="1" w:styleId="FooterChar">
    <w:name w:val="Footer Char"/>
    <w:basedOn w:val="DefaultParagraphFont"/>
    <w:link w:val="Footer"/>
    <w:uiPriority w:val="99"/>
    <w:rsid w:val="00DD712D"/>
    <w:rPr>
      <w:rFonts w:ascii="Arial" w:hAnsi="Arial"/>
      <w:color w:val="0C161C" w:themeColor="text1"/>
      <w:sz w:val="20"/>
    </w:rPr>
  </w:style>
  <w:style w:type="character" w:styleId="Hyperlink">
    <w:name w:val="Hyperlink"/>
    <w:basedOn w:val="DefaultParagraphFont"/>
    <w:uiPriority w:val="99"/>
    <w:unhideWhenUsed/>
    <w:qFormat/>
    <w:rsid w:val="00DD712D"/>
    <w:rPr>
      <w:color w:val="0C161C" w:themeColor="text1"/>
      <w:u w:val="single"/>
    </w:rPr>
  </w:style>
  <w:style w:type="character" w:styleId="UnresolvedMention">
    <w:name w:val="Unresolved Mention"/>
    <w:basedOn w:val="DefaultParagraphFont"/>
    <w:uiPriority w:val="99"/>
    <w:semiHidden/>
    <w:unhideWhenUsed/>
    <w:rsid w:val="00DD712D"/>
    <w:rPr>
      <w:color w:val="605E5C"/>
      <w:shd w:val="clear" w:color="auto" w:fill="E1DFDD"/>
    </w:rPr>
  </w:style>
  <w:style w:type="paragraph" w:customStyle="1" w:styleId="HMBodynoident">
    <w:name w:val="HM Body no ident"/>
    <w:basedOn w:val="Normal"/>
    <w:uiPriority w:val="99"/>
    <w:rsid w:val="00DD712D"/>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DD712D"/>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DD712D"/>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DD712D"/>
  </w:style>
  <w:style w:type="character" w:customStyle="1" w:styleId="Heading1Char">
    <w:name w:val="Heading 1 Char"/>
    <w:aliases w:val="Heading 1 numbered Char"/>
    <w:basedOn w:val="DefaultParagraphFont"/>
    <w:link w:val="Heading1"/>
    <w:uiPriority w:val="9"/>
    <w:rsid w:val="00DD712D"/>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DD712D"/>
    <w:rPr>
      <w:rFonts w:ascii="Arial" w:hAnsi="Arial"/>
      <w:color w:val="0C161C" w:themeColor="text1"/>
      <w:sz w:val="20"/>
    </w:rPr>
  </w:style>
  <w:style w:type="character" w:styleId="SubtleEmphasis">
    <w:name w:val="Subtle Emphasis"/>
    <w:basedOn w:val="DefaultParagraphFont"/>
    <w:uiPriority w:val="19"/>
    <w:qFormat/>
    <w:rsid w:val="00DD712D"/>
    <w:rPr>
      <w:rFonts w:ascii="Arial" w:hAnsi="Arial"/>
      <w:i/>
      <w:iCs/>
      <w:color w:val="1600FE" w:themeColor="accent2"/>
    </w:rPr>
  </w:style>
  <w:style w:type="character" w:styleId="Emphasis">
    <w:name w:val="Emphasis"/>
    <w:basedOn w:val="DefaultParagraphFont"/>
    <w:uiPriority w:val="20"/>
    <w:qFormat/>
    <w:rsid w:val="00DD712D"/>
    <w:rPr>
      <w:rFonts w:ascii="Arial" w:hAnsi="Arial"/>
      <w:b/>
      <w:i/>
      <w:iCs/>
    </w:rPr>
  </w:style>
  <w:style w:type="character" w:styleId="IntenseEmphasis">
    <w:name w:val="Intense Emphasis"/>
    <w:basedOn w:val="DefaultParagraphFont"/>
    <w:uiPriority w:val="21"/>
    <w:qFormat/>
    <w:rsid w:val="00DD712D"/>
    <w:rPr>
      <w:rFonts w:ascii="Arial" w:hAnsi="Arial"/>
      <w:b/>
      <w:i/>
      <w:iCs/>
      <w:color w:val="FF0114" w:themeColor="accent3"/>
    </w:rPr>
  </w:style>
  <w:style w:type="character" w:styleId="Strong">
    <w:name w:val="Strong"/>
    <w:basedOn w:val="DefaultParagraphFont"/>
    <w:uiPriority w:val="22"/>
    <w:qFormat/>
    <w:rsid w:val="00DD712D"/>
    <w:rPr>
      <w:rFonts w:ascii="Arial" w:hAnsi="Arial"/>
      <w:b/>
      <w:bCs/>
    </w:rPr>
  </w:style>
  <w:style w:type="paragraph" w:styleId="Quote">
    <w:name w:val="Quote"/>
    <w:basedOn w:val="Normal"/>
    <w:next w:val="Normal"/>
    <w:link w:val="QuoteChar"/>
    <w:uiPriority w:val="29"/>
    <w:qFormat/>
    <w:rsid w:val="00DD712D"/>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DD712D"/>
    <w:rPr>
      <w:rFonts w:ascii="Arial" w:hAnsi="Arial"/>
      <w:i/>
      <w:iCs/>
      <w:color w:val="1600FE" w:themeColor="accent2"/>
      <w:sz w:val="20"/>
    </w:rPr>
  </w:style>
  <w:style w:type="paragraph" w:styleId="IntenseQuote">
    <w:name w:val="Intense Quote"/>
    <w:basedOn w:val="Normal"/>
    <w:next w:val="Normal"/>
    <w:link w:val="IntenseQuoteChar"/>
    <w:uiPriority w:val="30"/>
    <w:qFormat/>
    <w:rsid w:val="00DD712D"/>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DD712D"/>
    <w:rPr>
      <w:rFonts w:ascii="Arial" w:hAnsi="Arial"/>
      <w:i/>
      <w:iCs/>
      <w:color w:val="1600FE" w:themeColor="accent2"/>
      <w:sz w:val="20"/>
    </w:rPr>
  </w:style>
  <w:style w:type="paragraph" w:styleId="ListParagraph">
    <w:name w:val="List Paragraph"/>
    <w:basedOn w:val="Normal"/>
    <w:link w:val="ListParagraphChar"/>
    <w:uiPriority w:val="34"/>
    <w:rsid w:val="00DD712D"/>
    <w:pPr>
      <w:ind w:left="720"/>
      <w:contextualSpacing/>
    </w:pPr>
  </w:style>
  <w:style w:type="paragraph" w:customStyle="1" w:styleId="BulletPoints">
    <w:name w:val="Bullet Points"/>
    <w:basedOn w:val="ListParagraph"/>
    <w:link w:val="BulletPointsChar"/>
    <w:qFormat/>
    <w:rsid w:val="00DD712D"/>
    <w:pPr>
      <w:numPr>
        <w:numId w:val="1"/>
      </w:numPr>
      <w:ind w:left="425" w:hanging="425"/>
    </w:pPr>
  </w:style>
  <w:style w:type="character" w:customStyle="1" w:styleId="ListParagraphChar">
    <w:name w:val="List Paragraph Char"/>
    <w:basedOn w:val="DefaultParagraphFont"/>
    <w:link w:val="ListParagraph"/>
    <w:uiPriority w:val="34"/>
    <w:rsid w:val="00DD712D"/>
    <w:rPr>
      <w:rFonts w:ascii="Arial" w:hAnsi="Arial"/>
      <w:color w:val="0C161C" w:themeColor="text1"/>
      <w:sz w:val="20"/>
    </w:rPr>
  </w:style>
  <w:style w:type="character" w:customStyle="1" w:styleId="BulletPointsChar">
    <w:name w:val="Bullet Points Char"/>
    <w:basedOn w:val="ListParagraphChar"/>
    <w:link w:val="BulletPoints"/>
    <w:rsid w:val="00DD712D"/>
    <w:rPr>
      <w:rFonts w:ascii="Arial" w:hAnsi="Arial"/>
      <w:color w:val="0C161C" w:themeColor="text1"/>
      <w:sz w:val="20"/>
    </w:rPr>
  </w:style>
  <w:style w:type="numbering" w:customStyle="1" w:styleId="Style1">
    <w:name w:val="Style1"/>
    <w:uiPriority w:val="99"/>
    <w:rsid w:val="00DD712D"/>
    <w:pPr>
      <w:numPr>
        <w:numId w:val="4"/>
      </w:numPr>
    </w:pPr>
  </w:style>
  <w:style w:type="paragraph" w:customStyle="1" w:styleId="AABMultilevelList">
    <w:name w:val="AAB Multilevel List"/>
    <w:basedOn w:val="BulletPoints"/>
    <w:link w:val="AABMultilevelListChar"/>
    <w:qFormat/>
    <w:rsid w:val="00DD712D"/>
    <w:pPr>
      <w:numPr>
        <w:numId w:val="7"/>
      </w:numPr>
      <w:contextualSpacing w:val="0"/>
    </w:pPr>
  </w:style>
  <w:style w:type="character" w:customStyle="1" w:styleId="AABMultilevelListChar">
    <w:name w:val="AAB Multilevel List Char"/>
    <w:basedOn w:val="BulletPointsChar"/>
    <w:link w:val="AABMultilevelList"/>
    <w:rsid w:val="00DD712D"/>
    <w:rPr>
      <w:rFonts w:ascii="Arial" w:hAnsi="Arial"/>
      <w:color w:val="0C161C" w:themeColor="text1"/>
      <w:sz w:val="20"/>
    </w:rPr>
  </w:style>
  <w:style w:type="character" w:styleId="PlaceholderText">
    <w:name w:val="Placeholder Text"/>
    <w:basedOn w:val="DefaultParagraphFont"/>
    <w:uiPriority w:val="99"/>
    <w:semiHidden/>
    <w:rsid w:val="00DD712D"/>
    <w:rPr>
      <w:color w:val="808080"/>
    </w:rPr>
  </w:style>
  <w:style w:type="character" w:customStyle="1" w:styleId="Heading2Char">
    <w:name w:val="Heading 2 Char"/>
    <w:basedOn w:val="DefaultParagraphFont"/>
    <w:link w:val="Heading2"/>
    <w:uiPriority w:val="9"/>
    <w:rsid w:val="00DD712D"/>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DD712D"/>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DD712D"/>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DD712D"/>
    <w:pPr>
      <w:spacing w:after="100"/>
      <w:ind w:left="600"/>
    </w:pPr>
  </w:style>
  <w:style w:type="character" w:customStyle="1" w:styleId="Heading3Char">
    <w:name w:val="Heading 3 Char"/>
    <w:basedOn w:val="DefaultParagraphFont"/>
    <w:link w:val="Heading3"/>
    <w:uiPriority w:val="9"/>
    <w:rsid w:val="00DD712D"/>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DD712D"/>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DD712D"/>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DD712D"/>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DD712D"/>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DD712D"/>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DD712D"/>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DD712D"/>
    <w:pPr>
      <w:tabs>
        <w:tab w:val="right" w:leader="dot" w:pos="9968"/>
      </w:tabs>
      <w:spacing w:before="120" w:after="120"/>
    </w:pPr>
    <w:rPr>
      <w:rFonts w:asciiTheme="majorHAnsi" w:hAnsiTheme="majorHAnsi"/>
      <w:b/>
      <w:caps/>
      <w:sz w:val="24"/>
    </w:rPr>
  </w:style>
  <w:style w:type="paragraph" w:styleId="NoSpacing">
    <w:name w:val="No Spacing"/>
    <w:uiPriority w:val="1"/>
    <w:qFormat/>
    <w:rsid w:val="00DD712D"/>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DD712D"/>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DD712D"/>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DD712D"/>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DD712D"/>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DD712D"/>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DD712D"/>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DD712D"/>
    <w:pPr>
      <w:numPr>
        <w:numId w:val="15"/>
      </w:numPr>
      <w:ind w:left="1134" w:hanging="425"/>
    </w:pPr>
  </w:style>
  <w:style w:type="paragraph" w:customStyle="1" w:styleId="Heading1unumbered">
    <w:name w:val="Heading 1 unumbered"/>
    <w:basedOn w:val="Heading1"/>
    <w:next w:val="Normal"/>
    <w:link w:val="Heading1unumberedChar"/>
    <w:qFormat/>
    <w:rsid w:val="00DD712D"/>
    <w:pPr>
      <w:numPr>
        <w:numId w:val="0"/>
      </w:numPr>
    </w:pPr>
  </w:style>
  <w:style w:type="character" w:customStyle="1" w:styleId="Sub-levelBulletpointChar">
    <w:name w:val="Sub-level Bullet point Char"/>
    <w:basedOn w:val="BulletPointsChar"/>
    <w:link w:val="Sub-levelBulletpoint"/>
    <w:rsid w:val="00DD712D"/>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DD712D"/>
    <w:pPr>
      <w:numPr>
        <w:ilvl w:val="0"/>
        <w:numId w:val="0"/>
      </w:numPr>
    </w:pPr>
    <w:rPr>
      <w:bCs/>
      <w:szCs w:val="32"/>
    </w:rPr>
  </w:style>
  <w:style w:type="character" w:customStyle="1" w:styleId="Heading1unumberedChar">
    <w:name w:val="Heading 1 unumbered Char"/>
    <w:basedOn w:val="Heading1Char"/>
    <w:link w:val="Heading1unumbered"/>
    <w:rsid w:val="00DD712D"/>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DD712D"/>
    <w:pPr>
      <w:numPr>
        <w:ilvl w:val="0"/>
        <w:numId w:val="0"/>
      </w:numPr>
    </w:pPr>
    <w:rPr>
      <w:bCs/>
      <w:szCs w:val="28"/>
    </w:rPr>
  </w:style>
  <w:style w:type="character" w:customStyle="1" w:styleId="Heading2unumberedChar">
    <w:name w:val="Heading 2 unumbered Char"/>
    <w:basedOn w:val="DefaultParagraphFont"/>
    <w:link w:val="Heading2unumbered"/>
    <w:rsid w:val="00DD712D"/>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DD712D"/>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DD712D"/>
    <w:pPr>
      <w:ind w:left="709"/>
    </w:pPr>
  </w:style>
  <w:style w:type="character" w:customStyle="1" w:styleId="AABBodyTextChar">
    <w:name w:val="AAB Body Text Char"/>
    <w:basedOn w:val="DefaultParagraphFont"/>
    <w:link w:val="AABBodyText"/>
    <w:rsid w:val="00DD712D"/>
    <w:rPr>
      <w:rFonts w:ascii="Arial" w:hAnsi="Arial"/>
      <w:color w:val="0C161C" w:themeColor="text1"/>
      <w:sz w:val="20"/>
    </w:rPr>
  </w:style>
  <w:style w:type="paragraph" w:styleId="NormalWeb">
    <w:name w:val="Normal (Web)"/>
    <w:basedOn w:val="Normal"/>
    <w:uiPriority w:val="99"/>
    <w:unhideWhenUsed/>
    <w:rsid w:val="00DD712D"/>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DD712D"/>
    <w:rPr>
      <w:color w:val="0C161C" w:themeColor="text1"/>
      <w:u w:val="single"/>
    </w:rPr>
  </w:style>
  <w:style w:type="table" w:styleId="TableGrid">
    <w:name w:val="Table Grid"/>
    <w:basedOn w:val="TableNormal"/>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qFormat/>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mailto:magus.servicing@aabwealth.uk"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magus.servicing@aabwealt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2025-09-08T11:03:43+00:00</DateSubmitt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19FE-5778-4825-98BF-AABF79692F90}">
  <ds:schemaRefs>
    <ds:schemaRef ds:uri="http://schemas.microsoft.com/sharepoint/v3/contenttype/forms"/>
  </ds:schemaRefs>
</ds:datastoreItem>
</file>

<file path=customXml/itemProps2.xml><?xml version="1.0" encoding="utf-8"?>
<ds:datastoreItem xmlns:ds="http://schemas.openxmlformats.org/officeDocument/2006/customXml" ds:itemID="{67342FCF-78B0-439D-9CCF-F12C27A7AD05}">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c2f9b77b-c069-4662-afe9-12b8cbef18f7"/>
    <ds:schemaRef ds:uri="http://www.w3.org/XML/1998/namespace"/>
    <ds:schemaRef ds:uri="http://schemas.openxmlformats.org/package/2006/metadata/core-properties"/>
    <ds:schemaRef ds:uri="58a251f6-ce81-4001-8602-cbfe3bdb7cc2"/>
    <ds:schemaRef ds:uri="http://purl.org/dc/terms/"/>
    <ds:schemaRef ds:uri="d5a4a0cc-bbb9-493c-af6f-3d1ccd6cba42"/>
    <ds:schemaRef ds:uri="b858e704-41c3-4588-83a7-31d369b9ad77"/>
    <ds:schemaRef ds:uri="http://purl.org/dc/elements/1.1/"/>
  </ds:schemaRefs>
</ds:datastoreItem>
</file>

<file path=customXml/itemProps3.xml><?xml version="1.0" encoding="utf-8"?>
<ds:datastoreItem xmlns:ds="http://schemas.openxmlformats.org/officeDocument/2006/customXml" ds:itemID="{217382AB-916E-4288-B7E3-E62EB5861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17</TotalTime>
  <Pages>6</Pages>
  <Words>741</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 DRAWDOWN</dc:title>
  <dc:subject/>
  <dc:creator>Jacalyn Craig</dc:creator>
  <cp:keywords/>
  <dc:description/>
  <cp:lastModifiedBy>Jacalyn Craig</cp:lastModifiedBy>
  <cp:revision>38</cp:revision>
  <cp:lastPrinted>2022-03-09T13:24:00Z</cp:lastPrinted>
  <dcterms:created xsi:type="dcterms:W3CDTF">2025-09-04T20:48:00Z</dcterms:created>
  <dcterms:modified xsi:type="dcterms:W3CDTF">2025-09-22T11:12:00Z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